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8789"/>
        <w:gridCol w:w="6609"/>
      </w:tblGrid>
      <w:tr w:rsidR="00ED5F48" w:rsidRPr="004374E1" w14:paraId="491B8CF8" w14:textId="77777777" w:rsidTr="00FB17BC">
        <w:tc>
          <w:tcPr>
            <w:tcW w:w="2854" w:type="pct"/>
            <w:vAlign w:val="center"/>
          </w:tcPr>
          <w:p w14:paraId="1D943BD5" w14:textId="730546F1" w:rsidR="00ED5F48" w:rsidRPr="001E7160" w:rsidRDefault="004F5A39" w:rsidP="004F5A39">
            <w:pPr>
              <w:pStyle w:val="ad"/>
              <w:spacing w:after="0"/>
              <w:ind w:right="567"/>
              <w:jc w:val="left"/>
              <w:rPr>
                <w:rFonts w:ascii="Century Gothic" w:hAnsi="Century Gothic" w:cs="Arial"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MARRASKUU</w:t>
            </w:r>
          </w:p>
        </w:tc>
        <w:tc>
          <w:tcPr>
            <w:tcW w:w="2146" w:type="pct"/>
            <w:vAlign w:val="center"/>
          </w:tcPr>
          <w:p w14:paraId="5AC816B2" w14:textId="65956A01" w:rsidR="00ED5F48" w:rsidRPr="001E7160" w:rsidRDefault="00ED5F48" w:rsidP="004F5A39">
            <w:pPr>
              <w:pStyle w:val="ad"/>
              <w:spacing w:after="0"/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1E7160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1E7160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1E7160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4F5A39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2026</w:t>
            </w:r>
            <w:r w:rsidRPr="001E7160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p w14:paraId="60D83A92" w14:textId="61BA8925" w:rsidR="00ED5F48" w:rsidRPr="001E7160" w:rsidRDefault="00ED5F48" w:rsidP="009871D7">
      <w:pPr>
        <w:pStyle w:val="Months"/>
        <w:ind w:left="0"/>
        <w:jc w:val="center"/>
        <w:rPr>
          <w:rFonts w:ascii="Impact" w:hAnsi="Impact" w:cs="Arial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1B228B" w:rsidRPr="004374E1" w14:paraId="46168607" w14:textId="77777777" w:rsidTr="001E7160">
        <w:trPr>
          <w:trHeight w:val="284"/>
        </w:trPr>
        <w:tc>
          <w:tcPr>
            <w:tcW w:w="707" w:type="pct"/>
            <w:shd w:val="clear" w:color="auto" w:fill="000000" w:themeFill="text1"/>
            <w:vAlign w:val="center"/>
          </w:tcPr>
          <w:p w14:paraId="624BECF2" w14:textId="33946346" w:rsidR="001B228B" w:rsidRPr="00DB07E2" w:rsidRDefault="004F5A39" w:rsidP="001B228B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  <w:t>MAANANTAI</w:t>
            </w:r>
          </w:p>
        </w:tc>
        <w:tc>
          <w:tcPr>
            <w:tcW w:w="716" w:type="pct"/>
            <w:shd w:val="clear" w:color="auto" w:fill="000000" w:themeFill="text1"/>
            <w:vAlign w:val="center"/>
          </w:tcPr>
          <w:p w14:paraId="15CDEE10" w14:textId="50DE3837" w:rsidR="001B228B" w:rsidRPr="00DB07E2" w:rsidRDefault="004F5A39" w:rsidP="001B228B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TIISTAI</w:t>
            </w:r>
          </w:p>
        </w:tc>
        <w:tc>
          <w:tcPr>
            <w:tcW w:w="718" w:type="pct"/>
            <w:shd w:val="clear" w:color="auto" w:fill="000000" w:themeFill="text1"/>
            <w:vAlign w:val="center"/>
          </w:tcPr>
          <w:p w14:paraId="18328FBE" w14:textId="69EEF300" w:rsidR="001B228B" w:rsidRPr="00DB07E2" w:rsidRDefault="004F5A39" w:rsidP="001B228B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KESKIVIIKKO</w:t>
            </w:r>
          </w:p>
        </w:tc>
        <w:tc>
          <w:tcPr>
            <w:tcW w:w="718" w:type="pct"/>
            <w:shd w:val="clear" w:color="auto" w:fill="000000" w:themeFill="text1"/>
            <w:vAlign w:val="center"/>
          </w:tcPr>
          <w:p w14:paraId="66C11AC7" w14:textId="3E337A30" w:rsidR="001B228B" w:rsidRPr="00DB07E2" w:rsidRDefault="004F5A39" w:rsidP="001B228B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TORSTAI</w:t>
            </w:r>
          </w:p>
        </w:tc>
        <w:tc>
          <w:tcPr>
            <w:tcW w:w="718" w:type="pct"/>
            <w:shd w:val="clear" w:color="auto" w:fill="000000" w:themeFill="text1"/>
            <w:vAlign w:val="center"/>
          </w:tcPr>
          <w:p w14:paraId="192D2B52" w14:textId="455F226B" w:rsidR="001B228B" w:rsidRPr="00DB07E2" w:rsidRDefault="004F5A39" w:rsidP="001B228B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  <w:t>PERJANTAI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74E3B942" w14:textId="4F236D9E" w:rsidR="001B228B" w:rsidRPr="001E7160" w:rsidRDefault="004F5A39" w:rsidP="001B228B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LAUANTAI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5F471C53" w14:textId="01948B7D" w:rsidR="001B228B" w:rsidRPr="001E7160" w:rsidRDefault="004F5A39" w:rsidP="001B228B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SUNNUNTAI</w:t>
            </w:r>
          </w:p>
        </w:tc>
      </w:tr>
      <w:tr w:rsidR="00ED5F48" w:rsidRPr="004374E1" w14:paraId="1AB241C6" w14:textId="77777777" w:rsidTr="00550A19">
        <w:trPr>
          <w:trHeight w:val="1474"/>
        </w:trPr>
        <w:tc>
          <w:tcPr>
            <w:tcW w:w="7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69208744" w14:textId="1A04ABD2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MonthStart11 \@ dddd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воскресенье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“понедельник" 1 ""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1FF23BE8" w14:textId="2C151751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MonthStart11 \@ dddd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воскресенье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“вторник" 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=A2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=A2+1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5149DA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AF104F4" w14:textId="7B3BC3E8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MonthStart11 \@ dddd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воскресенье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“среда" 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=B2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=B2+1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073F27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B57DE07" w14:textId="02CF3611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MonthStart11 \@ dddd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воскресенье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“четверг" 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=C2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=C2+1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073F27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4EDA721" w14:textId="3CBF820E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MonthStart11 \@ dddd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воскресенье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= “пятница" 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=D2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=D2+1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073F27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4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5C318F1A" w14:textId="56CD098B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DocVariable MonthStart11 \@ dddd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воскресенье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 “суббота" 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=E2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0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=E2+1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073F27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44BCADC" w14:textId="47A7E0AE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DocVariable MonthStart11 \@ dddd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воскресенье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 “воскресенье" 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=F2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D925F4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1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=F2+1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D925F4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D925F4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F5A39"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1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</w:tr>
      <w:tr w:rsidR="00ED5F48" w:rsidRPr="004374E1" w14:paraId="1190101B" w14:textId="77777777" w:rsidTr="00550A19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4392197A" w14:textId="101A39B8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=G2+1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56E84146" w14:textId="7DBE4872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=A3+1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3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71D001C" w14:textId="583A9987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=B3+1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4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1E99F84F" w14:textId="11F39451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=C3+1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5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13D7A2C7" w14:textId="7BA1BFE8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=D3+1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6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528C68FC" w14:textId="0D3ACCE7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=E3+1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7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6FA46A54" w14:textId="7FF63A6C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=F3+1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8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</w:tr>
      <w:tr w:rsidR="00ED5F48" w:rsidRPr="004374E1" w14:paraId="71496383" w14:textId="77777777" w:rsidTr="00550A19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5EC68B63" w14:textId="4FE8A218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=G3+1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9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1DE3BEC" w14:textId="3BBC01F5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=A4+1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10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45AD6FE0" w14:textId="4B5B1875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=B4+1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11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9A9C57C" w14:textId="4BAE0AFA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=C4+1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12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10A001C" w14:textId="5221885E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=D4+1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13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7B318C0" w14:textId="2AC3C47A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=E4+1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14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1CC94ADB" w14:textId="6B9237AB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=F4+1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15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</w:tr>
      <w:tr w:rsidR="00ED5F48" w:rsidRPr="004374E1" w14:paraId="074BB8BF" w14:textId="77777777" w:rsidTr="00550A19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77B7C06" w14:textId="22CB6D9D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=G4+1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16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4751A727" w14:textId="2C30F919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=A5+1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17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2866D1E" w14:textId="083266DC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=B5+1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18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1A14EB99" w14:textId="7F406361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=C5+1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19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F9EFBF0" w14:textId="5BEAEBD8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=D5+1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20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133F83D" w14:textId="2531308C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=E5+1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21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41C6EBAA" w14:textId="4EA807D4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=F5+1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22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</w:tr>
      <w:tr w:rsidR="00ED5F48" w:rsidRPr="004374E1" w14:paraId="3240C3B6" w14:textId="77777777" w:rsidTr="00550A19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EFB2A1C" w14:textId="102B3AC2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=G5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22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=G5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22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MonthEnd11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=G5+1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23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23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23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48B7341" w14:textId="333770D7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23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=A6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23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MonthEnd11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=A6+1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24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24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24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4D13A7C" w14:textId="093E4F8E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24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=B6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24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MonthEnd11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=B6+1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25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25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25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19BD97E4" w14:textId="72E322F1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25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=C6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25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MonthEnd11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=C6+1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26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1978CE96" w14:textId="3D9BF815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=D6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MonthEnd11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=D6+1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27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27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27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4A9A1247" w14:textId="4C93E469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=E6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27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=E6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27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DocVariable MonthEnd11 \@ d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=E6+1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28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28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28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13BC1A11" w14:textId="5E9B0C44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=F6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28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=F6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28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DocVariable MonthEnd11 \@ d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=F6+1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29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29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29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</w:tr>
      <w:tr w:rsidR="00ED5F48" w:rsidRPr="004374E1" w14:paraId="1AEF418B" w14:textId="77777777" w:rsidTr="00550A19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9A0E62B" w14:textId="59018914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29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=G6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29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MonthEnd11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=G6+1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30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CAB03A5" w14:textId="349D1D77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=A7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=A7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MonthEnd11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4F5A39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=A7+1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37B7ACE1" w14:textId="77777777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1C7008B6" w14:textId="77777777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110AE0D9" w14:textId="77777777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6960972F" w14:textId="77777777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3994C250" w14:textId="77777777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</w:p>
        </w:tc>
      </w:tr>
    </w:tbl>
    <w:p w14:paraId="50D5D5A5" w14:textId="77777777" w:rsidR="00ED5F48" w:rsidRPr="00202133" w:rsidRDefault="00ED5F48" w:rsidP="009871D7">
      <w:pPr>
        <w:pStyle w:val="a5"/>
        <w:rPr>
          <w:rFonts w:ascii="Impact" w:hAnsi="Impact" w:cs="Arial"/>
          <w:noProof/>
          <w:color w:val="auto"/>
          <w:sz w:val="2"/>
          <w:szCs w:val="2"/>
          <w:lang w:val="en-US"/>
        </w:rPr>
      </w:pPr>
    </w:p>
    <w:sectPr w:rsidR="00ED5F48" w:rsidRPr="00202133" w:rsidSect="00FB17BC">
      <w:pgSz w:w="16838" w:h="11906" w:orient="landscape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3A7EF" w14:textId="77777777" w:rsidR="00272C2A" w:rsidRDefault="00272C2A">
      <w:pPr>
        <w:spacing w:after="0"/>
      </w:pPr>
      <w:r>
        <w:separator/>
      </w:r>
    </w:p>
  </w:endnote>
  <w:endnote w:type="continuationSeparator" w:id="0">
    <w:p w14:paraId="376EBC69" w14:textId="77777777" w:rsidR="00272C2A" w:rsidRDefault="00272C2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DFA1E" w14:textId="77777777" w:rsidR="00272C2A" w:rsidRDefault="00272C2A">
      <w:pPr>
        <w:spacing w:after="0"/>
      </w:pPr>
      <w:r>
        <w:separator/>
      </w:r>
    </w:p>
  </w:footnote>
  <w:footnote w:type="continuationSeparator" w:id="0">
    <w:p w14:paraId="5C1C4253" w14:textId="77777777" w:rsidR="00272C2A" w:rsidRDefault="00272C2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73F27"/>
    <w:rsid w:val="00097A25"/>
    <w:rsid w:val="000A5A57"/>
    <w:rsid w:val="000F33E1"/>
    <w:rsid w:val="001274F3"/>
    <w:rsid w:val="00151CCE"/>
    <w:rsid w:val="001908E2"/>
    <w:rsid w:val="001B01F9"/>
    <w:rsid w:val="001B228B"/>
    <w:rsid w:val="001C41F9"/>
    <w:rsid w:val="001E7160"/>
    <w:rsid w:val="00202133"/>
    <w:rsid w:val="00222C8A"/>
    <w:rsid w:val="00272A76"/>
    <w:rsid w:val="00272C2A"/>
    <w:rsid w:val="00285C1D"/>
    <w:rsid w:val="002E6538"/>
    <w:rsid w:val="003327F5"/>
    <w:rsid w:val="00340CAF"/>
    <w:rsid w:val="00356D11"/>
    <w:rsid w:val="00370642"/>
    <w:rsid w:val="003A66C2"/>
    <w:rsid w:val="003B0DA0"/>
    <w:rsid w:val="003B166A"/>
    <w:rsid w:val="003C0D41"/>
    <w:rsid w:val="003E085C"/>
    <w:rsid w:val="003E7B3A"/>
    <w:rsid w:val="00416364"/>
    <w:rsid w:val="00431B29"/>
    <w:rsid w:val="004374E1"/>
    <w:rsid w:val="00440416"/>
    <w:rsid w:val="00462EAD"/>
    <w:rsid w:val="004A6170"/>
    <w:rsid w:val="004F5A39"/>
    <w:rsid w:val="004F6AAC"/>
    <w:rsid w:val="00512F2D"/>
    <w:rsid w:val="005149DA"/>
    <w:rsid w:val="00550A19"/>
    <w:rsid w:val="00570FBB"/>
    <w:rsid w:val="00583B82"/>
    <w:rsid w:val="005923AC"/>
    <w:rsid w:val="005D5149"/>
    <w:rsid w:val="005E656F"/>
    <w:rsid w:val="006367CA"/>
    <w:rsid w:val="00667021"/>
    <w:rsid w:val="006974E1"/>
    <w:rsid w:val="006B6899"/>
    <w:rsid w:val="006C0896"/>
    <w:rsid w:val="006F513E"/>
    <w:rsid w:val="00727D08"/>
    <w:rsid w:val="00733B44"/>
    <w:rsid w:val="00734A58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7AAE"/>
    <w:rsid w:val="009871D7"/>
    <w:rsid w:val="00996E56"/>
    <w:rsid w:val="00997268"/>
    <w:rsid w:val="009D07C4"/>
    <w:rsid w:val="00A12667"/>
    <w:rsid w:val="00A14581"/>
    <w:rsid w:val="00A20E4C"/>
    <w:rsid w:val="00A74C4D"/>
    <w:rsid w:val="00A76704"/>
    <w:rsid w:val="00AA23D3"/>
    <w:rsid w:val="00AA3C50"/>
    <w:rsid w:val="00AE302A"/>
    <w:rsid w:val="00AE36BB"/>
    <w:rsid w:val="00B37C7E"/>
    <w:rsid w:val="00B61F0C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93A23"/>
    <w:rsid w:val="00D925F4"/>
    <w:rsid w:val="00DB07E2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91390"/>
    <w:rsid w:val="00F93E3B"/>
    <w:rsid w:val="00F93EF3"/>
    <w:rsid w:val="00FB17BC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2026-10-03T11:07:00Z</dcterms:created>
  <dcterms:modified xsi:type="dcterms:W3CDTF">2026-10-03T11:07:00Z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