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2020AA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C9BBB8C" w:rsidR="003E085C" w:rsidRPr="002020AA" w:rsidRDefault="003E085C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2020AA" w14:paraId="79F6697B" w14:textId="61825017" w:rsidTr="008E179C">
              <w:trPr>
                <w:trHeight w:val="2800"/>
              </w:trPr>
              <w:tc>
                <w:tcPr>
                  <w:tcW w:w="1250" w:type="pct"/>
                </w:tcPr>
                <w:p w14:paraId="1E763E4B" w14:textId="0ABE3937" w:rsidR="00240D4D" w:rsidRPr="002020AA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1" w:name="_Hlk38821049"/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TAMMIKUU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2020AA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9408482" w14:textId="460D78F7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B285114" w14:textId="2A48EB4A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4BB7502" w14:textId="07DD5498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84BA99" w14:textId="174DE5A8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F75680" w14:textId="69BE2CB4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7BE3AF3" w14:textId="0337FA2F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E85CF0" w14:textId="0E9A2EA0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3B998CE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20F53B3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367A455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1143AC9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0312122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53A83B8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01FAF10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6B786A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4D2A6D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68C77D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B65ABB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7797B2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1BB570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3AC95E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2DB729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4C6959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B72D9A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0A17E7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0119DF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0E9249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D5DB91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03D5D7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6D46C7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FFFFBE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EC3F7E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C4EECE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8622DA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D9B9D6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C2E553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8E5D2D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541299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3921EE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220AC3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C5237D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AAFEF6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3E12FE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241ACD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020AA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C63DC16" w:rsidR="00240D4D" w:rsidRPr="002020AA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HELMIKUU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2020AA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B4A50A8" w14:textId="495F123C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D052ACD" w14:textId="080D055A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A47D848" w14:textId="713BC7D9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412BE2" w14:textId="7FBAC51D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C3D3BE5" w14:textId="6EF15904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2F7BE9" w14:textId="0B793E69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B16A91" w14:textId="5E9FD5F6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5206819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2C08A2D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4AAAB6D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440D4F5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0205402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5A2EE0B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7719769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595F69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3BB4AC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9E0537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31DD5C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8D82C9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89194F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E0D206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08C2CF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E5A443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CF353A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A275A3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6C18BE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163FFF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A649E1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6489D6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A698A7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601675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C3B1AB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A19011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ABB952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F0270C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95D8D8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6F7AF6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80ABCA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B067AE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873F4B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C27A26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5AB25F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DD4667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29E6FE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2020AA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E683DEB" w:rsidR="00240D4D" w:rsidRPr="002020AA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MAALISKUU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2020AA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82C68E" w14:textId="6B072F36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D081C50" w14:textId="005EA9A3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B330407" w14:textId="3C21DE32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2E47A7" w14:textId="2BBB6810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D7F939A" w14:textId="255F5070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24E7528" w14:textId="74AB3DC4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F13CE6" w14:textId="1682FE9B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59AB884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48A9F3A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32BE8D7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4786FCD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479E53F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400BE03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25F3EE7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809890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2BC3FF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2A3773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021ED5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A84D18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0861C1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0532D6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3BA403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3CA150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46EC8C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3A1BBF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89D5C0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01CAC9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CE2983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69A474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C9486A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624403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489303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C6321D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F0A139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A6F7C8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AB08F5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77F0BE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EFF008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4D3946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219A59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91F643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C26FB9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4C7FE1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AA16F9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2020AA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1B99F675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HUHTIKUU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2020AA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7AC1FC0" w14:textId="777D2FB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14AE8CF" w14:textId="3B624CA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1D221CC" w14:textId="4C7A868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67455C" w14:textId="7830BA4D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DCA161" w14:textId="3DA37B9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C27E099" w14:textId="4BE33D4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0E05008" w14:textId="336EB90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4A811B3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36CABC4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326F096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50A253A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29AC994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1EA19C5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54B3CD1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2FE3D83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9884D2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943B45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005D4D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DE7690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CB84BD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410DD3A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32A570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92FB1E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F738FF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02FC0F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3E261E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A7D825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166180E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8BCE61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F11A1D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013990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F61949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874BCE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D9112E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0E86E4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48E763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646BC4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63FE7C7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FEDEAF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C6C3DB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FA1D94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C19838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332618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84ABFF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2020AA" w:rsidRDefault="00240D4D" w:rsidP="00E50BDE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2020AA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1FD5E983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TOUKOKUU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937BF7" w14:textId="570F13C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076CB9" w14:textId="147C8F4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E2E5AC" w14:textId="46D3CA06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291E9FA" w14:textId="32FFB3B0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C9E446" w14:textId="7E0AE672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6474412" w14:textId="5FB49FE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0B3D15" w14:textId="3B1A8695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3A1F1D0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514A98B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0BC3A18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3C7A0FB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710DAFC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58EE3EE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3271B3A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2F0B295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91005C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A4577F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2599187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2A2BAF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89B0D2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C1A766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3C90BF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67C5AE7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3E58A7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DC63AF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A45A4A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5F404A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8C121D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11014D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4F3BA0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4B9829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1140F7B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B53E48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8EDBA2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70862F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6864FB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9B1CBB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AB40D3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9F764E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2D01DB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89540D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D41D63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7FBC361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66120F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63C7B20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KESÄKUU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CCD867C" w14:textId="79EE5A6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AD34CA" w14:textId="1695BAA0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CEF8E2" w14:textId="29735A6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2EC53A" w14:textId="27C2A9C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65114B7" w14:textId="075EE3C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9497BC" w14:textId="56E1A64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8DC64F" w14:textId="25B372E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4BEBEAE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7F6C70E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36751FB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7A20002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521999E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5133434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0FE9B3D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3D11E8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BDBD22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2368E6F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E77C74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72F7EFE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4F0E3E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778AFB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2D7A643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33CC777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EEF274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E1CFB9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329DC4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1AB4DA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C6E133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388562D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506D4B4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482688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7E9B01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14F9163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A71572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20B7DB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13BD6F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09D6E2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A79262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F853C0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003387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E88369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4E0E36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54C76B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96AD35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251113F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HEINÄKUU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EEB0A9E" w14:textId="71A45EB1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A031FA6" w14:textId="757E832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E1EB63" w14:textId="181C287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A1004C4" w14:textId="39BAADC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9397D7" w14:textId="2390E32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34D544" w14:textId="34772F2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E67A74" w14:textId="39F88AA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1F4CE87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65B5EEC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634AFF1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623AD6B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3A37C8B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6A8C4D2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0723ECC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5F7961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D2E801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FECC84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0801D9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152E40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2BBD2C8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E6C593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E00BAD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DF0840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A25171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90C1D5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021EBF6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60CC48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A29CD1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97D62D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793183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199F58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D282E1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91219B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0D2A3A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08F9A9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5BFA31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9CD906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FE306B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AD87CA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5ED6F6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6C16AE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BC27B1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4A369D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81A6D4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B75E1D0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ELOKUU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1C41B3" w14:textId="09C59A35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114B97" w14:textId="4C0AF23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8DB859" w14:textId="10099F4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8E5F5A9" w14:textId="1F1C29E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90E5199" w14:textId="1361CF1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5D486E" w14:textId="0A31389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B06261" w14:textId="288F225D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21672E8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49F4CE4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641BFF8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2E6BF85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7FF47BE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2A26A3A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04E3852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3E9B8B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2B052A8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6841F0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05FF71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5837B1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20E2FF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FC9268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C5EE9E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243F1C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18FD29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8D351C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2058ED8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5704EB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BC9942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03558E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ACF50B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75BF676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B98D8D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8B7E5A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392E83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7E0C51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4E79E7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302850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66A1CF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81A93B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5868EAE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52D4D1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D80D82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4AD3A0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C7E68A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2020AA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2020AA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7B2C2A4F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SYYSKUU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7E20BD" w14:textId="74D00D0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BAB9FE" w14:textId="5346528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E7E1C1D" w14:textId="4B89ACA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7097261" w14:textId="3F1B1182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075D82B" w14:textId="338B7C0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F2B6E0" w14:textId="579D056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5E6D45" w14:textId="503182C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6F54C2B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3D3E7EC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02D9191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4CBCD88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62F0FE0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61217EE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6EA1724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B19F39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A12A2A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553EAC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308FE9E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DC4E33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4808779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BBF969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4AF9C5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25E950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20A26C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C9A1F9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288CE6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4B9868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BD6970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351A6C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D449B4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4E58874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1CE648F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79761AD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C5FA5F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DB0A96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BC3208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12E05C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E31D6E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D9EA41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1012F2B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3B1359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C5DDD5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D62D98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756E02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5355E94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LOKAKUU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268EF6" w14:textId="6EBE707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4767A8" w14:textId="66D2212D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A606E45" w14:textId="71C057D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734FE5" w14:textId="77D527E2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2CCBD37" w14:textId="00A574D1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383A338" w14:textId="4813EB7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199D0C" w14:textId="6DA0EDB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35CEC51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7FBAE12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4A30AD0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4B0697C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3D81E34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648A477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6B636EE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F624FF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DFDC2D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2E9067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5162DB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7F68708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95529E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1B55B0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BF7A66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883E2C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1B586E5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778297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7D8F4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13C7956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58212AE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38726F1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DF62EF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20167AE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E4A12C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92103D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E44CB1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19C3D0F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40A127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0919AC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17E6A2B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DA7342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0AAE5FA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F05A23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EFD9EE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7A480F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5F3BDD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894D0EA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MARRASKUU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4911DBF" w14:textId="4F40201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E2F19E6" w14:textId="59541EF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0193F3" w14:textId="12C67AC6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795B3D0" w14:textId="794034D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1FE0A5" w14:textId="35088140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2F9E89F" w14:textId="14B8EDD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85DC499" w14:textId="37947035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73DA9AB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7773E44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0755296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5B1EDF0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1C441F2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0D73648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5E011E5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753B6A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7AC01DA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176162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E48769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A802D6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4106D0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282239A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EC1864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4C9E6B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30BFB45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28C8CA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FF52C1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00B7E3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7ADD11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AE7A17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889A33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64ACA8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D59507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469123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648B22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4BDD0F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F781D8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B913DF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300ABA9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70B0C8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44CD99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344823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DFD0B8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6490F7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D8DE1D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A2396F4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JOULUKUU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A33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1971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0098BB" w14:textId="59B1D108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1F03D3C" w14:textId="2B668FB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86A1803" w14:textId="0ECABCB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9281689" w14:textId="3483DC3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F571BF" w14:textId="7004843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195620" w14:textId="5123684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09C3C5" w14:textId="4E55E36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698A15E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60D8BB9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3C46974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645DB04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1D9EA2B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73DA981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0A1C9D8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09CCF0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1AA7E2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294A35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30CEFE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C02D2F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C16BC7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B73271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4262AC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BE4556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79A0614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FB724C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166DF6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0FD2F09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46B173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0C0CC6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60D1B5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0167B6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3E064D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FA5456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6F4D16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6158F7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7777FA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C5964D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3DDAC91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4EED01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6B9A95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1D9E00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4BA196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E8FF9A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7101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77295C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20A33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828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03387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2020AA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020AA" w:rsidRDefault="00E50BDE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2020AA" w:rsidRDefault="00F93E3B" w:rsidP="00240D4D">
      <w:pPr>
        <w:pStyle w:val="a5"/>
        <w:rPr>
          <w:rFonts w:ascii="Impact" w:hAnsi="Impact"/>
          <w:noProof/>
          <w:color w:val="auto"/>
          <w:sz w:val="32"/>
          <w:szCs w:val="32"/>
        </w:rPr>
      </w:pPr>
    </w:p>
    <w:sectPr w:rsidR="00F93E3B" w:rsidRPr="002020AA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BC46A" w14:textId="77777777" w:rsidR="000A1D0C" w:rsidRDefault="000A1D0C">
      <w:pPr>
        <w:spacing w:after="0"/>
      </w:pPr>
      <w:r>
        <w:separator/>
      </w:r>
    </w:p>
  </w:endnote>
  <w:endnote w:type="continuationSeparator" w:id="0">
    <w:p w14:paraId="30D38384" w14:textId="77777777" w:rsidR="000A1D0C" w:rsidRDefault="000A1D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20E41" w14:textId="77777777" w:rsidR="000A1D0C" w:rsidRDefault="000A1D0C">
      <w:pPr>
        <w:spacing w:after="0"/>
      </w:pPr>
      <w:r>
        <w:separator/>
      </w:r>
    </w:p>
  </w:footnote>
  <w:footnote w:type="continuationSeparator" w:id="0">
    <w:p w14:paraId="586AF0B5" w14:textId="77777777" w:rsidR="000A1D0C" w:rsidRDefault="000A1D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71"/>
    <w:docVar w:name="MonthEnd10" w:val="31.10.1971"/>
    <w:docVar w:name="MonthEnd11" w:val="30.11.1971"/>
    <w:docVar w:name="MonthEnd12" w:val="31.12.1971"/>
    <w:docVar w:name="MonthEnd2" w:val="28.02.1971"/>
    <w:docVar w:name="MonthEnd3" w:val="31.03.1971"/>
    <w:docVar w:name="MonthEnd4" w:val="30.04.1971"/>
    <w:docVar w:name="MonthEnd5" w:val="31.05.1971"/>
    <w:docVar w:name="MonthEnd6" w:val="30.06.1971"/>
    <w:docVar w:name="MonthEnd7" w:val="31.07.1971"/>
    <w:docVar w:name="MonthEnd8" w:val="31.08.1971"/>
    <w:docVar w:name="MonthEnd9" w:val="30.09.1971"/>
    <w:docVar w:name="Months" w:val="12"/>
    <w:docVar w:name="MonthStart1" w:val="01.01.1971"/>
    <w:docVar w:name="MonthStart10" w:val="01.10.1971"/>
    <w:docVar w:name="MonthStart11" w:val="01.11.1971"/>
    <w:docVar w:name="MonthStart12" w:val="01.12.1971"/>
    <w:docVar w:name="MonthStart2" w:val="01.02.1971"/>
    <w:docVar w:name="MonthStart3" w:val="01.03.1971"/>
    <w:docVar w:name="MonthStart4" w:val="01.04.1971"/>
    <w:docVar w:name="MonthStart5" w:val="01.05.1971"/>
    <w:docVar w:name="MonthStart6" w:val="01.06.1971"/>
    <w:docVar w:name="MonthStart7" w:val="01.07.1971"/>
    <w:docVar w:name="MonthStart8" w:val="01.08.1971"/>
    <w:docVar w:name="MonthStart9" w:val="01.09.1971"/>
    <w:docVar w:name="MonthStartLast" w:val="12/1/2012"/>
    <w:docVar w:name="WeekStart" w:val="понедельник"/>
  </w:docVars>
  <w:rsids>
    <w:rsidRoot w:val="00285C1D"/>
    <w:rsid w:val="0003387A"/>
    <w:rsid w:val="0005357B"/>
    <w:rsid w:val="00054AA2"/>
    <w:rsid w:val="00071356"/>
    <w:rsid w:val="00097A25"/>
    <w:rsid w:val="000A1D0C"/>
    <w:rsid w:val="000A5A57"/>
    <w:rsid w:val="001016AF"/>
    <w:rsid w:val="00111F7C"/>
    <w:rsid w:val="001274F3"/>
    <w:rsid w:val="00151CCE"/>
    <w:rsid w:val="001643CB"/>
    <w:rsid w:val="001B01F9"/>
    <w:rsid w:val="001C41F9"/>
    <w:rsid w:val="002020AA"/>
    <w:rsid w:val="00240D4D"/>
    <w:rsid w:val="002562E7"/>
    <w:rsid w:val="00285C1D"/>
    <w:rsid w:val="00290C0F"/>
    <w:rsid w:val="003327F5"/>
    <w:rsid w:val="00335289"/>
    <w:rsid w:val="00337BE1"/>
    <w:rsid w:val="00340CAF"/>
    <w:rsid w:val="00371012"/>
    <w:rsid w:val="00384465"/>
    <w:rsid w:val="003955A7"/>
    <w:rsid w:val="003C0D41"/>
    <w:rsid w:val="003E085C"/>
    <w:rsid w:val="003E7B3A"/>
    <w:rsid w:val="00416364"/>
    <w:rsid w:val="00420A33"/>
    <w:rsid w:val="00431B29"/>
    <w:rsid w:val="00440416"/>
    <w:rsid w:val="00462EAD"/>
    <w:rsid w:val="0047692C"/>
    <w:rsid w:val="004A6170"/>
    <w:rsid w:val="004F6AAC"/>
    <w:rsid w:val="00512F2D"/>
    <w:rsid w:val="00570FBB"/>
    <w:rsid w:val="00583B82"/>
    <w:rsid w:val="005923AC"/>
    <w:rsid w:val="005B65C5"/>
    <w:rsid w:val="005D5149"/>
    <w:rsid w:val="005E656F"/>
    <w:rsid w:val="00653B95"/>
    <w:rsid w:val="00667021"/>
    <w:rsid w:val="006812A9"/>
    <w:rsid w:val="006974E1"/>
    <w:rsid w:val="006C0896"/>
    <w:rsid w:val="006F513E"/>
    <w:rsid w:val="00723727"/>
    <w:rsid w:val="0073211E"/>
    <w:rsid w:val="007C0139"/>
    <w:rsid w:val="007D45A1"/>
    <w:rsid w:val="007F564D"/>
    <w:rsid w:val="00843388"/>
    <w:rsid w:val="008B1201"/>
    <w:rsid w:val="008E179C"/>
    <w:rsid w:val="008F16F7"/>
    <w:rsid w:val="009164BA"/>
    <w:rsid w:val="009166BD"/>
    <w:rsid w:val="00977AAE"/>
    <w:rsid w:val="00996E56"/>
    <w:rsid w:val="00997268"/>
    <w:rsid w:val="009B1CEF"/>
    <w:rsid w:val="009D562F"/>
    <w:rsid w:val="009E2DEF"/>
    <w:rsid w:val="00A12667"/>
    <w:rsid w:val="00A14581"/>
    <w:rsid w:val="00A20E4C"/>
    <w:rsid w:val="00A952C9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228"/>
    <w:rsid w:val="00BE5AB8"/>
    <w:rsid w:val="00C44DFB"/>
    <w:rsid w:val="00C6519B"/>
    <w:rsid w:val="00C70F21"/>
    <w:rsid w:val="00C7354B"/>
    <w:rsid w:val="00C82889"/>
    <w:rsid w:val="00C911BB"/>
    <w:rsid w:val="00C91F9B"/>
    <w:rsid w:val="00DA44D5"/>
    <w:rsid w:val="00DC7514"/>
    <w:rsid w:val="00DE32AC"/>
    <w:rsid w:val="00E1407A"/>
    <w:rsid w:val="00E318B9"/>
    <w:rsid w:val="00E41797"/>
    <w:rsid w:val="00E50BDE"/>
    <w:rsid w:val="00E774CD"/>
    <w:rsid w:val="00E77E1D"/>
    <w:rsid w:val="00E906ED"/>
    <w:rsid w:val="00E9149E"/>
    <w:rsid w:val="00EA2769"/>
    <w:rsid w:val="00ED75B6"/>
    <w:rsid w:val="00EF1F0E"/>
    <w:rsid w:val="00F91390"/>
    <w:rsid w:val="00F93E3B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3506</Words>
  <Characters>19986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2026-07-24T04:58:00Z</dcterms:created>
  <dcterms:modified xsi:type="dcterms:W3CDTF">2026-07-24T04:58:00Z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