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ae"/>
        <w:tblW w:w="5000" w:type="pct"/>
        <w:jc w:val="center"/>
        <w:tblLook w:val="04A0" w:firstRow="1" w:lastRow="0" w:firstColumn="1" w:lastColumn="0" w:noHBand="0" w:noVBand="1"/>
        <w:tblCaption w:val="Макетная таблица календаря"/>
        <w:tblDescription w:val="Макетная таблица календаря"/>
      </w:tblPr>
      <w:tblGrid>
        <w:gridCol w:w="15398"/>
      </w:tblGrid>
      <w:tr w:rsidR="003E085C" w:rsidRPr="00EA49B1" w14:paraId="40983BE3" w14:textId="77777777" w:rsidTr="003913BD">
        <w:trPr>
          <w:trHeight w:val="10480"/>
          <w:jc w:val="center"/>
        </w:trPr>
        <w:tc>
          <w:tcPr>
            <w:tcW w:w="5000" w:type="pct"/>
            <w:vAlign w:val="center"/>
          </w:tcPr>
          <w:p w14:paraId="66537F75" w14:textId="3E915751" w:rsidR="003E085C" w:rsidRPr="007F4474" w:rsidRDefault="003E085C" w:rsidP="00E50BDE">
            <w:pPr>
              <w:pStyle w:val="ad"/>
              <w:jc w:val="center"/>
              <w:rPr>
                <w:rFonts w:ascii="Century Gothic" w:hAnsi="Century Gothic"/>
                <w:b/>
                <w:bCs/>
                <w:noProof/>
                <w:color w:val="7F7F7F" w:themeColor="text1" w:themeTint="80"/>
                <w:sz w:val="80"/>
                <w:szCs w:val="80"/>
                <w:lang w:bidi="ru-RU"/>
              </w:rPr>
            </w:pPr>
            <w:r w:rsidRPr="007F4474">
              <w:rPr>
                <w:rFonts w:ascii="Century Gothic" w:hAnsi="Century Gothic"/>
                <w:b/>
                <w:bCs/>
                <w:noProof/>
                <w:color w:val="7F7F7F" w:themeColor="text1" w:themeTint="80"/>
                <w:sz w:val="80"/>
                <w:szCs w:val="80"/>
                <w:lang w:bidi="ru-RU"/>
              </w:rPr>
              <w:fldChar w:fldCharType="begin"/>
            </w:r>
            <w:r w:rsidRPr="007F4474">
              <w:rPr>
                <w:rFonts w:ascii="Century Gothic" w:hAnsi="Century Gothic"/>
                <w:b/>
                <w:bCs/>
                <w:noProof/>
                <w:color w:val="7F7F7F" w:themeColor="text1" w:themeTint="80"/>
                <w:sz w:val="80"/>
                <w:szCs w:val="80"/>
                <w:lang w:bidi="ru-RU"/>
              </w:rPr>
              <w:instrText xml:space="preserve"> DOCVARIABLE  MonthStart1 \@  yyyy   \* MERGEFORMAT </w:instrText>
            </w:r>
            <w:r w:rsidRPr="007F4474">
              <w:rPr>
                <w:rFonts w:ascii="Century Gothic" w:hAnsi="Century Gothic"/>
                <w:b/>
                <w:bCs/>
                <w:noProof/>
                <w:color w:val="7F7F7F" w:themeColor="text1" w:themeTint="80"/>
                <w:sz w:val="80"/>
                <w:szCs w:val="80"/>
                <w:lang w:bidi="ru-RU"/>
              </w:rPr>
              <w:fldChar w:fldCharType="separate"/>
            </w:r>
            <w:r w:rsidR="00E73301">
              <w:rPr>
                <w:rFonts w:ascii="Century Gothic" w:hAnsi="Century Gothic"/>
                <w:b/>
                <w:bCs/>
                <w:noProof/>
                <w:color w:val="7F7F7F" w:themeColor="text1" w:themeTint="80"/>
                <w:sz w:val="80"/>
                <w:szCs w:val="80"/>
                <w:lang w:bidi="ru-RU"/>
              </w:rPr>
              <w:t>1981</w:t>
            </w:r>
            <w:r w:rsidRPr="007F4474">
              <w:rPr>
                <w:rFonts w:ascii="Century Gothic" w:hAnsi="Century Gothic"/>
                <w:b/>
                <w:bCs/>
                <w:noProof/>
                <w:color w:val="7F7F7F" w:themeColor="text1" w:themeTint="80"/>
                <w:sz w:val="80"/>
                <w:szCs w:val="80"/>
                <w:lang w:bidi="ru-RU"/>
              </w:rPr>
              <w:fldChar w:fldCharType="end"/>
            </w:r>
            <w:bookmarkStart w:id="0" w:name="_Calendar"/>
            <w:bookmarkEnd w:id="0"/>
          </w:p>
          <w:tbl>
            <w:tblPr>
              <w:tblStyle w:val="ae"/>
              <w:tblW w:w="5000" w:type="pct"/>
              <w:tblCellMar>
                <w:top w:w="170" w:type="dxa"/>
                <w:left w:w="284" w:type="dxa"/>
                <w:bottom w:w="170" w:type="dxa"/>
                <w:right w:w="284" w:type="dxa"/>
              </w:tblCellMar>
              <w:tblLook w:val="04A0" w:firstRow="1" w:lastRow="0" w:firstColumn="1" w:lastColumn="0" w:noHBand="0" w:noVBand="1"/>
            </w:tblPr>
            <w:tblGrid>
              <w:gridCol w:w="3849"/>
              <w:gridCol w:w="3849"/>
              <w:gridCol w:w="3850"/>
              <w:gridCol w:w="3850"/>
            </w:tblGrid>
            <w:tr w:rsidR="00240D4D" w:rsidRPr="00EA49B1" w14:paraId="79F6697B" w14:textId="61825017" w:rsidTr="00A56366">
              <w:trPr>
                <w:trHeight w:val="2800"/>
              </w:trPr>
              <w:tc>
                <w:tcPr>
                  <w:tcW w:w="1250" w:type="pct"/>
                </w:tcPr>
                <w:p w14:paraId="1E763E4B" w14:textId="0A89A385" w:rsidR="00240D4D" w:rsidRPr="00EA49B1" w:rsidRDefault="00EA49B1" w:rsidP="00E50BDE">
                  <w:pPr>
                    <w:pStyle w:val="Months"/>
                    <w:jc w:val="center"/>
                    <w:rPr>
                      <w:rFonts w:ascii="Century Gothic" w:hAnsi="Century Gothic"/>
                      <w:b/>
                      <w:bCs/>
                      <w:noProof/>
                      <w:color w:val="FFFFFF" w:themeColor="background1"/>
                      <w:sz w:val="40"/>
                      <w:szCs w:val="40"/>
                    </w:rPr>
                  </w:pPr>
                  <w:bookmarkStart w:id="1" w:name="_Hlk38821049"/>
                  <w:r w:rsidRPr="00EA49B1">
                    <w:rPr>
                      <w:rFonts w:ascii="Century Gothic" w:hAnsi="Century Gothic" w:cs="Calibri"/>
                      <w:b/>
                      <w:bCs/>
                      <w:noProof/>
                      <w:color w:val="FFFFFF" w:themeColor="background1"/>
                      <w:sz w:val="32"/>
                      <w:szCs w:val="32"/>
                      <w:lang w:bidi="ru-RU"/>
                    </w:rPr>
                    <w:t>01</w:t>
                  </w:r>
                  <w:r w:rsidRPr="00EA49B1">
                    <w:rPr>
                      <w:rFonts w:ascii="Century Gothic" w:hAnsi="Century Gothic" w:cs="Calibri"/>
                      <w:b/>
                      <w:bCs/>
                      <w:noProof/>
                      <w:color w:val="FFFFFF" w:themeColor="background1"/>
                      <w:sz w:val="40"/>
                      <w:szCs w:val="40"/>
                      <w:lang w:bidi="ru-RU"/>
                    </w:rPr>
                    <w:t xml:space="preserve"> </w:t>
                  </w:r>
                  <w:r w:rsidR="003F681E">
                    <w:rPr>
                      <w:rFonts w:ascii="Century Gothic" w:hAnsi="Century Gothic" w:cs="Calibri"/>
                      <w:b/>
                      <w:bCs/>
                      <w:noProof/>
                      <w:color w:val="FFFFFF" w:themeColor="background1"/>
                      <w:sz w:val="40"/>
                      <w:szCs w:val="40"/>
                      <w:lang w:bidi="ru-RU"/>
                    </w:rPr>
                    <w:t>TAMMIKUU</w:t>
                  </w:r>
                </w:p>
                <w:tbl>
                  <w:tblPr>
                    <w:tblStyle w:val="CalendarTable"/>
                    <w:tblW w:w="4992" w:type="pct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466"/>
                    <w:gridCol w:w="471"/>
                    <w:gridCol w:w="470"/>
                    <w:gridCol w:w="470"/>
                    <w:gridCol w:w="470"/>
                    <w:gridCol w:w="470"/>
                    <w:gridCol w:w="459"/>
                  </w:tblGrid>
                  <w:tr w:rsidR="00240D4D" w:rsidRPr="00EA49B1" w14:paraId="684222CD" w14:textId="77777777" w:rsidTr="007F4474">
                    <w:trPr>
                      <w:trHeight w:val="170"/>
                    </w:trPr>
                    <w:tc>
                      <w:tcPr>
                        <w:tcW w:w="710" w:type="pct"/>
                        <w:shd w:val="clear" w:color="auto" w:fill="7F7F7F" w:themeFill="text1" w:themeFillTint="80"/>
                        <w:vAlign w:val="center"/>
                      </w:tcPr>
                      <w:p w14:paraId="39408482" w14:textId="2416F2BC" w:rsidR="00240D4D" w:rsidRPr="00EA49B1" w:rsidRDefault="003F681E" w:rsidP="00E50BDE">
                        <w:pPr>
                          <w:pStyle w:val="Day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>
                          <w:rPr>
                            <w:rFonts w:ascii="Century Gothic" w:hAnsi="Century Gothic" w:cs="Calibri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MA</w:t>
                        </w:r>
                      </w:p>
                    </w:tc>
                    <w:tc>
                      <w:tcPr>
                        <w:tcW w:w="718" w:type="pct"/>
                        <w:shd w:val="clear" w:color="auto" w:fill="7F7F7F" w:themeFill="text1" w:themeFillTint="80"/>
                        <w:vAlign w:val="center"/>
                      </w:tcPr>
                      <w:p w14:paraId="7B285114" w14:textId="6F43F072" w:rsidR="00240D4D" w:rsidRPr="00EA49B1" w:rsidRDefault="003F681E" w:rsidP="00E50BDE">
                        <w:pPr>
                          <w:pStyle w:val="Day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>
                          <w:rPr>
                            <w:rFonts w:ascii="Century Gothic" w:hAnsi="Century Gothic" w:cs="Calibri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TI</w:t>
                        </w:r>
                      </w:p>
                    </w:tc>
                    <w:tc>
                      <w:tcPr>
                        <w:tcW w:w="718" w:type="pct"/>
                        <w:shd w:val="clear" w:color="auto" w:fill="7F7F7F" w:themeFill="text1" w:themeFillTint="80"/>
                        <w:vAlign w:val="center"/>
                      </w:tcPr>
                      <w:p w14:paraId="54BB7502" w14:textId="19547A7F" w:rsidR="00240D4D" w:rsidRPr="00EA49B1" w:rsidRDefault="003F681E" w:rsidP="00E50BDE">
                        <w:pPr>
                          <w:pStyle w:val="Day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>
                          <w:rPr>
                            <w:rFonts w:ascii="Century Gothic" w:hAnsi="Century Gothic" w:cs="Calibri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KE</w:t>
                        </w:r>
                      </w:p>
                    </w:tc>
                    <w:tc>
                      <w:tcPr>
                        <w:tcW w:w="718" w:type="pct"/>
                        <w:shd w:val="clear" w:color="auto" w:fill="7F7F7F" w:themeFill="text1" w:themeFillTint="80"/>
                        <w:vAlign w:val="center"/>
                      </w:tcPr>
                      <w:p w14:paraId="3684BA99" w14:textId="71ECD589" w:rsidR="00240D4D" w:rsidRPr="00EA49B1" w:rsidRDefault="003F681E" w:rsidP="00E50BDE">
                        <w:pPr>
                          <w:pStyle w:val="Day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>
                          <w:rPr>
                            <w:rFonts w:ascii="Century Gothic" w:hAnsi="Century Gothic" w:cs="Calibri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TO</w:t>
                        </w:r>
                      </w:p>
                    </w:tc>
                    <w:tc>
                      <w:tcPr>
                        <w:tcW w:w="718" w:type="pct"/>
                        <w:shd w:val="clear" w:color="auto" w:fill="7F7F7F" w:themeFill="text1" w:themeFillTint="80"/>
                        <w:vAlign w:val="center"/>
                      </w:tcPr>
                      <w:p w14:paraId="1CF75680" w14:textId="57CA807F" w:rsidR="00240D4D" w:rsidRPr="00EA49B1" w:rsidRDefault="003F681E" w:rsidP="00E50BDE">
                        <w:pPr>
                          <w:pStyle w:val="Day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>
                          <w:rPr>
                            <w:rFonts w:ascii="Century Gothic" w:hAnsi="Century Gothic" w:cs="Calibri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PE</w:t>
                        </w:r>
                      </w:p>
                    </w:tc>
                    <w:tc>
                      <w:tcPr>
                        <w:tcW w:w="718" w:type="pct"/>
                        <w:shd w:val="clear" w:color="auto" w:fill="7F7F7F" w:themeFill="text1" w:themeFillTint="80"/>
                        <w:vAlign w:val="center"/>
                      </w:tcPr>
                      <w:p w14:paraId="57BE3AF3" w14:textId="6BF73DE8" w:rsidR="00240D4D" w:rsidRPr="00EA49B1" w:rsidRDefault="003F681E" w:rsidP="00E50BDE">
                        <w:pPr>
                          <w:pStyle w:val="Day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>
                          <w:rPr>
                            <w:rFonts w:ascii="Century Gothic" w:hAnsi="Century Gothic" w:cs="Calibri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LA</w:t>
                        </w:r>
                      </w:p>
                    </w:tc>
                    <w:tc>
                      <w:tcPr>
                        <w:tcW w:w="701" w:type="pct"/>
                        <w:shd w:val="clear" w:color="auto" w:fill="7F7F7F" w:themeFill="text1" w:themeFillTint="80"/>
                        <w:vAlign w:val="center"/>
                      </w:tcPr>
                      <w:p w14:paraId="37E85CF0" w14:textId="2638FCED" w:rsidR="00240D4D" w:rsidRPr="00EA49B1" w:rsidRDefault="003F681E" w:rsidP="00E50BDE">
                        <w:pPr>
                          <w:pStyle w:val="Day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>
                          <w:rPr>
                            <w:rFonts w:ascii="Century Gothic" w:hAnsi="Century Gothic" w:cs="Calibri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SU</w:t>
                        </w:r>
                      </w:p>
                    </w:tc>
                  </w:tr>
                  <w:tr w:rsidR="00240D4D" w:rsidRPr="00EA49B1" w14:paraId="31DF8F53" w14:textId="77777777" w:rsidTr="00AB11CF">
                    <w:trPr>
                      <w:trHeight w:val="350"/>
                    </w:trPr>
                    <w:tc>
                      <w:tcPr>
                        <w:tcW w:w="710" w:type="pct"/>
                        <w:vAlign w:val="center"/>
                      </w:tcPr>
                      <w:p w14:paraId="4C3DF47A" w14:textId="189EAC7E" w:rsidR="00240D4D" w:rsidRPr="00EA49B1" w:rsidRDefault="00240D4D" w:rsidP="00E50BDE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</w:rPr>
                        </w:pP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DocVariable MonthStart1 \@ dddd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E7330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четверг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 “</w:instrText>
                        </w:r>
                        <w:r w:rsidRPr="00EA49B1">
                          <w:rPr>
                            <w:rFonts w:ascii="Century Gothic" w:hAnsi="Century Gothic" w:cs="Calibri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понедельник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" 1 ""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FD8DCA2" w14:textId="5A2B9E5B" w:rsidR="00240D4D" w:rsidRPr="00EA49B1" w:rsidRDefault="00240D4D" w:rsidP="00E50BDE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</w:rPr>
                        </w:pP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DocVariable MonthStart1 \@ dddd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E7330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четверг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 “</w:instrText>
                        </w:r>
                        <w:r w:rsidRPr="00EA49B1">
                          <w:rPr>
                            <w:rFonts w:ascii="Century Gothic" w:hAnsi="Century Gothic" w:cs="Calibri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вторник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" 1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=A2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E7330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0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&lt;&gt; 0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=A2+1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8F2D8D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2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""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D953DC5" w14:textId="70BF47D7" w:rsidR="00240D4D" w:rsidRPr="00EA49B1" w:rsidRDefault="00240D4D" w:rsidP="00E50BDE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</w:rPr>
                        </w:pP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DocVariable MonthStart1 \@ dddd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E7330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четверг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 “</w:instrText>
                        </w:r>
                        <w:r w:rsidRPr="00EA49B1">
                          <w:rPr>
                            <w:rFonts w:ascii="Century Gothic" w:hAnsi="Century Gothic" w:cs="Calibri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среда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" 1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=B2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E7330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0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&lt;&gt; 0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=B2+1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8F06A5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2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""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16F7F6B" w14:textId="32646CF6" w:rsidR="00240D4D" w:rsidRPr="00EA49B1" w:rsidRDefault="00240D4D" w:rsidP="00E50BDE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</w:rPr>
                        </w:pP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DocVariable MonthStart1 \@ dddd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E7330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четверг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 “</w:instrText>
                        </w:r>
                        <w:r w:rsidRPr="00EA49B1">
                          <w:rPr>
                            <w:rFonts w:ascii="Century Gothic" w:hAnsi="Century Gothic" w:cs="Calibri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четверг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" 1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=C2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8F06A5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2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&lt;&gt; 0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=C2+1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8F06A5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3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""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8F06A5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3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E73301"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t>1</w: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D77DEF9" w14:textId="4347965B" w:rsidR="00240D4D" w:rsidRPr="00EA49B1" w:rsidRDefault="00240D4D" w:rsidP="00E50BDE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</w:rPr>
                        </w:pP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DocVariable MonthStart1 \@ dddd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E7330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четверг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= “</w:instrText>
                        </w:r>
                        <w:r w:rsidRPr="00EA49B1">
                          <w:rPr>
                            <w:rFonts w:ascii="Century Gothic" w:hAnsi="Century Gothic" w:cs="Calibri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пятница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" 1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=D2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E7330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1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&lt;&gt; 0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=D2+1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E7330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2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""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E7330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2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E7330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t>2</w: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AB1CBA7" w14:textId="62B0B836" w:rsidR="00240D4D" w:rsidRPr="00EA49B1" w:rsidRDefault="00240D4D" w:rsidP="00E50BDE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32A5E1"/>
                            <w:sz w:val="26"/>
                            <w:szCs w:val="26"/>
                          </w:rPr>
                        </w:pP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32A5E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32A5E1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32A5E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32A5E1"/>
                            <w:sz w:val="26"/>
                            <w:szCs w:val="26"/>
                            <w:lang w:bidi="ru-RU"/>
                          </w:rPr>
                          <w:instrText xml:space="preserve"> DocVariable MonthStart1 \@ dddd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32A5E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E7330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32A5E1"/>
                            <w:sz w:val="26"/>
                            <w:szCs w:val="26"/>
                            <w:lang w:bidi="ru-RU"/>
                          </w:rPr>
                          <w:instrText>четверг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32A5E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32A5E1"/>
                            <w:sz w:val="26"/>
                            <w:szCs w:val="26"/>
                            <w:lang w:bidi="ru-RU"/>
                          </w:rPr>
                          <w:instrText xml:space="preserve"> = “</w:instrText>
                        </w:r>
                        <w:r w:rsidRPr="00EA49B1">
                          <w:rPr>
                            <w:rFonts w:ascii="Century Gothic" w:hAnsi="Century Gothic" w:cs="Calibri"/>
                            <w:b/>
                            <w:bCs/>
                            <w:noProof/>
                            <w:color w:val="32A5E1"/>
                            <w:sz w:val="26"/>
                            <w:szCs w:val="26"/>
                            <w:lang w:bidi="ru-RU"/>
                          </w:rPr>
                          <w:instrText>суббота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32A5E1"/>
                            <w:sz w:val="26"/>
                            <w:szCs w:val="26"/>
                            <w:lang w:bidi="ru-RU"/>
                          </w:rPr>
                          <w:instrText xml:space="preserve">" 1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32A5E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32A5E1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32A5E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32A5E1"/>
                            <w:sz w:val="26"/>
                            <w:szCs w:val="26"/>
                            <w:lang w:bidi="ru-RU"/>
                          </w:rPr>
                          <w:instrText xml:space="preserve"> =E2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32A5E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E7330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32A5E1"/>
                            <w:sz w:val="26"/>
                            <w:szCs w:val="26"/>
                            <w:lang w:bidi="ru-RU"/>
                          </w:rPr>
                          <w:instrText>2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32A5E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32A5E1"/>
                            <w:sz w:val="26"/>
                            <w:szCs w:val="26"/>
                            <w:lang w:bidi="ru-RU"/>
                          </w:rPr>
                          <w:instrText xml:space="preserve"> &lt;&gt; 0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32A5E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32A5E1"/>
                            <w:sz w:val="26"/>
                            <w:szCs w:val="26"/>
                            <w:lang w:bidi="ru-RU"/>
                          </w:rPr>
                          <w:instrText xml:space="preserve"> =E2+1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32A5E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E7330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32A5E1"/>
                            <w:sz w:val="26"/>
                            <w:szCs w:val="26"/>
                            <w:lang w:bidi="ru-RU"/>
                          </w:rPr>
                          <w:instrText>3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32A5E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32A5E1"/>
                            <w:sz w:val="26"/>
                            <w:szCs w:val="26"/>
                            <w:lang w:bidi="ru-RU"/>
                          </w:rPr>
                          <w:instrText xml:space="preserve"> ""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32A5E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E7330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32A5E1"/>
                            <w:sz w:val="26"/>
                            <w:szCs w:val="26"/>
                            <w:lang w:bidi="ru-RU"/>
                          </w:rPr>
                          <w:instrText>3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32A5E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32A5E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E7330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32A5E1"/>
                            <w:sz w:val="26"/>
                            <w:szCs w:val="26"/>
                            <w:lang w:bidi="ru-RU"/>
                          </w:rPr>
                          <w:t>3</w: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32A5E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1" w:type="pct"/>
                        <w:vAlign w:val="center"/>
                      </w:tcPr>
                      <w:p w14:paraId="61DE8D4C" w14:textId="49004387" w:rsidR="00240D4D" w:rsidRPr="00EA49B1" w:rsidRDefault="00240D4D" w:rsidP="00E50BDE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32A5E1"/>
                            <w:sz w:val="26"/>
                            <w:szCs w:val="26"/>
                          </w:rPr>
                        </w:pP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32A5E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32A5E1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32A5E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32A5E1"/>
                            <w:sz w:val="26"/>
                            <w:szCs w:val="26"/>
                            <w:lang w:bidi="ru-RU"/>
                          </w:rPr>
                          <w:instrText xml:space="preserve"> DocVariable MonthStart1 \@ dddd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32A5E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E7330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32A5E1"/>
                            <w:sz w:val="26"/>
                            <w:szCs w:val="26"/>
                            <w:lang w:bidi="ru-RU"/>
                          </w:rPr>
                          <w:instrText>четверг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32A5E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32A5E1"/>
                            <w:sz w:val="26"/>
                            <w:szCs w:val="26"/>
                            <w:lang w:bidi="ru-RU"/>
                          </w:rPr>
                          <w:instrText xml:space="preserve"> = “</w:instrText>
                        </w:r>
                        <w:r w:rsidRPr="00EA49B1">
                          <w:rPr>
                            <w:rFonts w:ascii="Century Gothic" w:hAnsi="Century Gothic" w:cs="Calibri"/>
                            <w:b/>
                            <w:bCs/>
                            <w:noProof/>
                            <w:color w:val="32A5E1"/>
                            <w:sz w:val="26"/>
                            <w:szCs w:val="26"/>
                            <w:lang w:bidi="ru-RU"/>
                          </w:rPr>
                          <w:instrText>воскресенье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32A5E1"/>
                            <w:sz w:val="26"/>
                            <w:szCs w:val="26"/>
                            <w:lang w:bidi="ru-RU"/>
                          </w:rPr>
                          <w:instrText xml:space="preserve">" 1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32A5E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32A5E1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32A5E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32A5E1"/>
                            <w:sz w:val="26"/>
                            <w:szCs w:val="26"/>
                            <w:lang w:bidi="ru-RU"/>
                          </w:rPr>
                          <w:instrText xml:space="preserve"> =F2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32A5E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E7330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32A5E1"/>
                            <w:sz w:val="26"/>
                            <w:szCs w:val="26"/>
                            <w:lang w:bidi="ru-RU"/>
                          </w:rPr>
                          <w:instrText>3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32A5E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32A5E1"/>
                            <w:sz w:val="26"/>
                            <w:szCs w:val="26"/>
                            <w:lang w:bidi="ru-RU"/>
                          </w:rPr>
                          <w:instrText xml:space="preserve"> &lt;&gt; 0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32A5E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32A5E1"/>
                            <w:sz w:val="26"/>
                            <w:szCs w:val="26"/>
                            <w:lang w:bidi="ru-RU"/>
                          </w:rPr>
                          <w:instrText xml:space="preserve"> =F2+1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32A5E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E7330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32A5E1"/>
                            <w:sz w:val="26"/>
                            <w:szCs w:val="26"/>
                            <w:lang w:bidi="ru-RU"/>
                          </w:rPr>
                          <w:instrText>4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32A5E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32A5E1"/>
                            <w:sz w:val="26"/>
                            <w:szCs w:val="26"/>
                            <w:lang w:bidi="ru-RU"/>
                          </w:rPr>
                          <w:instrText xml:space="preserve"> ""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32A5E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E7330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32A5E1"/>
                            <w:sz w:val="26"/>
                            <w:szCs w:val="26"/>
                            <w:lang w:bidi="ru-RU"/>
                          </w:rPr>
                          <w:instrText>4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32A5E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32A5E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E7330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32A5E1"/>
                            <w:sz w:val="26"/>
                            <w:szCs w:val="26"/>
                            <w:lang w:bidi="ru-RU"/>
                          </w:rPr>
                          <w:t>4</w: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32A5E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240D4D" w:rsidRPr="00EA49B1" w14:paraId="0AFA4FA2" w14:textId="77777777" w:rsidTr="00AB11CF">
                    <w:trPr>
                      <w:trHeight w:val="336"/>
                    </w:trPr>
                    <w:tc>
                      <w:tcPr>
                        <w:tcW w:w="710" w:type="pct"/>
                        <w:vAlign w:val="center"/>
                      </w:tcPr>
                      <w:p w14:paraId="688A4083" w14:textId="5F85E6E2" w:rsidR="00240D4D" w:rsidRPr="00EA49B1" w:rsidRDefault="00240D4D" w:rsidP="00E50BDE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</w:rPr>
                        </w:pP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=G2+1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E7330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t>5</w: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AD9C7DF" w14:textId="61C40362" w:rsidR="00240D4D" w:rsidRPr="00EA49B1" w:rsidRDefault="00240D4D" w:rsidP="00E50BDE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</w:rPr>
                        </w:pP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=A3+1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E7330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t>6</w: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FD5672A" w14:textId="40C2BE86" w:rsidR="00240D4D" w:rsidRPr="00EA49B1" w:rsidRDefault="00240D4D" w:rsidP="00E50BDE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</w:rPr>
                        </w:pP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=B3+1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E7330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t>7</w: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8E39618" w14:textId="3B86F941" w:rsidR="00240D4D" w:rsidRPr="00EA49B1" w:rsidRDefault="00240D4D" w:rsidP="00E50BDE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</w:rPr>
                        </w:pP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=C3+1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E7330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t>8</w: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E01D669" w14:textId="76F5EB06" w:rsidR="00240D4D" w:rsidRPr="00EA49B1" w:rsidRDefault="00240D4D" w:rsidP="00E50BDE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</w:rPr>
                        </w:pP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=D3+1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E7330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t>9</w: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78B3CC1" w14:textId="49F4B185" w:rsidR="00240D4D" w:rsidRPr="00EA49B1" w:rsidRDefault="00240D4D" w:rsidP="00E50BDE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32A5E1"/>
                            <w:sz w:val="26"/>
                            <w:szCs w:val="26"/>
                          </w:rPr>
                        </w:pP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32A5E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32A5E1"/>
                            <w:sz w:val="26"/>
                            <w:szCs w:val="26"/>
                            <w:lang w:bidi="ru-RU"/>
                          </w:rPr>
                          <w:instrText xml:space="preserve"> =E3+1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32A5E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E7330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32A5E1"/>
                            <w:sz w:val="26"/>
                            <w:szCs w:val="26"/>
                            <w:lang w:bidi="ru-RU"/>
                          </w:rPr>
                          <w:t>10</w: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32A5E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1" w:type="pct"/>
                        <w:vAlign w:val="center"/>
                      </w:tcPr>
                      <w:p w14:paraId="63A6A44F" w14:textId="182A2BB8" w:rsidR="00240D4D" w:rsidRPr="00EA49B1" w:rsidRDefault="00240D4D" w:rsidP="00E50BDE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32A5E1"/>
                            <w:sz w:val="26"/>
                            <w:szCs w:val="26"/>
                          </w:rPr>
                        </w:pP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32A5E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32A5E1"/>
                            <w:sz w:val="26"/>
                            <w:szCs w:val="26"/>
                            <w:lang w:bidi="ru-RU"/>
                          </w:rPr>
                          <w:instrText xml:space="preserve"> =F3+1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32A5E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E7330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32A5E1"/>
                            <w:sz w:val="26"/>
                            <w:szCs w:val="26"/>
                            <w:lang w:bidi="ru-RU"/>
                          </w:rPr>
                          <w:t>11</w: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32A5E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240D4D" w:rsidRPr="00EA49B1" w14:paraId="223F797F" w14:textId="77777777" w:rsidTr="00AB11CF">
                    <w:trPr>
                      <w:trHeight w:val="350"/>
                    </w:trPr>
                    <w:tc>
                      <w:tcPr>
                        <w:tcW w:w="710" w:type="pct"/>
                        <w:vAlign w:val="center"/>
                      </w:tcPr>
                      <w:p w14:paraId="3FCDA0AA" w14:textId="2307ABD1" w:rsidR="00240D4D" w:rsidRPr="00EA49B1" w:rsidRDefault="00240D4D" w:rsidP="00E50BDE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</w:rPr>
                        </w:pP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=G3+1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E7330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t>12</w: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E99770B" w14:textId="44B45737" w:rsidR="00240D4D" w:rsidRPr="00EA49B1" w:rsidRDefault="00240D4D" w:rsidP="00E50BDE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</w:rPr>
                        </w:pP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=A4+1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E7330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t>13</w: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078C04D" w14:textId="1315A853" w:rsidR="00240D4D" w:rsidRPr="00EA49B1" w:rsidRDefault="00240D4D" w:rsidP="00E50BDE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</w:rPr>
                        </w:pP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=B4+1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E7330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t>14</w: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3764BF9" w14:textId="0158FBF4" w:rsidR="00240D4D" w:rsidRPr="00EA49B1" w:rsidRDefault="00240D4D" w:rsidP="00E50BDE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</w:rPr>
                        </w:pP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=C4+1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E7330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t>15</w: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C4D6EFD" w14:textId="535D3F00" w:rsidR="00240D4D" w:rsidRPr="00EA49B1" w:rsidRDefault="00240D4D" w:rsidP="00E50BDE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</w:rPr>
                        </w:pP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=D4+1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E7330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t>16</w: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1A7D074" w14:textId="23123DED" w:rsidR="00240D4D" w:rsidRPr="00EA49B1" w:rsidRDefault="00240D4D" w:rsidP="00E50BDE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32A5E1"/>
                            <w:sz w:val="26"/>
                            <w:szCs w:val="26"/>
                          </w:rPr>
                        </w:pP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32A5E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32A5E1"/>
                            <w:sz w:val="26"/>
                            <w:szCs w:val="26"/>
                            <w:lang w:bidi="ru-RU"/>
                          </w:rPr>
                          <w:instrText xml:space="preserve"> =E4+1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32A5E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E7330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32A5E1"/>
                            <w:sz w:val="26"/>
                            <w:szCs w:val="26"/>
                            <w:lang w:bidi="ru-RU"/>
                          </w:rPr>
                          <w:t>17</w: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32A5E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1" w:type="pct"/>
                        <w:vAlign w:val="center"/>
                      </w:tcPr>
                      <w:p w14:paraId="2DF4C53D" w14:textId="2B842707" w:rsidR="00240D4D" w:rsidRPr="00EA49B1" w:rsidRDefault="00240D4D" w:rsidP="00E50BDE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32A5E1"/>
                            <w:sz w:val="26"/>
                            <w:szCs w:val="26"/>
                          </w:rPr>
                        </w:pP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32A5E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32A5E1"/>
                            <w:sz w:val="26"/>
                            <w:szCs w:val="26"/>
                            <w:lang w:bidi="ru-RU"/>
                          </w:rPr>
                          <w:instrText xml:space="preserve"> =F4+1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32A5E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E7330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32A5E1"/>
                            <w:sz w:val="26"/>
                            <w:szCs w:val="26"/>
                            <w:lang w:bidi="ru-RU"/>
                          </w:rPr>
                          <w:t>18</w: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32A5E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240D4D" w:rsidRPr="00EA49B1" w14:paraId="10529957" w14:textId="77777777" w:rsidTr="00AB11CF">
                    <w:trPr>
                      <w:trHeight w:val="350"/>
                    </w:trPr>
                    <w:tc>
                      <w:tcPr>
                        <w:tcW w:w="710" w:type="pct"/>
                        <w:vAlign w:val="center"/>
                      </w:tcPr>
                      <w:p w14:paraId="7824C9C9" w14:textId="507E34F1" w:rsidR="00240D4D" w:rsidRPr="00EA49B1" w:rsidRDefault="00240D4D" w:rsidP="00E50BDE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</w:rPr>
                        </w:pP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=G4+1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E7330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t>19</w: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65E1D41" w14:textId="6CA875E2" w:rsidR="00240D4D" w:rsidRPr="00EA49B1" w:rsidRDefault="00240D4D" w:rsidP="00E50BDE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</w:rPr>
                        </w:pP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=A5+1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E7330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t>20</w: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3951C8E" w14:textId="6A2DDFB4" w:rsidR="00240D4D" w:rsidRPr="00EA49B1" w:rsidRDefault="00240D4D" w:rsidP="00E50BDE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</w:rPr>
                        </w:pP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=B5+1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E7330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t>21</w: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A755A8A" w14:textId="01E1E071" w:rsidR="00240D4D" w:rsidRPr="00EA49B1" w:rsidRDefault="00240D4D" w:rsidP="00E50BDE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</w:rPr>
                        </w:pP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=C5+1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E7330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t>22</w: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31F29A4" w14:textId="36EC0F41" w:rsidR="00240D4D" w:rsidRPr="00EA49B1" w:rsidRDefault="00240D4D" w:rsidP="00E50BDE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</w:rPr>
                        </w:pP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=D5+1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E7330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t>23</w: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D8D3352" w14:textId="624D8B26" w:rsidR="00240D4D" w:rsidRPr="00EA49B1" w:rsidRDefault="00240D4D" w:rsidP="00E50BDE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32A5E1"/>
                            <w:sz w:val="26"/>
                            <w:szCs w:val="26"/>
                          </w:rPr>
                        </w:pP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32A5E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32A5E1"/>
                            <w:sz w:val="26"/>
                            <w:szCs w:val="26"/>
                            <w:lang w:bidi="ru-RU"/>
                          </w:rPr>
                          <w:instrText xml:space="preserve"> =E5+1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32A5E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E7330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32A5E1"/>
                            <w:sz w:val="26"/>
                            <w:szCs w:val="26"/>
                            <w:lang w:bidi="ru-RU"/>
                          </w:rPr>
                          <w:t>24</w: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32A5E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1" w:type="pct"/>
                        <w:vAlign w:val="center"/>
                      </w:tcPr>
                      <w:p w14:paraId="2CF6BA37" w14:textId="591E5E68" w:rsidR="00240D4D" w:rsidRPr="00EA49B1" w:rsidRDefault="00240D4D" w:rsidP="00E50BDE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32A5E1"/>
                            <w:sz w:val="26"/>
                            <w:szCs w:val="26"/>
                          </w:rPr>
                        </w:pP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32A5E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32A5E1"/>
                            <w:sz w:val="26"/>
                            <w:szCs w:val="26"/>
                            <w:lang w:bidi="ru-RU"/>
                          </w:rPr>
                          <w:instrText xml:space="preserve"> =F5+1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32A5E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E7330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32A5E1"/>
                            <w:sz w:val="26"/>
                            <w:szCs w:val="26"/>
                            <w:lang w:bidi="ru-RU"/>
                          </w:rPr>
                          <w:t>25</w: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32A5E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240D4D" w:rsidRPr="00EA49B1" w14:paraId="797D45F8" w14:textId="77777777" w:rsidTr="00AB11CF">
                    <w:trPr>
                      <w:trHeight w:val="336"/>
                    </w:trPr>
                    <w:tc>
                      <w:tcPr>
                        <w:tcW w:w="710" w:type="pct"/>
                        <w:vAlign w:val="center"/>
                      </w:tcPr>
                      <w:p w14:paraId="4BD14B6A" w14:textId="11E92557" w:rsidR="00240D4D" w:rsidRPr="00EA49B1" w:rsidRDefault="00240D4D" w:rsidP="00E50BDE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</w:rPr>
                        </w:pP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IF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=G5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E7330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25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 0,""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=G5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E7330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25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 &lt;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DocVariable MonthEnd1 \@ d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E7330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31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=G5+1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E7330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26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""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E7330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26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E7330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t>26</w: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746ECD0" w14:textId="2D0FE022" w:rsidR="00240D4D" w:rsidRPr="00EA49B1" w:rsidRDefault="00240D4D" w:rsidP="00E50BDE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</w:rPr>
                        </w:pP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IF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=A6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E7330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26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 0,""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=A6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E7330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26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 &lt;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DocVariable MonthEnd1 \@ d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E7330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31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=A6+1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E7330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27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""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E7330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27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E7330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t>27</w: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6F7B018" w14:textId="780C3C7D" w:rsidR="00240D4D" w:rsidRPr="00EA49B1" w:rsidRDefault="00240D4D" w:rsidP="00E50BDE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</w:rPr>
                        </w:pP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IF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=B6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E7330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27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 0,""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=B6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E7330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27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 &lt;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DocVariable MonthEnd1 \@ d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E7330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31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=B6+1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E7330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28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""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E7330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28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E7330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t>28</w: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72B5BF7" w14:textId="0E087FB0" w:rsidR="00240D4D" w:rsidRPr="00EA49B1" w:rsidRDefault="00240D4D" w:rsidP="00E50BDE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</w:rPr>
                        </w:pP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IF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=C6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E7330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28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 0,""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=C6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E7330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28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 &lt;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DocVariable MonthEnd1 \@ d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E7330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31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=C6+1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E7330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29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""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E7330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29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E7330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t>29</w: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573E501" w14:textId="3B4DF563" w:rsidR="00240D4D" w:rsidRPr="00EA49B1" w:rsidRDefault="00240D4D" w:rsidP="00E50BDE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</w:rPr>
                        </w:pP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IF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=D6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E7330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29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 0,""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=D6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E7330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29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 &lt;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DocVariable MonthEnd1 \@ d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E7330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31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=D6+1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E7330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30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"" </w:instrText>
                        </w:r>
                        <w:r w:rsidR="00E7330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E7330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30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="00E7330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E7330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t>30</w: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A251BC6" w14:textId="3A4E9F4D" w:rsidR="00240D4D" w:rsidRPr="00EA49B1" w:rsidRDefault="00240D4D" w:rsidP="00E50BDE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32A5E1"/>
                            <w:sz w:val="26"/>
                            <w:szCs w:val="26"/>
                          </w:rPr>
                        </w:pP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32A5E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32A5E1"/>
                            <w:sz w:val="26"/>
                            <w:szCs w:val="26"/>
                            <w:lang w:bidi="ru-RU"/>
                          </w:rPr>
                          <w:instrText xml:space="preserve">IF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32A5E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32A5E1"/>
                            <w:sz w:val="26"/>
                            <w:szCs w:val="26"/>
                            <w:lang w:bidi="ru-RU"/>
                          </w:rPr>
                          <w:instrText xml:space="preserve"> =E6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32A5E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E7330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32A5E1"/>
                            <w:sz w:val="26"/>
                            <w:szCs w:val="26"/>
                            <w:lang w:bidi="ru-RU"/>
                          </w:rPr>
                          <w:instrText>30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32A5E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32A5E1"/>
                            <w:sz w:val="26"/>
                            <w:szCs w:val="26"/>
                            <w:lang w:bidi="ru-RU"/>
                          </w:rPr>
                          <w:instrText xml:space="preserve"> = 0,""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32A5E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32A5E1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32A5E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32A5E1"/>
                            <w:sz w:val="26"/>
                            <w:szCs w:val="26"/>
                            <w:lang w:bidi="ru-RU"/>
                          </w:rPr>
                          <w:instrText xml:space="preserve"> =E6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32A5E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E7330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32A5E1"/>
                            <w:sz w:val="26"/>
                            <w:szCs w:val="26"/>
                            <w:lang w:bidi="ru-RU"/>
                          </w:rPr>
                          <w:instrText>30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32A5E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32A5E1"/>
                            <w:sz w:val="26"/>
                            <w:szCs w:val="26"/>
                            <w:lang w:bidi="ru-RU"/>
                          </w:rPr>
                          <w:instrText xml:space="preserve">  &lt;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32A5E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32A5E1"/>
                            <w:sz w:val="26"/>
                            <w:szCs w:val="26"/>
                            <w:lang w:bidi="ru-RU"/>
                          </w:rPr>
                          <w:instrText xml:space="preserve"> DocVariable MonthEnd1 \@ d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32A5E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E7330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32A5E1"/>
                            <w:sz w:val="26"/>
                            <w:szCs w:val="26"/>
                            <w:lang w:bidi="ru-RU"/>
                          </w:rPr>
                          <w:instrText>31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32A5E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32A5E1"/>
                            <w:sz w:val="26"/>
                            <w:szCs w:val="26"/>
                            <w:lang w:bidi="ru-RU"/>
                          </w:rPr>
                          <w:instrText xml:space="preserve"> 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32A5E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32A5E1"/>
                            <w:sz w:val="26"/>
                            <w:szCs w:val="26"/>
                            <w:lang w:bidi="ru-RU"/>
                          </w:rPr>
                          <w:instrText xml:space="preserve"> =E6+1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32A5E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E7330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32A5E1"/>
                            <w:sz w:val="26"/>
                            <w:szCs w:val="26"/>
                            <w:lang w:bidi="ru-RU"/>
                          </w:rPr>
                          <w:instrText>31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32A5E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32A5E1"/>
                            <w:sz w:val="26"/>
                            <w:szCs w:val="26"/>
                            <w:lang w:bidi="ru-RU"/>
                          </w:rPr>
                          <w:instrText xml:space="preserve"> ""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32A5E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E7330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32A5E1"/>
                            <w:sz w:val="26"/>
                            <w:szCs w:val="26"/>
                            <w:lang w:bidi="ru-RU"/>
                          </w:rPr>
                          <w:instrText>31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32A5E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="00E7330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32A5E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E7330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32A5E1"/>
                            <w:sz w:val="26"/>
                            <w:szCs w:val="26"/>
                            <w:lang w:bidi="ru-RU"/>
                          </w:rPr>
                          <w:t>31</w: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32A5E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1" w:type="pct"/>
                        <w:vAlign w:val="center"/>
                      </w:tcPr>
                      <w:p w14:paraId="3CA74E8D" w14:textId="0B3CA929" w:rsidR="00240D4D" w:rsidRPr="00EA49B1" w:rsidRDefault="00240D4D" w:rsidP="00E50BDE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32A5E1"/>
                            <w:sz w:val="26"/>
                            <w:szCs w:val="26"/>
                          </w:rPr>
                        </w:pP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32A5E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32A5E1"/>
                            <w:sz w:val="26"/>
                            <w:szCs w:val="26"/>
                            <w:lang w:bidi="ru-RU"/>
                          </w:rPr>
                          <w:instrText xml:space="preserve">IF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32A5E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32A5E1"/>
                            <w:sz w:val="26"/>
                            <w:szCs w:val="26"/>
                            <w:lang w:bidi="ru-RU"/>
                          </w:rPr>
                          <w:instrText xml:space="preserve"> =F6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32A5E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E7330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32A5E1"/>
                            <w:sz w:val="26"/>
                            <w:szCs w:val="26"/>
                            <w:lang w:bidi="ru-RU"/>
                          </w:rPr>
                          <w:instrText>31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32A5E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32A5E1"/>
                            <w:sz w:val="26"/>
                            <w:szCs w:val="26"/>
                            <w:lang w:bidi="ru-RU"/>
                          </w:rPr>
                          <w:instrText xml:space="preserve"> = 0,""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32A5E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32A5E1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32A5E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32A5E1"/>
                            <w:sz w:val="26"/>
                            <w:szCs w:val="26"/>
                            <w:lang w:bidi="ru-RU"/>
                          </w:rPr>
                          <w:instrText xml:space="preserve"> =F6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32A5E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E7330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32A5E1"/>
                            <w:sz w:val="26"/>
                            <w:szCs w:val="26"/>
                            <w:lang w:bidi="ru-RU"/>
                          </w:rPr>
                          <w:instrText>31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32A5E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32A5E1"/>
                            <w:sz w:val="26"/>
                            <w:szCs w:val="26"/>
                            <w:lang w:bidi="ru-RU"/>
                          </w:rPr>
                          <w:instrText xml:space="preserve">  &lt;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32A5E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32A5E1"/>
                            <w:sz w:val="26"/>
                            <w:szCs w:val="26"/>
                            <w:lang w:bidi="ru-RU"/>
                          </w:rPr>
                          <w:instrText xml:space="preserve"> DocVariable MonthEnd1 \@ d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32A5E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E7330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32A5E1"/>
                            <w:sz w:val="26"/>
                            <w:szCs w:val="26"/>
                            <w:lang w:bidi="ru-RU"/>
                          </w:rPr>
                          <w:instrText>31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32A5E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32A5E1"/>
                            <w:sz w:val="26"/>
                            <w:szCs w:val="26"/>
                            <w:lang w:bidi="ru-RU"/>
                          </w:rPr>
                          <w:instrText xml:space="preserve"> 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32A5E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32A5E1"/>
                            <w:sz w:val="26"/>
                            <w:szCs w:val="26"/>
                            <w:lang w:bidi="ru-RU"/>
                          </w:rPr>
                          <w:instrText xml:space="preserve"> =F6+1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32A5E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E844A6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32A5E1"/>
                            <w:sz w:val="26"/>
                            <w:szCs w:val="26"/>
                            <w:lang w:bidi="ru-RU"/>
                          </w:rPr>
                          <w:instrText>29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32A5E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32A5E1"/>
                            <w:sz w:val="26"/>
                            <w:szCs w:val="26"/>
                            <w:lang w:bidi="ru-RU"/>
                          </w:rPr>
                          <w:instrText xml:space="preserve"> ""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32A5E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32A5E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240D4D" w:rsidRPr="00EA49B1" w14:paraId="1144E5B8" w14:textId="77777777" w:rsidTr="00AB11CF">
                    <w:trPr>
                      <w:trHeight w:val="350"/>
                    </w:trPr>
                    <w:tc>
                      <w:tcPr>
                        <w:tcW w:w="710" w:type="pct"/>
                        <w:vAlign w:val="center"/>
                      </w:tcPr>
                      <w:p w14:paraId="55F237A0" w14:textId="652F633A" w:rsidR="00240D4D" w:rsidRPr="00EA49B1" w:rsidRDefault="00240D4D" w:rsidP="00E50BDE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</w:rPr>
                        </w:pP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IF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=G6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E7330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0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 0,""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=G6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E844A6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29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 &lt;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DocVariable MonthEnd1 \@ d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E844A6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31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=G6+1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E844A6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30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""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E844A6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30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84CCAC5" w14:textId="435B155B" w:rsidR="00240D4D" w:rsidRPr="00EA49B1" w:rsidRDefault="00240D4D" w:rsidP="00E50BDE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</w:rPr>
                        </w:pP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IF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=A7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E7330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0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 0,""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=A7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E844A6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30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 &lt;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DocVariable MonthEnd1 \@ d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E844A6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31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=A7+1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E844A6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31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""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E844A6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31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50BB2A5" w14:textId="77777777" w:rsidR="00240D4D" w:rsidRPr="00EA49B1" w:rsidRDefault="00240D4D" w:rsidP="00E50BDE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CD13DEE" w14:textId="77777777" w:rsidR="00240D4D" w:rsidRPr="00EA49B1" w:rsidRDefault="00240D4D" w:rsidP="00E50BDE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241B312" w14:textId="77777777" w:rsidR="00240D4D" w:rsidRPr="00EA49B1" w:rsidRDefault="00240D4D" w:rsidP="00E50BDE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D7F8AB0" w14:textId="77777777" w:rsidR="00240D4D" w:rsidRPr="00EA49B1" w:rsidRDefault="00240D4D" w:rsidP="00E50BDE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32A5E1"/>
                            <w:sz w:val="26"/>
                            <w:szCs w:val="26"/>
                          </w:rPr>
                        </w:pPr>
                      </w:p>
                    </w:tc>
                    <w:tc>
                      <w:tcPr>
                        <w:tcW w:w="701" w:type="pct"/>
                        <w:vAlign w:val="center"/>
                      </w:tcPr>
                      <w:p w14:paraId="40F850EA" w14:textId="5A730556" w:rsidR="00240D4D" w:rsidRPr="00EA49B1" w:rsidRDefault="00240D4D" w:rsidP="00E50BDE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32A5E1"/>
                            <w:sz w:val="26"/>
                            <w:szCs w:val="26"/>
                          </w:rPr>
                        </w:pPr>
                      </w:p>
                    </w:tc>
                  </w:tr>
                  <w:bookmarkEnd w:id="1"/>
                </w:tbl>
                <w:p w14:paraId="1B2D8CFA" w14:textId="77777777" w:rsidR="00240D4D" w:rsidRPr="00EA49B1" w:rsidRDefault="00240D4D" w:rsidP="00E50BDE">
                  <w:pPr>
                    <w:pStyle w:val="a5"/>
                    <w:rPr>
                      <w:rFonts w:ascii="Century Gothic" w:hAnsi="Century Gothic"/>
                      <w:b/>
                      <w:bCs/>
                      <w:noProof/>
                      <w:color w:val="auto"/>
                    </w:rPr>
                  </w:pPr>
                </w:p>
              </w:tc>
              <w:tc>
                <w:tcPr>
                  <w:tcW w:w="1250" w:type="pct"/>
                </w:tcPr>
                <w:p w14:paraId="3D861116" w14:textId="4C260E82" w:rsidR="00240D4D" w:rsidRPr="00EA49B1" w:rsidRDefault="00EA49B1" w:rsidP="00E50BDE">
                  <w:pPr>
                    <w:pStyle w:val="Months"/>
                    <w:jc w:val="center"/>
                    <w:rPr>
                      <w:rFonts w:ascii="Century Gothic" w:hAnsi="Century Gothic"/>
                      <w:b/>
                      <w:bCs/>
                      <w:noProof/>
                      <w:color w:val="FFFFFF" w:themeColor="background1"/>
                      <w:sz w:val="40"/>
                      <w:szCs w:val="40"/>
                    </w:rPr>
                  </w:pPr>
                  <w:r w:rsidRPr="007F4474">
                    <w:rPr>
                      <w:rFonts w:ascii="Century Gothic" w:hAnsi="Century Gothic" w:cs="Calibri"/>
                      <w:b/>
                      <w:bCs/>
                      <w:noProof/>
                      <w:color w:val="FFFFFF" w:themeColor="background1"/>
                      <w:sz w:val="32"/>
                      <w:szCs w:val="32"/>
                      <w:lang w:bidi="ru-RU"/>
                    </w:rPr>
                    <w:t>02</w:t>
                  </w:r>
                  <w:r w:rsidRPr="00EA49B1">
                    <w:rPr>
                      <w:rFonts w:ascii="Century Gothic" w:hAnsi="Century Gothic" w:cs="Calibri"/>
                      <w:b/>
                      <w:bCs/>
                      <w:noProof/>
                      <w:color w:val="FFFFFF" w:themeColor="background1"/>
                      <w:sz w:val="40"/>
                      <w:szCs w:val="40"/>
                      <w:lang w:bidi="ru-RU"/>
                    </w:rPr>
                    <w:t xml:space="preserve"> </w:t>
                  </w:r>
                  <w:r w:rsidR="003F681E">
                    <w:rPr>
                      <w:rFonts w:ascii="Century Gothic" w:hAnsi="Century Gothic" w:cs="Calibri"/>
                      <w:b/>
                      <w:bCs/>
                      <w:noProof/>
                      <w:color w:val="FFFFFF" w:themeColor="background1"/>
                      <w:sz w:val="40"/>
                      <w:szCs w:val="40"/>
                      <w:lang w:bidi="ru-RU"/>
                    </w:rPr>
                    <w:t>HELMIKUU</w:t>
                  </w:r>
                </w:p>
                <w:tbl>
                  <w:tblPr>
                    <w:tblStyle w:val="CalendarTable"/>
                    <w:tblW w:w="4992" w:type="pct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465"/>
                    <w:gridCol w:w="470"/>
                    <w:gridCol w:w="470"/>
                    <w:gridCol w:w="470"/>
                    <w:gridCol w:w="470"/>
                    <w:gridCol w:w="470"/>
                    <w:gridCol w:w="461"/>
                  </w:tblGrid>
                  <w:tr w:rsidR="00240D4D" w:rsidRPr="00EA49B1" w14:paraId="4D521D1C" w14:textId="77777777" w:rsidTr="007F4474">
                    <w:trPr>
                      <w:trHeight w:val="170"/>
                    </w:trPr>
                    <w:tc>
                      <w:tcPr>
                        <w:tcW w:w="708" w:type="pct"/>
                        <w:shd w:val="clear" w:color="auto" w:fill="7F7F7F" w:themeFill="text1" w:themeFillTint="80"/>
                        <w:vAlign w:val="center"/>
                      </w:tcPr>
                      <w:p w14:paraId="5B4A50A8" w14:textId="4D01CE80" w:rsidR="00240D4D" w:rsidRPr="00EA49B1" w:rsidRDefault="003F681E" w:rsidP="00E50BDE">
                        <w:pPr>
                          <w:pStyle w:val="Day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>
                          <w:rPr>
                            <w:rFonts w:ascii="Century Gothic" w:hAnsi="Century Gothic" w:cs="Calibri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MA</w:t>
                        </w:r>
                      </w:p>
                    </w:tc>
                    <w:tc>
                      <w:tcPr>
                        <w:tcW w:w="716" w:type="pct"/>
                        <w:shd w:val="clear" w:color="auto" w:fill="7F7F7F" w:themeFill="text1" w:themeFillTint="80"/>
                        <w:vAlign w:val="center"/>
                      </w:tcPr>
                      <w:p w14:paraId="4D052ACD" w14:textId="4CBA8D9F" w:rsidR="00240D4D" w:rsidRPr="00EA49B1" w:rsidRDefault="003F681E" w:rsidP="00E50BDE">
                        <w:pPr>
                          <w:pStyle w:val="Day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>
                          <w:rPr>
                            <w:rFonts w:ascii="Century Gothic" w:hAnsi="Century Gothic" w:cs="Calibri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TI</w:t>
                        </w:r>
                      </w:p>
                    </w:tc>
                    <w:tc>
                      <w:tcPr>
                        <w:tcW w:w="718" w:type="pct"/>
                        <w:shd w:val="clear" w:color="auto" w:fill="7F7F7F" w:themeFill="text1" w:themeFillTint="80"/>
                        <w:vAlign w:val="center"/>
                      </w:tcPr>
                      <w:p w14:paraId="5A47D848" w14:textId="18CF2368" w:rsidR="00240D4D" w:rsidRPr="00EA49B1" w:rsidRDefault="003F681E" w:rsidP="00E50BDE">
                        <w:pPr>
                          <w:pStyle w:val="Day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>
                          <w:rPr>
                            <w:rFonts w:ascii="Century Gothic" w:hAnsi="Century Gothic" w:cs="Calibri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KE</w:t>
                        </w:r>
                      </w:p>
                    </w:tc>
                    <w:tc>
                      <w:tcPr>
                        <w:tcW w:w="718" w:type="pct"/>
                        <w:shd w:val="clear" w:color="auto" w:fill="7F7F7F" w:themeFill="text1" w:themeFillTint="80"/>
                        <w:vAlign w:val="center"/>
                      </w:tcPr>
                      <w:p w14:paraId="11412BE2" w14:textId="5571A999" w:rsidR="00240D4D" w:rsidRPr="00EA49B1" w:rsidRDefault="003F681E" w:rsidP="00E50BDE">
                        <w:pPr>
                          <w:pStyle w:val="Day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>
                          <w:rPr>
                            <w:rFonts w:ascii="Century Gothic" w:hAnsi="Century Gothic" w:cs="Calibri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TO</w:t>
                        </w:r>
                      </w:p>
                    </w:tc>
                    <w:tc>
                      <w:tcPr>
                        <w:tcW w:w="718" w:type="pct"/>
                        <w:shd w:val="clear" w:color="auto" w:fill="7F7F7F" w:themeFill="text1" w:themeFillTint="80"/>
                        <w:vAlign w:val="center"/>
                      </w:tcPr>
                      <w:p w14:paraId="0C3D3BE5" w14:textId="5107CE39" w:rsidR="00240D4D" w:rsidRPr="00EA49B1" w:rsidRDefault="003F681E" w:rsidP="00E50BDE">
                        <w:pPr>
                          <w:pStyle w:val="Day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>
                          <w:rPr>
                            <w:rFonts w:ascii="Century Gothic" w:hAnsi="Century Gothic" w:cs="Calibri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PE</w:t>
                        </w:r>
                      </w:p>
                    </w:tc>
                    <w:tc>
                      <w:tcPr>
                        <w:tcW w:w="718" w:type="pct"/>
                        <w:shd w:val="clear" w:color="auto" w:fill="7F7F7F" w:themeFill="text1" w:themeFillTint="80"/>
                        <w:vAlign w:val="center"/>
                      </w:tcPr>
                      <w:p w14:paraId="242F7BE9" w14:textId="205291A5" w:rsidR="00240D4D" w:rsidRPr="00EA49B1" w:rsidRDefault="003F681E" w:rsidP="00E50BDE">
                        <w:pPr>
                          <w:pStyle w:val="Day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>
                          <w:rPr>
                            <w:rFonts w:ascii="Century Gothic" w:hAnsi="Century Gothic" w:cs="Calibri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LA</w:t>
                        </w:r>
                      </w:p>
                    </w:tc>
                    <w:tc>
                      <w:tcPr>
                        <w:tcW w:w="705" w:type="pct"/>
                        <w:shd w:val="clear" w:color="auto" w:fill="7F7F7F" w:themeFill="text1" w:themeFillTint="80"/>
                        <w:vAlign w:val="center"/>
                      </w:tcPr>
                      <w:p w14:paraId="4CB16A91" w14:textId="271CC798" w:rsidR="00240D4D" w:rsidRPr="00EA49B1" w:rsidRDefault="003F681E" w:rsidP="00E50BDE">
                        <w:pPr>
                          <w:pStyle w:val="Day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>
                          <w:rPr>
                            <w:rFonts w:ascii="Century Gothic" w:hAnsi="Century Gothic" w:cs="Calibri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SU</w:t>
                        </w:r>
                      </w:p>
                    </w:tc>
                  </w:tr>
                  <w:tr w:rsidR="00240D4D" w:rsidRPr="00EA49B1" w14:paraId="033AD79B" w14:textId="77777777" w:rsidTr="00E47E0F">
                    <w:trPr>
                      <w:trHeight w:val="350"/>
                    </w:trPr>
                    <w:tc>
                      <w:tcPr>
                        <w:tcW w:w="708" w:type="pct"/>
                        <w:vAlign w:val="center"/>
                      </w:tcPr>
                      <w:p w14:paraId="62338C3E" w14:textId="753B8F98" w:rsidR="00240D4D" w:rsidRPr="00EA49B1" w:rsidRDefault="00240D4D" w:rsidP="00E50BDE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</w:rPr>
                        </w:pP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DocVariable MonthStart2 \@ dddd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E7330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воскресенье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 “</w:instrText>
                        </w:r>
                        <w:r w:rsidRPr="00EA49B1">
                          <w:rPr>
                            <w:rFonts w:ascii="Century Gothic" w:hAnsi="Century Gothic" w:cs="Calibri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понедельник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" 1 ""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6E9814E4" w14:textId="7A72F609" w:rsidR="00240D4D" w:rsidRPr="00EA49B1" w:rsidRDefault="00240D4D" w:rsidP="00E50BDE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</w:rPr>
                        </w:pP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DocVariable MonthStart2 \@ dddd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E7330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воскресенье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 “</w:instrText>
                        </w:r>
                        <w:r w:rsidRPr="00EA49B1">
                          <w:rPr>
                            <w:rFonts w:ascii="Century Gothic" w:hAnsi="Century Gothic" w:cs="Calibri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вторник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" 1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=A2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E7330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0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&lt;&gt; 0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=A2+1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623505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2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""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B665E05" w14:textId="4016665F" w:rsidR="00240D4D" w:rsidRPr="00EA49B1" w:rsidRDefault="00240D4D" w:rsidP="00E50BDE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</w:rPr>
                        </w:pP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DocVariable MonthStart2 \@ dddd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E7330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воскресенье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 “</w:instrText>
                        </w:r>
                        <w:r w:rsidRPr="00EA49B1">
                          <w:rPr>
                            <w:rFonts w:ascii="Century Gothic" w:hAnsi="Century Gothic" w:cs="Calibri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среда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" 1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=B2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E7330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0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&lt;&gt; 0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=B2+1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623505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3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""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131D4F0" w14:textId="7D9CE250" w:rsidR="00240D4D" w:rsidRPr="00EA49B1" w:rsidRDefault="00240D4D" w:rsidP="00E50BDE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</w:rPr>
                        </w:pP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DocVariable MonthStart2 \@ dddd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E7330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воскресенье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 “</w:instrText>
                        </w:r>
                        <w:r w:rsidRPr="00EA49B1">
                          <w:rPr>
                            <w:rFonts w:ascii="Century Gothic" w:hAnsi="Century Gothic" w:cs="Calibri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четверг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" 1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=C2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E7330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0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&lt;&gt; 0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=C2+1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E844A6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2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""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FC2BCF9" w14:textId="3685AF48" w:rsidR="00240D4D" w:rsidRPr="00EA49B1" w:rsidRDefault="00240D4D" w:rsidP="00E50BDE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</w:rPr>
                        </w:pP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DocVariable MonthStart2 \@ dddd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E7330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воскресенье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= “</w:instrText>
                        </w:r>
                        <w:r w:rsidRPr="00EA49B1">
                          <w:rPr>
                            <w:rFonts w:ascii="Century Gothic" w:hAnsi="Century Gothic" w:cs="Calibri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пятница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" 1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=D2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E7330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0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&lt;&gt; 0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=D2+1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8F2D8D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2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""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CD888BB" w14:textId="26700FAB" w:rsidR="00240D4D" w:rsidRPr="00EA49B1" w:rsidRDefault="00240D4D" w:rsidP="00E50BDE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32C3B9"/>
                            <w:sz w:val="26"/>
                            <w:szCs w:val="26"/>
                          </w:rPr>
                        </w:pP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32C3B9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32C3B9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32C3B9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32C3B9"/>
                            <w:sz w:val="26"/>
                            <w:szCs w:val="26"/>
                            <w:lang w:bidi="ru-RU"/>
                          </w:rPr>
                          <w:instrText xml:space="preserve"> DocVariable MonthStart2 \@ dddd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32C3B9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E7330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32C3B9"/>
                            <w:sz w:val="26"/>
                            <w:szCs w:val="26"/>
                            <w:lang w:bidi="ru-RU"/>
                          </w:rPr>
                          <w:instrText>воскресенье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32C3B9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32C3B9"/>
                            <w:sz w:val="26"/>
                            <w:szCs w:val="26"/>
                            <w:lang w:bidi="ru-RU"/>
                          </w:rPr>
                          <w:instrText xml:space="preserve"> = “</w:instrText>
                        </w:r>
                        <w:r w:rsidRPr="00EA49B1">
                          <w:rPr>
                            <w:rFonts w:ascii="Century Gothic" w:hAnsi="Century Gothic" w:cs="Calibri"/>
                            <w:b/>
                            <w:bCs/>
                            <w:noProof/>
                            <w:color w:val="32C3B9"/>
                            <w:sz w:val="26"/>
                            <w:szCs w:val="26"/>
                            <w:lang w:bidi="ru-RU"/>
                          </w:rPr>
                          <w:instrText>суббота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32C3B9"/>
                            <w:sz w:val="26"/>
                            <w:szCs w:val="26"/>
                            <w:lang w:bidi="ru-RU"/>
                          </w:rPr>
                          <w:instrText xml:space="preserve">" 1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32C3B9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32C3B9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32C3B9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32C3B9"/>
                            <w:sz w:val="26"/>
                            <w:szCs w:val="26"/>
                            <w:lang w:bidi="ru-RU"/>
                          </w:rPr>
                          <w:instrText xml:space="preserve"> =E2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32C3B9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E7330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32C3B9"/>
                            <w:sz w:val="26"/>
                            <w:szCs w:val="26"/>
                            <w:lang w:bidi="ru-RU"/>
                          </w:rPr>
                          <w:instrText>0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32C3B9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32C3B9"/>
                            <w:sz w:val="26"/>
                            <w:szCs w:val="26"/>
                            <w:lang w:bidi="ru-RU"/>
                          </w:rPr>
                          <w:instrText xml:space="preserve"> &lt;&gt; 0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32C3B9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32C3B9"/>
                            <w:sz w:val="26"/>
                            <w:szCs w:val="26"/>
                            <w:lang w:bidi="ru-RU"/>
                          </w:rPr>
                          <w:instrText xml:space="preserve"> =E2+1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32C3B9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8F06A5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32C3B9"/>
                            <w:sz w:val="26"/>
                            <w:szCs w:val="26"/>
                            <w:lang w:bidi="ru-RU"/>
                          </w:rPr>
                          <w:instrText>2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32C3B9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32C3B9"/>
                            <w:sz w:val="26"/>
                            <w:szCs w:val="26"/>
                            <w:lang w:bidi="ru-RU"/>
                          </w:rPr>
                          <w:instrText xml:space="preserve"> ""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32C3B9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32C3B9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3A023F15" w14:textId="167AEC07" w:rsidR="00240D4D" w:rsidRPr="00EA49B1" w:rsidRDefault="00240D4D" w:rsidP="00E50BDE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32C3B9"/>
                            <w:sz w:val="26"/>
                            <w:szCs w:val="26"/>
                          </w:rPr>
                        </w:pP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32C3B9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32C3B9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32C3B9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32C3B9"/>
                            <w:sz w:val="26"/>
                            <w:szCs w:val="26"/>
                            <w:lang w:bidi="ru-RU"/>
                          </w:rPr>
                          <w:instrText xml:space="preserve"> DocVariable MonthStart2 \@ dddd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32C3B9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E7330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32C3B9"/>
                            <w:sz w:val="26"/>
                            <w:szCs w:val="26"/>
                            <w:lang w:bidi="ru-RU"/>
                          </w:rPr>
                          <w:instrText>воскресенье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32C3B9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32C3B9"/>
                            <w:sz w:val="26"/>
                            <w:szCs w:val="26"/>
                            <w:lang w:bidi="ru-RU"/>
                          </w:rPr>
                          <w:instrText xml:space="preserve"> = “</w:instrText>
                        </w:r>
                        <w:r w:rsidRPr="00EA49B1">
                          <w:rPr>
                            <w:rFonts w:ascii="Century Gothic" w:hAnsi="Century Gothic" w:cs="Calibri"/>
                            <w:b/>
                            <w:bCs/>
                            <w:noProof/>
                            <w:color w:val="32C3B9"/>
                            <w:sz w:val="26"/>
                            <w:szCs w:val="26"/>
                            <w:lang w:bidi="ru-RU"/>
                          </w:rPr>
                          <w:instrText>воскресенье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32C3B9"/>
                            <w:sz w:val="26"/>
                            <w:szCs w:val="26"/>
                            <w:lang w:bidi="ru-RU"/>
                          </w:rPr>
                          <w:instrText xml:space="preserve">" 1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32C3B9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32C3B9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32C3B9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32C3B9"/>
                            <w:sz w:val="26"/>
                            <w:szCs w:val="26"/>
                            <w:lang w:bidi="ru-RU"/>
                          </w:rPr>
                          <w:instrText xml:space="preserve"> =F2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32C3B9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8F06A5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32C3B9"/>
                            <w:sz w:val="26"/>
                            <w:szCs w:val="26"/>
                            <w:lang w:bidi="ru-RU"/>
                          </w:rPr>
                          <w:instrText>2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32C3B9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32C3B9"/>
                            <w:sz w:val="26"/>
                            <w:szCs w:val="26"/>
                            <w:lang w:bidi="ru-RU"/>
                          </w:rPr>
                          <w:instrText xml:space="preserve"> &lt;&gt; 0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32C3B9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32C3B9"/>
                            <w:sz w:val="26"/>
                            <w:szCs w:val="26"/>
                            <w:lang w:bidi="ru-RU"/>
                          </w:rPr>
                          <w:instrText xml:space="preserve"> =F2+1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32C3B9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8F06A5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32C3B9"/>
                            <w:sz w:val="26"/>
                            <w:szCs w:val="26"/>
                            <w:lang w:bidi="ru-RU"/>
                          </w:rPr>
                          <w:instrText>3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32C3B9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32C3B9"/>
                            <w:sz w:val="26"/>
                            <w:szCs w:val="26"/>
                            <w:lang w:bidi="ru-RU"/>
                          </w:rPr>
                          <w:instrText xml:space="preserve"> ""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32C3B9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8F06A5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32C3B9"/>
                            <w:sz w:val="26"/>
                            <w:szCs w:val="26"/>
                            <w:lang w:bidi="ru-RU"/>
                          </w:rPr>
                          <w:instrText>3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32C3B9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32C3B9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E73301"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32C3B9"/>
                            <w:sz w:val="26"/>
                            <w:szCs w:val="26"/>
                            <w:lang w:bidi="ru-RU"/>
                          </w:rPr>
                          <w:t>1</w: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32C3B9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240D4D" w:rsidRPr="00EA49B1" w14:paraId="6878283D" w14:textId="77777777" w:rsidTr="00E47E0F">
                    <w:trPr>
                      <w:trHeight w:val="336"/>
                    </w:trPr>
                    <w:tc>
                      <w:tcPr>
                        <w:tcW w:w="708" w:type="pct"/>
                        <w:vAlign w:val="center"/>
                      </w:tcPr>
                      <w:p w14:paraId="036E1A06" w14:textId="75BE6CCD" w:rsidR="00240D4D" w:rsidRPr="00EA49B1" w:rsidRDefault="00240D4D" w:rsidP="00E50BDE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</w:rPr>
                        </w:pP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=G2+1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E7330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t>2</w: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31E8FAF3" w14:textId="1457FA02" w:rsidR="00240D4D" w:rsidRPr="00EA49B1" w:rsidRDefault="00240D4D" w:rsidP="00E50BDE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</w:rPr>
                        </w:pP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=A3+1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E7330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t>3</w: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1F01189" w14:textId="5055FC58" w:rsidR="00240D4D" w:rsidRPr="00EA49B1" w:rsidRDefault="00240D4D" w:rsidP="00E50BDE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</w:rPr>
                        </w:pP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=B3+1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E7330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t>4</w: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1DD9A7D" w14:textId="6668B6A2" w:rsidR="00240D4D" w:rsidRPr="00EA49B1" w:rsidRDefault="00240D4D" w:rsidP="00E50BDE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</w:rPr>
                        </w:pP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=C3+1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E7330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t>5</w: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D7C63CF" w14:textId="7D2964C0" w:rsidR="00240D4D" w:rsidRPr="00EA49B1" w:rsidRDefault="00240D4D" w:rsidP="00E50BDE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</w:rPr>
                        </w:pP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=D3+1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E7330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t>6</w: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80DD119" w14:textId="1D2BD499" w:rsidR="00240D4D" w:rsidRPr="00EA49B1" w:rsidRDefault="00240D4D" w:rsidP="00E50BDE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32C3B9"/>
                            <w:sz w:val="26"/>
                            <w:szCs w:val="26"/>
                          </w:rPr>
                        </w:pP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32C3B9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32C3B9"/>
                            <w:sz w:val="26"/>
                            <w:szCs w:val="26"/>
                            <w:lang w:bidi="ru-RU"/>
                          </w:rPr>
                          <w:instrText xml:space="preserve"> =E3+1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32C3B9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E7330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32C3B9"/>
                            <w:sz w:val="26"/>
                            <w:szCs w:val="26"/>
                            <w:lang w:bidi="ru-RU"/>
                          </w:rPr>
                          <w:t>7</w: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32C3B9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651B6ED7" w14:textId="3409F1A0" w:rsidR="00240D4D" w:rsidRPr="00EA49B1" w:rsidRDefault="00240D4D" w:rsidP="00E50BDE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32C3B9"/>
                            <w:sz w:val="26"/>
                            <w:szCs w:val="26"/>
                          </w:rPr>
                        </w:pP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32C3B9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32C3B9"/>
                            <w:sz w:val="26"/>
                            <w:szCs w:val="26"/>
                            <w:lang w:bidi="ru-RU"/>
                          </w:rPr>
                          <w:instrText xml:space="preserve"> =F3+1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32C3B9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E7330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32C3B9"/>
                            <w:sz w:val="26"/>
                            <w:szCs w:val="26"/>
                            <w:lang w:bidi="ru-RU"/>
                          </w:rPr>
                          <w:t>8</w: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32C3B9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240D4D" w:rsidRPr="00EA49B1" w14:paraId="7DC4D67B" w14:textId="77777777" w:rsidTr="00E47E0F">
                    <w:trPr>
                      <w:trHeight w:val="350"/>
                    </w:trPr>
                    <w:tc>
                      <w:tcPr>
                        <w:tcW w:w="708" w:type="pct"/>
                        <w:vAlign w:val="center"/>
                      </w:tcPr>
                      <w:p w14:paraId="64AC88D8" w14:textId="6EEDA8EE" w:rsidR="00240D4D" w:rsidRPr="00EA49B1" w:rsidRDefault="00240D4D" w:rsidP="00E50BDE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</w:rPr>
                        </w:pP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=G3+1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E7330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t>9</w: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4A0ABAC2" w14:textId="1627A9C1" w:rsidR="00240D4D" w:rsidRPr="00EA49B1" w:rsidRDefault="00240D4D" w:rsidP="00E50BDE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</w:rPr>
                        </w:pP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=A4+1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E7330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t>10</w: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8AB7AB9" w14:textId="6E0960E4" w:rsidR="00240D4D" w:rsidRPr="00EA49B1" w:rsidRDefault="00240D4D" w:rsidP="00E50BDE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</w:rPr>
                        </w:pP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=B4+1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E7330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t>11</w: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58FC14F" w14:textId="6B3F758D" w:rsidR="00240D4D" w:rsidRPr="00EA49B1" w:rsidRDefault="00240D4D" w:rsidP="00E50BDE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</w:rPr>
                        </w:pP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=C4+1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E7330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t>12</w: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6F7ACB7" w14:textId="602A0684" w:rsidR="00240D4D" w:rsidRPr="00EA49B1" w:rsidRDefault="00240D4D" w:rsidP="00E50BDE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</w:rPr>
                        </w:pP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=D4+1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E7330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t>13</w: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6A9F174" w14:textId="520A5161" w:rsidR="00240D4D" w:rsidRPr="00EA49B1" w:rsidRDefault="00240D4D" w:rsidP="00E50BDE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32C3B9"/>
                            <w:sz w:val="26"/>
                            <w:szCs w:val="26"/>
                          </w:rPr>
                        </w:pP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32C3B9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32C3B9"/>
                            <w:sz w:val="26"/>
                            <w:szCs w:val="26"/>
                            <w:lang w:bidi="ru-RU"/>
                          </w:rPr>
                          <w:instrText xml:space="preserve"> =E4+1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32C3B9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E7330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32C3B9"/>
                            <w:sz w:val="26"/>
                            <w:szCs w:val="26"/>
                            <w:lang w:bidi="ru-RU"/>
                          </w:rPr>
                          <w:t>14</w: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32C3B9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10A0A41E" w14:textId="7CCC133A" w:rsidR="00240D4D" w:rsidRPr="00EA49B1" w:rsidRDefault="00240D4D" w:rsidP="00E50BDE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32C3B9"/>
                            <w:sz w:val="26"/>
                            <w:szCs w:val="26"/>
                          </w:rPr>
                        </w:pP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32C3B9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32C3B9"/>
                            <w:sz w:val="26"/>
                            <w:szCs w:val="26"/>
                            <w:lang w:bidi="ru-RU"/>
                          </w:rPr>
                          <w:instrText xml:space="preserve"> =F4+1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32C3B9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E7330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32C3B9"/>
                            <w:sz w:val="26"/>
                            <w:szCs w:val="26"/>
                            <w:lang w:bidi="ru-RU"/>
                          </w:rPr>
                          <w:t>15</w: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32C3B9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240D4D" w:rsidRPr="00EA49B1" w14:paraId="73331944" w14:textId="77777777" w:rsidTr="00E47E0F">
                    <w:trPr>
                      <w:trHeight w:val="350"/>
                    </w:trPr>
                    <w:tc>
                      <w:tcPr>
                        <w:tcW w:w="708" w:type="pct"/>
                        <w:vAlign w:val="center"/>
                      </w:tcPr>
                      <w:p w14:paraId="036526BF" w14:textId="7B36218E" w:rsidR="00240D4D" w:rsidRPr="00EA49B1" w:rsidRDefault="00240D4D" w:rsidP="00E50BDE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</w:rPr>
                        </w:pP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=G4+1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E7330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t>16</w: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5A8C1CD1" w14:textId="608165A4" w:rsidR="00240D4D" w:rsidRPr="00EA49B1" w:rsidRDefault="00240D4D" w:rsidP="00E50BDE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</w:rPr>
                        </w:pP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=A5+1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E7330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t>17</w: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C3A56F1" w14:textId="3242B00C" w:rsidR="00240D4D" w:rsidRPr="00EA49B1" w:rsidRDefault="00240D4D" w:rsidP="00E50BDE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</w:rPr>
                        </w:pP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=B5+1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E7330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t>18</w: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5262D4B" w14:textId="1CA4E7BB" w:rsidR="00240D4D" w:rsidRPr="00EA49B1" w:rsidRDefault="00240D4D" w:rsidP="00E50BDE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</w:rPr>
                        </w:pP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=C5+1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E7330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t>19</w: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4A49CF7" w14:textId="1A95B3FB" w:rsidR="00240D4D" w:rsidRPr="00EA49B1" w:rsidRDefault="00240D4D" w:rsidP="00E50BDE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</w:rPr>
                        </w:pP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=D5+1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E7330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t>20</w: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A26A059" w14:textId="68D7DF37" w:rsidR="00240D4D" w:rsidRPr="00EA49B1" w:rsidRDefault="00240D4D" w:rsidP="00E50BDE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32C3B9"/>
                            <w:sz w:val="26"/>
                            <w:szCs w:val="26"/>
                          </w:rPr>
                        </w:pP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32C3B9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32C3B9"/>
                            <w:sz w:val="26"/>
                            <w:szCs w:val="26"/>
                            <w:lang w:bidi="ru-RU"/>
                          </w:rPr>
                          <w:instrText xml:space="preserve"> =E5+1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32C3B9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E7330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32C3B9"/>
                            <w:sz w:val="26"/>
                            <w:szCs w:val="26"/>
                            <w:lang w:bidi="ru-RU"/>
                          </w:rPr>
                          <w:t>21</w: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32C3B9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46E25065" w14:textId="296B8D68" w:rsidR="00240D4D" w:rsidRPr="00EA49B1" w:rsidRDefault="00240D4D" w:rsidP="00E50BDE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32C3B9"/>
                            <w:sz w:val="26"/>
                            <w:szCs w:val="26"/>
                          </w:rPr>
                        </w:pP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32C3B9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32C3B9"/>
                            <w:sz w:val="26"/>
                            <w:szCs w:val="26"/>
                            <w:lang w:bidi="ru-RU"/>
                          </w:rPr>
                          <w:instrText xml:space="preserve"> =F5+1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32C3B9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E7330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32C3B9"/>
                            <w:sz w:val="26"/>
                            <w:szCs w:val="26"/>
                            <w:lang w:bidi="ru-RU"/>
                          </w:rPr>
                          <w:t>22</w: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32C3B9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240D4D" w:rsidRPr="00EA49B1" w14:paraId="74B0FF95" w14:textId="77777777" w:rsidTr="00E47E0F">
                    <w:trPr>
                      <w:trHeight w:val="336"/>
                    </w:trPr>
                    <w:tc>
                      <w:tcPr>
                        <w:tcW w:w="708" w:type="pct"/>
                        <w:vAlign w:val="center"/>
                      </w:tcPr>
                      <w:p w14:paraId="0A5D3919" w14:textId="0D0EBAEB" w:rsidR="00240D4D" w:rsidRPr="00EA49B1" w:rsidRDefault="00240D4D" w:rsidP="00E50BDE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</w:rPr>
                        </w:pP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IF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=G5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E7330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22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 0,""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=G5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E7330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22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 &lt;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DocVariable MonthEnd2 \@ d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E7330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28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=G5+1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E7330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23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""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E7330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23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E7330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t>23</w: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35641D12" w14:textId="332D8D7E" w:rsidR="00240D4D" w:rsidRPr="00EA49B1" w:rsidRDefault="00240D4D" w:rsidP="00E50BDE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</w:rPr>
                        </w:pP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IF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=A6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E7330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23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 0,""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=A6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E7330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23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 &lt;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DocVariable MonthEnd2 \@ d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E7330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28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=A6+1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E7330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24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""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E7330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24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E7330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t>24</w: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CBBFCBA" w14:textId="72E5EBA1" w:rsidR="00240D4D" w:rsidRPr="00EA49B1" w:rsidRDefault="00240D4D" w:rsidP="00E50BDE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</w:rPr>
                        </w:pP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IF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=B6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E7330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24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 0,""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=B6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E7330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24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 &lt;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DocVariable MonthEnd2 \@ d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E7330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28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=B6+1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E7330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25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""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E7330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25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E7330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t>25</w: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2DB4676" w14:textId="38548A07" w:rsidR="00240D4D" w:rsidRPr="00EA49B1" w:rsidRDefault="00240D4D" w:rsidP="00E50BDE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</w:rPr>
                        </w:pP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IF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=C6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E7330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25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 0,""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=C6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E7330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25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 &lt;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DocVariable MonthEnd2 \@ d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E7330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28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=C6+1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E7330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26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""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E7330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26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E7330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t>26</w: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12ADD02" w14:textId="049CD9EC" w:rsidR="00240D4D" w:rsidRPr="00EA49B1" w:rsidRDefault="00240D4D" w:rsidP="00E50BDE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</w:rPr>
                        </w:pP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IF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=D6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E7330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26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 0,""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=D6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E7330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26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 &lt;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DocVariable MonthEnd2 \@ d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E7330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28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=D6+1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E7330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27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""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E7330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27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E7330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t>27</w: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46D5BCA" w14:textId="7858B3C3" w:rsidR="00240D4D" w:rsidRPr="00EA49B1" w:rsidRDefault="00240D4D" w:rsidP="00E50BDE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32C3B9"/>
                            <w:sz w:val="26"/>
                            <w:szCs w:val="26"/>
                          </w:rPr>
                        </w:pP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32C3B9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32C3B9"/>
                            <w:sz w:val="26"/>
                            <w:szCs w:val="26"/>
                            <w:lang w:bidi="ru-RU"/>
                          </w:rPr>
                          <w:instrText xml:space="preserve">IF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32C3B9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32C3B9"/>
                            <w:sz w:val="26"/>
                            <w:szCs w:val="26"/>
                            <w:lang w:bidi="ru-RU"/>
                          </w:rPr>
                          <w:instrText xml:space="preserve"> =E6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32C3B9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E7330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32C3B9"/>
                            <w:sz w:val="26"/>
                            <w:szCs w:val="26"/>
                            <w:lang w:bidi="ru-RU"/>
                          </w:rPr>
                          <w:instrText>27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32C3B9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32C3B9"/>
                            <w:sz w:val="26"/>
                            <w:szCs w:val="26"/>
                            <w:lang w:bidi="ru-RU"/>
                          </w:rPr>
                          <w:instrText xml:space="preserve"> = 0,""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32C3B9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32C3B9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32C3B9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32C3B9"/>
                            <w:sz w:val="26"/>
                            <w:szCs w:val="26"/>
                            <w:lang w:bidi="ru-RU"/>
                          </w:rPr>
                          <w:instrText xml:space="preserve"> =E6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32C3B9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E7330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32C3B9"/>
                            <w:sz w:val="26"/>
                            <w:szCs w:val="26"/>
                            <w:lang w:bidi="ru-RU"/>
                          </w:rPr>
                          <w:instrText>27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32C3B9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32C3B9"/>
                            <w:sz w:val="26"/>
                            <w:szCs w:val="26"/>
                            <w:lang w:bidi="ru-RU"/>
                          </w:rPr>
                          <w:instrText xml:space="preserve">  &lt;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32C3B9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32C3B9"/>
                            <w:sz w:val="26"/>
                            <w:szCs w:val="26"/>
                            <w:lang w:bidi="ru-RU"/>
                          </w:rPr>
                          <w:instrText xml:space="preserve"> DocVariable MonthEnd2 \@ d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32C3B9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E7330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32C3B9"/>
                            <w:sz w:val="26"/>
                            <w:szCs w:val="26"/>
                            <w:lang w:bidi="ru-RU"/>
                          </w:rPr>
                          <w:instrText>28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32C3B9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32C3B9"/>
                            <w:sz w:val="26"/>
                            <w:szCs w:val="26"/>
                            <w:lang w:bidi="ru-RU"/>
                          </w:rPr>
                          <w:instrText xml:space="preserve"> 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32C3B9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32C3B9"/>
                            <w:sz w:val="26"/>
                            <w:szCs w:val="26"/>
                            <w:lang w:bidi="ru-RU"/>
                          </w:rPr>
                          <w:instrText xml:space="preserve"> =E6+1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32C3B9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E7330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32C3B9"/>
                            <w:sz w:val="26"/>
                            <w:szCs w:val="26"/>
                            <w:lang w:bidi="ru-RU"/>
                          </w:rPr>
                          <w:instrText>28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32C3B9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32C3B9"/>
                            <w:sz w:val="26"/>
                            <w:szCs w:val="26"/>
                            <w:lang w:bidi="ru-RU"/>
                          </w:rPr>
                          <w:instrText xml:space="preserve"> "" </w:instrText>
                        </w:r>
                        <w:r w:rsidR="00E7330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32C3B9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E7330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32C3B9"/>
                            <w:sz w:val="26"/>
                            <w:szCs w:val="26"/>
                            <w:lang w:bidi="ru-RU"/>
                          </w:rPr>
                          <w:instrText>28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32C3B9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="00E7330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32C3B9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E7330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32C3B9"/>
                            <w:sz w:val="26"/>
                            <w:szCs w:val="26"/>
                            <w:lang w:bidi="ru-RU"/>
                          </w:rPr>
                          <w:t>28</w: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32C3B9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7267017D" w14:textId="276915F1" w:rsidR="00240D4D" w:rsidRPr="00EA49B1" w:rsidRDefault="00240D4D" w:rsidP="00E50BDE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32C3B9"/>
                            <w:sz w:val="26"/>
                            <w:szCs w:val="26"/>
                          </w:rPr>
                        </w:pP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32C3B9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32C3B9"/>
                            <w:sz w:val="26"/>
                            <w:szCs w:val="26"/>
                            <w:lang w:bidi="ru-RU"/>
                          </w:rPr>
                          <w:instrText xml:space="preserve">IF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32C3B9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32C3B9"/>
                            <w:sz w:val="26"/>
                            <w:szCs w:val="26"/>
                            <w:lang w:bidi="ru-RU"/>
                          </w:rPr>
                          <w:instrText xml:space="preserve"> =F6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32C3B9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E7330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32C3B9"/>
                            <w:sz w:val="26"/>
                            <w:szCs w:val="26"/>
                            <w:lang w:bidi="ru-RU"/>
                          </w:rPr>
                          <w:instrText>28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32C3B9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32C3B9"/>
                            <w:sz w:val="26"/>
                            <w:szCs w:val="26"/>
                            <w:lang w:bidi="ru-RU"/>
                          </w:rPr>
                          <w:instrText xml:space="preserve"> = 0,""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32C3B9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32C3B9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32C3B9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32C3B9"/>
                            <w:sz w:val="26"/>
                            <w:szCs w:val="26"/>
                            <w:lang w:bidi="ru-RU"/>
                          </w:rPr>
                          <w:instrText xml:space="preserve"> =F6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32C3B9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E7330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32C3B9"/>
                            <w:sz w:val="26"/>
                            <w:szCs w:val="26"/>
                            <w:lang w:bidi="ru-RU"/>
                          </w:rPr>
                          <w:instrText>28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32C3B9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32C3B9"/>
                            <w:sz w:val="26"/>
                            <w:szCs w:val="26"/>
                            <w:lang w:bidi="ru-RU"/>
                          </w:rPr>
                          <w:instrText xml:space="preserve">  &lt;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32C3B9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32C3B9"/>
                            <w:sz w:val="26"/>
                            <w:szCs w:val="26"/>
                            <w:lang w:bidi="ru-RU"/>
                          </w:rPr>
                          <w:instrText xml:space="preserve"> DocVariable MonthEnd2 \@ d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32C3B9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E7330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32C3B9"/>
                            <w:sz w:val="26"/>
                            <w:szCs w:val="26"/>
                            <w:lang w:bidi="ru-RU"/>
                          </w:rPr>
                          <w:instrText>28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32C3B9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32C3B9"/>
                            <w:sz w:val="26"/>
                            <w:szCs w:val="26"/>
                            <w:lang w:bidi="ru-RU"/>
                          </w:rPr>
                          <w:instrText xml:space="preserve"> 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32C3B9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32C3B9"/>
                            <w:sz w:val="26"/>
                            <w:szCs w:val="26"/>
                            <w:lang w:bidi="ru-RU"/>
                          </w:rPr>
                          <w:instrText xml:space="preserve"> =F6+1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32C3B9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32C3B9"/>
                            <w:sz w:val="26"/>
                            <w:szCs w:val="26"/>
                            <w:lang w:bidi="ru-RU"/>
                          </w:rPr>
                          <w:instrText>28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32C3B9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32C3B9"/>
                            <w:sz w:val="26"/>
                            <w:szCs w:val="26"/>
                            <w:lang w:bidi="ru-RU"/>
                          </w:rPr>
                          <w:instrText xml:space="preserve"> ""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32C3B9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32C3B9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240D4D" w:rsidRPr="00EA49B1" w14:paraId="4CB553C4" w14:textId="77777777" w:rsidTr="00E47E0F">
                    <w:trPr>
                      <w:trHeight w:val="350"/>
                    </w:trPr>
                    <w:tc>
                      <w:tcPr>
                        <w:tcW w:w="708" w:type="pct"/>
                        <w:vAlign w:val="center"/>
                      </w:tcPr>
                      <w:p w14:paraId="4549FBFA" w14:textId="6489D8C2" w:rsidR="00240D4D" w:rsidRPr="00EA49B1" w:rsidRDefault="00240D4D" w:rsidP="00E50BDE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</w:rPr>
                        </w:pP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IF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=G6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E7330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0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 0,""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=G6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28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 &lt;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DocVariable MonthEnd2 \@ d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29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=G6+1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29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""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29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4254819C" w14:textId="63B00232" w:rsidR="00240D4D" w:rsidRPr="00EA49B1" w:rsidRDefault="00240D4D" w:rsidP="00E50BDE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</w:rPr>
                        </w:pP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IF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=A7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E7330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0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 0,""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=A7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29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 &lt;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DocVariable MonthEnd2 \@ d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29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=A7+1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!A12 Is Not In Table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""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EFD04B4" w14:textId="1A7C2D80" w:rsidR="00240D4D" w:rsidRPr="00EA49B1" w:rsidRDefault="00240D4D" w:rsidP="00E50BDE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BAA4EBA" w14:textId="595D9AAF" w:rsidR="00240D4D" w:rsidRPr="00EA49B1" w:rsidRDefault="00240D4D" w:rsidP="00E50BDE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F9AE72D" w14:textId="77777777" w:rsidR="00240D4D" w:rsidRPr="00EA49B1" w:rsidRDefault="00240D4D" w:rsidP="00E50BDE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4A36644" w14:textId="77777777" w:rsidR="00240D4D" w:rsidRPr="00EA49B1" w:rsidRDefault="00240D4D" w:rsidP="00E50BDE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32C3B9"/>
                            <w:sz w:val="26"/>
                            <w:szCs w:val="26"/>
                          </w:rPr>
                        </w:pP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5B970C07" w14:textId="77777777" w:rsidR="00240D4D" w:rsidRPr="00EA49B1" w:rsidRDefault="00240D4D" w:rsidP="00E50BDE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32C3B9"/>
                            <w:sz w:val="26"/>
                            <w:szCs w:val="26"/>
                          </w:rPr>
                        </w:pPr>
                      </w:p>
                    </w:tc>
                  </w:tr>
                </w:tbl>
                <w:p w14:paraId="635B5D45" w14:textId="77777777" w:rsidR="00240D4D" w:rsidRPr="00EA49B1" w:rsidRDefault="00240D4D" w:rsidP="00E50BDE">
                  <w:pPr>
                    <w:pStyle w:val="a5"/>
                    <w:rPr>
                      <w:rFonts w:ascii="Century Gothic" w:hAnsi="Century Gothic"/>
                      <w:b/>
                      <w:bCs/>
                      <w:noProof/>
                      <w:color w:val="auto"/>
                    </w:rPr>
                  </w:pPr>
                </w:p>
              </w:tc>
              <w:tc>
                <w:tcPr>
                  <w:tcW w:w="1250" w:type="pct"/>
                </w:tcPr>
                <w:p w14:paraId="4315FC74" w14:textId="15A6483B" w:rsidR="00240D4D" w:rsidRPr="00EA49B1" w:rsidRDefault="003913BD" w:rsidP="00E50BDE">
                  <w:pPr>
                    <w:pStyle w:val="Months"/>
                    <w:jc w:val="center"/>
                    <w:rPr>
                      <w:rFonts w:ascii="Century Gothic" w:hAnsi="Century Gothic"/>
                      <w:b/>
                      <w:bCs/>
                      <w:noProof/>
                      <w:color w:val="FFFFFF" w:themeColor="background1"/>
                      <w:sz w:val="40"/>
                      <w:szCs w:val="40"/>
                    </w:rPr>
                  </w:pPr>
                  <w:r w:rsidRPr="007F4474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32"/>
                      <w:szCs w:val="32"/>
                      <w:lang w:bidi="ru-RU"/>
                    </w:rPr>
                    <mc:AlternateContent>
                      <mc:Choice Requires="wpg">
                        <w:drawing>
                          <wp:anchor distT="0" distB="0" distL="114300" distR="114300" simplePos="0" relativeHeight="251671552" behindDoc="1" locked="0" layoutInCell="1" allowOverlap="1" wp14:anchorId="5A065A0E" wp14:editId="6882FC7A">
                            <wp:simplePos x="0" y="0"/>
                            <wp:positionH relativeFrom="column">
                              <wp:posOffset>-109453</wp:posOffset>
                            </wp:positionH>
                            <wp:positionV relativeFrom="margin">
                              <wp:posOffset>-63982</wp:posOffset>
                            </wp:positionV>
                            <wp:extent cx="2281555" cy="1915795"/>
                            <wp:effectExtent l="0" t="0" r="4445" b="8255"/>
                            <wp:wrapNone/>
                            <wp:docPr id="14" name="Группа 14"/>
                            <wp:cNvGraphicFramePr/>
                            <a:graphic xmlns:a="http://schemas.openxmlformats.org/drawingml/2006/main">
                              <a:graphicData uri="http://schemas.microsoft.com/office/word/2010/wordprocessingGroup">
                                <wpg:wgp>
                                  <wpg:cNvGrpSpPr/>
                                  <wpg:grpSpPr>
                                    <a:xfrm>
                                      <a:off x="0" y="0"/>
                                      <a:ext cx="2281555" cy="1915795"/>
                                      <a:chOff x="0" y="0"/>
                                      <a:chExt cx="2281555" cy="1915795"/>
                                    </a:xfrm>
                                  </wpg:grpSpPr>
                                  <wps:wsp>
                                    <wps:cNvPr id="15" name="Прямоугольник: скругленные углы 15"/>
                                    <wps:cNvSpPr/>
                                    <wps:spPr>
                                      <a:xfrm>
                                        <a:off x="0" y="0"/>
                                        <a:ext cx="2281555" cy="1915795"/>
                                      </a:xfrm>
                                      <a:prstGeom prst="roundRect">
                                        <a:avLst>
                                          <a:gd name="adj" fmla="val 8781"/>
                                        </a:avLst>
                                      </a:prstGeom>
                                      <a:solidFill>
                                        <a:srgbClr val="4BB978"/>
                                      </a:solidFill>
                                      <a:ln>
                                        <a:noFill/>
                                      </a:ln>
                                    </wps:spPr>
                                    <wps:style>
                                      <a:lnRef idx="2">
                                        <a:schemeClr val="accent1">
                                          <a:shade val="50000"/>
                                        </a:schemeClr>
                                      </a:lnRef>
                                      <a:fillRef idx="1">
                                        <a:schemeClr val="accent1"/>
                                      </a:fillRef>
                                      <a:effectRef idx="0">
                                        <a:schemeClr val="accent1"/>
                                      </a:effectRef>
                                      <a:fontRef idx="minor">
                                        <a:schemeClr val="lt1"/>
                                      </a:fontRef>
                                    </wps:style>
  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  <a:prstTxWarp prst="textNoShape">
                                        <a:avLst/>
                                      </a:prstTxWarp>
                                      <a:noAutofit/>
                                    </wps:bodyPr>
                                  </wps:wsp>
                                  <wps:wsp>
                                    <wps:cNvPr id="16" name="Прямоугольник: скругленные верхние углы 16"/>
                                    <wps:cNvSpPr/>
                                    <wps:spPr>
                                      <a:xfrm rot="10800000">
                                        <a:off x="36214" y="516048"/>
                                        <a:ext cx="2209165" cy="1371600"/>
                                      </a:xfrm>
                                      <a:prstGeom prst="round2SameRect">
                                        <a:avLst>
                                          <a:gd name="adj1" fmla="val 9656"/>
                                          <a:gd name="adj2" fmla="val 0"/>
                                        </a:avLst>
                                      </a:prstGeom>
                                      <a:solidFill>
                                        <a:schemeClr val="bg1"/>
                                      </a:solidFill>
                                      <a:ln>
                                        <a:noFill/>
                                      </a:ln>
                                    </wps:spPr>
                                    <wps:style>
                                      <a:lnRef idx="2">
                                        <a:schemeClr val="accent1">
                                          <a:shade val="50000"/>
                                        </a:schemeClr>
                                      </a:lnRef>
                                      <a:fillRef idx="1">
                                        <a:schemeClr val="accent1"/>
                                      </a:fillRef>
                                      <a:effectRef idx="0">
                                        <a:schemeClr val="accent1"/>
                                      </a:effectRef>
                                      <a:fontRef idx="minor">
                                        <a:schemeClr val="lt1"/>
                                      </a:fontRef>
                                    </wps:style>
  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  <a:prstTxWarp prst="textNoShape">
                                        <a:avLst/>
                                      </a:prstTxWarp>
                                      <a:noAutofit/>
                                    </wps:bodyPr>
                                  </wps:wsp>
                                </wpg:wg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group w14:anchorId="2C4BB8B5" id="Группа 14" o:spid="_x0000_s1026" style="position:absolute;margin-left:-8.6pt;margin-top:-5.05pt;width:179.65pt;height:150.85pt;z-index:-251644928;mso-position-vertical-relative:margin;mso-width-relative:margin;mso-height-relative:margin" coordsize="22815,1915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">
                            <v:roundrect id="Прямоугольник: скругленные углы 15" o:spid="_x0000_s1027" style="position:absolute;width:22815;height:19157;visibility:visible;mso-wrap-style:square;v-text-anchor:middle" arcsize="5756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" fillcolor="#4bb978" stroked="f" strokeweight="1pt"/>
                            <v:shape id="Прямоугольник: скругленные верхние углы 16" o:spid="_x0000_s1028" style="position:absolute;left:362;top:5160;width:22091;height:13716;rotation:180;visibility:visible;mso-wrap-style:square;v-text-anchor:middle" coordsize="2209165,13716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" path="m132442,l2076723,v73146,,132442,59296,132442,132442l2209165,1371600r,l,1371600r,l,132442c,59296,59296,,132442,xe" fillcolor="white [3212]" stroked="f" strokeweight="1pt">
                              <v:path arrowok="t" o:connecttype="custom" o:connectlocs="132442,0;2076723,0;2209165,132442;2209165,1371600;2209165,1371600;0,1371600;0,1371600;0,132442;132442,0" o:connectangles="0,0,0,0,0,0,0,0,0"/>
                            </v:shape>
                            <w10:wrap anchory="margin"/>
                          </v:group>
                        </w:pict>
                      </mc:Fallback>
                    </mc:AlternateContent>
                  </w:r>
                  <w:r w:rsidRPr="007F4474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32"/>
                      <w:szCs w:val="32"/>
                      <w:lang w:bidi="ru-RU"/>
                    </w:rPr>
                    <mc:AlternateContent>
                      <mc:Choice Requires="wpg">
                        <w:drawing>
                          <wp:anchor distT="0" distB="0" distL="114300" distR="114300" simplePos="0" relativeHeight="251667456" behindDoc="1" locked="0" layoutInCell="1" allowOverlap="1" wp14:anchorId="5AF73692" wp14:editId="63FE9992">
                            <wp:simplePos x="0" y="0"/>
                            <wp:positionH relativeFrom="column">
                              <wp:posOffset>-4966970</wp:posOffset>
                            </wp:positionH>
                            <wp:positionV relativeFrom="paragraph">
                              <wp:posOffset>-63500</wp:posOffset>
                            </wp:positionV>
                            <wp:extent cx="2281555" cy="1915795"/>
                            <wp:effectExtent l="0" t="0" r="4445" b="8255"/>
                            <wp:wrapNone/>
                            <wp:docPr id="10" name="Группа 10"/>
                            <wp:cNvGraphicFramePr/>
                            <a:graphic xmlns:a="http://schemas.openxmlformats.org/drawingml/2006/main">
                              <a:graphicData uri="http://schemas.microsoft.com/office/word/2010/wordprocessingGroup">
                                <wpg:wgp>
                                  <wpg:cNvGrpSpPr/>
                                  <wpg:grpSpPr>
                                    <a:xfrm>
                                      <a:off x="0" y="0"/>
                                      <a:ext cx="2281555" cy="1915795"/>
                                      <a:chOff x="0" y="0"/>
                                      <a:chExt cx="2281555" cy="1915795"/>
                                    </a:xfrm>
                                  </wpg:grpSpPr>
                                  <wps:wsp>
                                    <wps:cNvPr id="5" name="Прямоугольник: скругленные углы 5"/>
                                    <wps:cNvSpPr/>
                                    <wps:spPr>
                                      <a:xfrm>
                                        <a:off x="0" y="0"/>
                                        <a:ext cx="2281555" cy="1915795"/>
                                      </a:xfrm>
                                      <a:prstGeom prst="roundRect">
                                        <a:avLst>
                                          <a:gd name="adj" fmla="val 8781"/>
                                        </a:avLst>
                                      </a:prstGeom>
                                      <a:solidFill>
                                        <a:srgbClr val="32A5E1"/>
                                      </a:solidFill>
                                      <a:ln>
                                        <a:noFill/>
                                      </a:ln>
                                    </wps:spPr>
                                    <wps:style>
                                      <a:lnRef idx="2">
                                        <a:schemeClr val="accent1">
                                          <a:shade val="50000"/>
                                        </a:schemeClr>
                                      </a:lnRef>
                                      <a:fillRef idx="1">
                                        <a:schemeClr val="accent1"/>
                                      </a:fillRef>
                                      <a:effectRef idx="0">
                                        <a:schemeClr val="accent1"/>
                                      </a:effectRef>
                                      <a:fontRef idx="minor">
                                        <a:schemeClr val="lt1"/>
                                      </a:fontRef>
                                    </wps:style>
  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  <a:prstTxWarp prst="textNoShape">
                                        <a:avLst/>
                                      </a:prstTxWarp>
                                      <a:noAutofit/>
                                    </wps:bodyPr>
                                  </wps:wsp>
                                  <wps:wsp>
                                    <wps:cNvPr id="6" name="Прямоугольник: скругленные верхние углы 6"/>
                                    <wps:cNvSpPr/>
                                    <wps:spPr>
                                      <a:xfrm rot="10800000">
                                        <a:off x="36214" y="516048"/>
                                        <a:ext cx="2209165" cy="1371600"/>
                                      </a:xfrm>
                                      <a:prstGeom prst="round2SameRect">
                                        <a:avLst>
                                          <a:gd name="adj1" fmla="val 9656"/>
                                          <a:gd name="adj2" fmla="val 0"/>
                                        </a:avLst>
                                      </a:prstGeom>
                                      <a:solidFill>
                                        <a:schemeClr val="bg1"/>
                                      </a:solidFill>
                                      <a:ln>
                                        <a:noFill/>
                                      </a:ln>
                                    </wps:spPr>
                                    <wps:style>
                                      <a:lnRef idx="2">
                                        <a:schemeClr val="accent1">
                                          <a:shade val="50000"/>
                                        </a:schemeClr>
                                      </a:lnRef>
                                      <a:fillRef idx="1">
                                        <a:schemeClr val="accent1"/>
                                      </a:fillRef>
                                      <a:effectRef idx="0">
                                        <a:schemeClr val="accent1"/>
                                      </a:effectRef>
                                      <a:fontRef idx="minor">
                                        <a:schemeClr val="lt1"/>
                                      </a:fontRef>
                                    </wps:style>
  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  <a:prstTxWarp prst="textNoShape">
                                        <a:avLst/>
                                      </a:prstTxWarp>
                                      <a:noAutofit/>
                                    </wps:bodyPr>
                                  </wps:wsp>
                                </wpg:wg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group w14:anchorId="3860D6B5" id="Группа 10" o:spid="_x0000_s1026" style="position:absolute;margin-left:-391.1pt;margin-top:-5pt;width:179.65pt;height:150.85pt;z-index:-251649024;mso-width-relative:margin;mso-height-relative:margin" coordsize="22815,1915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">
                            <v:roundrect id="Прямоугольник: скругленные углы 5" o:spid="_x0000_s1027" style="position:absolute;width:22815;height:19157;visibility:visible;mso-wrap-style:square;v-text-anchor:middle" arcsize="5756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" fillcolor="#32a5e1" stroked="f" strokeweight="1pt"/>
                            <v:shape id="Прямоугольник: скругленные верхние углы 6" o:spid="_x0000_s1028" style="position:absolute;left:362;top:5160;width:22091;height:13716;rotation:180;visibility:visible;mso-wrap-style:square;v-text-anchor:middle" coordsize="2209165,13716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" path="m132442,l2076723,v73146,,132442,59296,132442,132442l2209165,1371600r,l,1371600r,l,132442c,59296,59296,,132442,xe" fillcolor="white [3212]" stroked="f" strokeweight="1pt">
                              <v:path arrowok="t" o:connecttype="custom" o:connectlocs="132442,0;2076723,0;2209165,132442;2209165,1371600;2209165,1371600;0,1371600;0,1371600;0,132442;132442,0" o:connectangles="0,0,0,0,0,0,0,0,0"/>
                            </v:shape>
                          </v:group>
                        </w:pict>
                      </mc:Fallback>
                    </mc:AlternateContent>
                  </w:r>
                  <w:r w:rsidRPr="007F4474">
                    <w:rPr>
                      <w:rFonts w:ascii="Century Gothic" w:hAnsi="Century Gothic"/>
                      <w:b/>
                      <w:bCs/>
                      <w:noProof/>
                      <w:color w:val="FFFFFF" w:themeColor="background1"/>
                      <w:sz w:val="32"/>
                      <w:szCs w:val="32"/>
                      <w:lang w:bidi="ru-RU"/>
                    </w:rPr>
                    <mc:AlternateContent>
                      <mc:Choice Requires="wpg">
                        <w:drawing>
                          <wp:anchor distT="0" distB="0" distL="114300" distR="114300" simplePos="0" relativeHeight="251669504" behindDoc="1" locked="0" layoutInCell="1" allowOverlap="1" wp14:anchorId="563EBA16" wp14:editId="1B5E61A6">
                            <wp:simplePos x="0" y="0"/>
                            <wp:positionH relativeFrom="column">
                              <wp:posOffset>-2538730</wp:posOffset>
                            </wp:positionH>
                            <wp:positionV relativeFrom="margin">
                              <wp:posOffset>-64135</wp:posOffset>
                            </wp:positionV>
                            <wp:extent cx="2281555" cy="1915795"/>
                            <wp:effectExtent l="0" t="0" r="4445" b="8255"/>
                            <wp:wrapNone/>
                            <wp:docPr id="11" name="Группа 11"/>
                            <wp:cNvGraphicFramePr/>
                            <a:graphic xmlns:a="http://schemas.openxmlformats.org/drawingml/2006/main">
                              <a:graphicData uri="http://schemas.microsoft.com/office/word/2010/wordprocessingGroup">
                                <wpg:wgp>
                                  <wpg:cNvGrpSpPr/>
                                  <wpg:grpSpPr>
                                    <a:xfrm>
                                      <a:off x="0" y="0"/>
                                      <a:ext cx="2281555" cy="1915795"/>
                                      <a:chOff x="0" y="0"/>
                                      <a:chExt cx="2281555" cy="1915795"/>
                                    </a:xfrm>
                                  </wpg:grpSpPr>
                                  <wps:wsp>
                                    <wps:cNvPr id="12" name="Прямоугольник: скругленные углы 12"/>
                                    <wps:cNvSpPr/>
                                    <wps:spPr>
                                      <a:xfrm>
                                        <a:off x="0" y="0"/>
                                        <a:ext cx="2281555" cy="1915795"/>
                                      </a:xfrm>
                                      <a:prstGeom prst="roundRect">
                                        <a:avLst>
                                          <a:gd name="adj" fmla="val 8781"/>
                                        </a:avLst>
                                      </a:prstGeom>
                                      <a:solidFill>
                                        <a:srgbClr val="32C3B9"/>
                                      </a:solidFill>
                                      <a:ln>
                                        <a:noFill/>
                                      </a:ln>
                                    </wps:spPr>
                                    <wps:style>
                                      <a:lnRef idx="2">
                                        <a:schemeClr val="accent1">
                                          <a:shade val="50000"/>
                                        </a:schemeClr>
                                      </a:lnRef>
                                      <a:fillRef idx="1">
                                        <a:schemeClr val="accent1"/>
                                      </a:fillRef>
                                      <a:effectRef idx="0">
                                        <a:schemeClr val="accent1"/>
                                      </a:effectRef>
                                      <a:fontRef idx="minor">
                                        <a:schemeClr val="lt1"/>
                                      </a:fontRef>
                                    </wps:style>
  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  <a:prstTxWarp prst="textNoShape">
                                        <a:avLst/>
                                      </a:prstTxWarp>
                                      <a:noAutofit/>
                                    </wps:bodyPr>
                                  </wps:wsp>
                                  <wps:wsp>
                                    <wps:cNvPr id="13" name="Прямоугольник: скругленные верхние углы 13"/>
                                    <wps:cNvSpPr/>
                                    <wps:spPr>
                                      <a:xfrm rot="10800000">
                                        <a:off x="36214" y="516048"/>
                                        <a:ext cx="2209165" cy="1371600"/>
                                      </a:xfrm>
                                      <a:prstGeom prst="round2SameRect">
                                        <a:avLst>
                                          <a:gd name="adj1" fmla="val 9656"/>
                                          <a:gd name="adj2" fmla="val 0"/>
                                        </a:avLst>
                                      </a:prstGeom>
                                      <a:solidFill>
                                        <a:schemeClr val="bg1"/>
                                      </a:solidFill>
                                      <a:ln>
                                        <a:noFill/>
                                      </a:ln>
                                    </wps:spPr>
                                    <wps:style>
                                      <a:lnRef idx="2">
                                        <a:schemeClr val="accent1">
                                          <a:shade val="50000"/>
                                        </a:schemeClr>
                                      </a:lnRef>
                                      <a:fillRef idx="1">
                                        <a:schemeClr val="accent1"/>
                                      </a:fillRef>
                                      <a:effectRef idx="0">
                                        <a:schemeClr val="accent1"/>
                                      </a:effectRef>
                                      <a:fontRef idx="minor">
                                        <a:schemeClr val="lt1"/>
                                      </a:fontRef>
                                    </wps:style>
  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  <a:prstTxWarp prst="textNoShape">
                                        <a:avLst/>
                                      </a:prstTxWarp>
                                      <a:noAutofit/>
                                    </wps:bodyPr>
                                  </wps:wsp>
                                </wpg:wg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group w14:anchorId="715167A0" id="Группа 11" o:spid="_x0000_s1026" style="position:absolute;margin-left:-199.9pt;margin-top:-5.05pt;width:179.65pt;height:150.85pt;z-index:-251646976;mso-position-vertical-relative:margin;mso-width-relative:margin;mso-height-relative:margin" coordsize="22815,1915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">
                            <v:roundrect id="Прямоугольник: скругленные углы 12" o:spid="_x0000_s1027" style="position:absolute;width:22815;height:19157;visibility:visible;mso-wrap-style:square;v-text-anchor:middle" arcsize="5756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" fillcolor="#32c3b9" stroked="f" strokeweight="1pt"/>
                            <v:shape id="Прямоугольник: скругленные верхние углы 13" o:spid="_x0000_s1028" style="position:absolute;left:362;top:5160;width:22091;height:13716;rotation:180;visibility:visible;mso-wrap-style:square;v-text-anchor:middle" coordsize="2209165,13716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" path="m132442,l2076723,v73146,,132442,59296,132442,132442l2209165,1371600r,l,1371600r,l,132442c,59296,59296,,132442,xe" fillcolor="white [3212]" stroked="f" strokeweight="1pt">
                              <v:path arrowok="t" o:connecttype="custom" o:connectlocs="132442,0;2076723,0;2209165,132442;2209165,1371600;2209165,1371600;0,1371600;0,1371600;0,132442;132442,0" o:connectangles="0,0,0,0,0,0,0,0,0"/>
                            </v:shape>
                            <w10:wrap anchory="margin"/>
                          </v:group>
                        </w:pict>
                      </mc:Fallback>
                    </mc:AlternateContent>
                  </w:r>
                  <w:r w:rsidRPr="007F4474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32"/>
                      <w:szCs w:val="32"/>
                      <w:lang w:bidi="ru-RU"/>
                    </w:rPr>
                    <mc:AlternateContent>
                      <mc:Choice Requires="wpg">
                        <w:drawing>
                          <wp:anchor distT="0" distB="0" distL="114300" distR="114300" simplePos="0" relativeHeight="251673600" behindDoc="1" locked="0" layoutInCell="1" allowOverlap="1" wp14:anchorId="2C8E03AC" wp14:editId="6A87BD6F">
                            <wp:simplePos x="0" y="0"/>
                            <wp:positionH relativeFrom="column">
                              <wp:posOffset>2323465</wp:posOffset>
                            </wp:positionH>
                            <wp:positionV relativeFrom="margin">
                              <wp:posOffset>-61595</wp:posOffset>
                            </wp:positionV>
                            <wp:extent cx="2281555" cy="1915795"/>
                            <wp:effectExtent l="0" t="0" r="4445" b="8255"/>
                            <wp:wrapNone/>
                            <wp:docPr id="17" name="Группа 17"/>
                            <wp:cNvGraphicFramePr/>
                            <a:graphic xmlns:a="http://schemas.openxmlformats.org/drawingml/2006/main">
                              <a:graphicData uri="http://schemas.microsoft.com/office/word/2010/wordprocessingGroup">
                                <wpg:wgp>
                                  <wpg:cNvGrpSpPr/>
                                  <wpg:grpSpPr>
                                    <a:xfrm>
                                      <a:off x="0" y="0"/>
                                      <a:ext cx="2281555" cy="1915795"/>
                                      <a:chOff x="0" y="0"/>
                                      <a:chExt cx="2281555" cy="1915795"/>
                                    </a:xfrm>
                                  </wpg:grpSpPr>
                                  <wps:wsp>
                                    <wps:cNvPr id="18" name="Прямоугольник: скругленные углы 18"/>
                                    <wps:cNvSpPr/>
                                    <wps:spPr>
                                      <a:xfrm>
                                        <a:off x="0" y="0"/>
                                        <a:ext cx="2281555" cy="1915795"/>
                                      </a:xfrm>
                                      <a:prstGeom prst="roundRect">
                                        <a:avLst>
                                          <a:gd name="adj" fmla="val 8781"/>
                                        </a:avLst>
                                      </a:prstGeom>
                                      <a:solidFill>
                                        <a:srgbClr val="7DC355"/>
                                      </a:solidFill>
                                      <a:ln>
                                        <a:noFill/>
                                      </a:ln>
                                    </wps:spPr>
                                    <wps:style>
                                      <a:lnRef idx="2">
                                        <a:schemeClr val="accent1">
                                          <a:shade val="50000"/>
                                        </a:schemeClr>
                                      </a:lnRef>
                                      <a:fillRef idx="1">
                                        <a:schemeClr val="accent1"/>
                                      </a:fillRef>
                                      <a:effectRef idx="0">
                                        <a:schemeClr val="accent1"/>
                                      </a:effectRef>
                                      <a:fontRef idx="minor">
                                        <a:schemeClr val="lt1"/>
                                      </a:fontRef>
                                    </wps:style>
  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  <a:prstTxWarp prst="textNoShape">
                                        <a:avLst/>
                                      </a:prstTxWarp>
                                      <a:noAutofit/>
                                    </wps:bodyPr>
                                  </wps:wsp>
                                  <wps:wsp>
                                    <wps:cNvPr id="19" name="Прямоугольник: скругленные верхние углы 19"/>
                                    <wps:cNvSpPr/>
                                    <wps:spPr>
                                      <a:xfrm rot="10800000">
                                        <a:off x="36214" y="516048"/>
                                        <a:ext cx="2209165" cy="1371600"/>
                                      </a:xfrm>
                                      <a:prstGeom prst="round2SameRect">
                                        <a:avLst>
                                          <a:gd name="adj1" fmla="val 9656"/>
                                          <a:gd name="adj2" fmla="val 0"/>
                                        </a:avLst>
                                      </a:prstGeom>
                                      <a:solidFill>
                                        <a:schemeClr val="bg1"/>
                                      </a:solidFill>
                                      <a:ln>
                                        <a:noFill/>
                                      </a:ln>
                                    </wps:spPr>
                                    <wps:style>
                                      <a:lnRef idx="2">
                                        <a:schemeClr val="accent1">
                                          <a:shade val="50000"/>
                                        </a:schemeClr>
                                      </a:lnRef>
                                      <a:fillRef idx="1">
                                        <a:schemeClr val="accent1"/>
                                      </a:fillRef>
                                      <a:effectRef idx="0">
                                        <a:schemeClr val="accent1"/>
                                      </a:effectRef>
                                      <a:fontRef idx="minor">
                                        <a:schemeClr val="lt1"/>
                                      </a:fontRef>
                                    </wps:style>
  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  <a:prstTxWarp prst="textNoShape">
                                        <a:avLst/>
                                      </a:prstTxWarp>
                                      <a:noAutofit/>
                                    </wps:bodyPr>
                                  </wps:wsp>
                                </wpg:wg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group w14:anchorId="4F9FCBEB" id="Группа 17" o:spid="_x0000_s1026" style="position:absolute;margin-left:182.95pt;margin-top:-4.85pt;width:179.65pt;height:150.85pt;z-index:-251642880;mso-position-vertical-relative:margin;mso-width-relative:margin;mso-height-relative:margin" coordsize="22815,1915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">
                            <v:roundrect id="Прямоугольник: скругленные углы 18" o:spid="_x0000_s1027" style="position:absolute;width:22815;height:19157;visibility:visible;mso-wrap-style:square;v-text-anchor:middle" arcsize="5756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" fillcolor="#7dc355" stroked="f" strokeweight="1pt"/>
                            <v:shape id="Прямоугольник: скругленные верхние углы 19" o:spid="_x0000_s1028" style="position:absolute;left:362;top:5160;width:22091;height:13716;rotation:180;visibility:visible;mso-wrap-style:square;v-text-anchor:middle" coordsize="2209165,13716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" path="m132442,l2076723,v73146,,132442,59296,132442,132442l2209165,1371600r,l,1371600r,l,132442c,59296,59296,,132442,xe" fillcolor="white [3212]" stroked="f" strokeweight="1pt">
                              <v:path arrowok="t" o:connecttype="custom" o:connectlocs="132442,0;2076723,0;2209165,132442;2209165,1371600;2209165,1371600;0,1371600;0,1371600;0,132442;132442,0" o:connectangles="0,0,0,0,0,0,0,0,0"/>
                            </v:shape>
                            <w10:wrap anchory="margin"/>
                          </v:group>
                        </w:pict>
                      </mc:Fallback>
                    </mc:AlternateContent>
                  </w:r>
                  <w:r w:rsidR="00EA49B1" w:rsidRPr="007F4474">
                    <w:rPr>
                      <w:rFonts w:ascii="Century Gothic" w:hAnsi="Century Gothic" w:cs="Calibri"/>
                      <w:b/>
                      <w:bCs/>
                      <w:noProof/>
                      <w:color w:val="FFFFFF" w:themeColor="background1"/>
                      <w:sz w:val="32"/>
                      <w:szCs w:val="32"/>
                      <w:lang w:bidi="ru-RU"/>
                    </w:rPr>
                    <w:t>03</w:t>
                  </w:r>
                  <w:r w:rsidR="00EA49B1" w:rsidRPr="00EA49B1">
                    <w:rPr>
                      <w:rFonts w:ascii="Century Gothic" w:hAnsi="Century Gothic" w:cs="Calibri"/>
                      <w:b/>
                      <w:bCs/>
                      <w:noProof/>
                      <w:color w:val="FFFFFF" w:themeColor="background1"/>
                      <w:sz w:val="40"/>
                      <w:szCs w:val="40"/>
                      <w:lang w:bidi="ru-RU"/>
                    </w:rPr>
                    <w:t xml:space="preserve"> </w:t>
                  </w:r>
                  <w:r w:rsidR="003F681E">
                    <w:rPr>
                      <w:rFonts w:ascii="Century Gothic" w:hAnsi="Century Gothic" w:cs="Calibri"/>
                      <w:b/>
                      <w:bCs/>
                      <w:noProof/>
                      <w:color w:val="FFFFFF" w:themeColor="background1"/>
                      <w:sz w:val="40"/>
                      <w:szCs w:val="40"/>
                      <w:lang w:bidi="ru-RU"/>
                    </w:rPr>
                    <w:t>MAALISKUU</w:t>
                  </w:r>
                </w:p>
                <w:tbl>
                  <w:tblPr>
                    <w:tblStyle w:val="CalendarTable"/>
                    <w:tblW w:w="4992" w:type="pct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463"/>
                    <w:gridCol w:w="469"/>
                    <w:gridCol w:w="471"/>
                    <w:gridCol w:w="471"/>
                    <w:gridCol w:w="471"/>
                    <w:gridCol w:w="471"/>
                    <w:gridCol w:w="461"/>
                  </w:tblGrid>
                  <w:tr w:rsidR="00240D4D" w:rsidRPr="00EA49B1" w14:paraId="5FBA1453" w14:textId="77777777" w:rsidTr="007F4474">
                    <w:trPr>
                      <w:trHeight w:val="170"/>
                    </w:trPr>
                    <w:tc>
                      <w:tcPr>
                        <w:tcW w:w="708" w:type="pct"/>
                        <w:shd w:val="clear" w:color="auto" w:fill="7F7F7F" w:themeFill="text1" w:themeFillTint="80"/>
                        <w:vAlign w:val="center"/>
                      </w:tcPr>
                      <w:p w14:paraId="3D82C68E" w14:textId="3605AEEA" w:rsidR="00240D4D" w:rsidRPr="00EA49B1" w:rsidRDefault="003F681E" w:rsidP="00E50BDE">
                        <w:pPr>
                          <w:pStyle w:val="Day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>
                          <w:rPr>
                            <w:rFonts w:ascii="Century Gothic" w:hAnsi="Century Gothic" w:cs="Calibri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MA</w:t>
                        </w:r>
                      </w:p>
                    </w:tc>
                    <w:tc>
                      <w:tcPr>
                        <w:tcW w:w="716" w:type="pct"/>
                        <w:shd w:val="clear" w:color="auto" w:fill="7F7F7F" w:themeFill="text1" w:themeFillTint="80"/>
                        <w:vAlign w:val="center"/>
                      </w:tcPr>
                      <w:p w14:paraId="5D081C50" w14:textId="142C79D4" w:rsidR="00240D4D" w:rsidRPr="00EA49B1" w:rsidRDefault="003F681E" w:rsidP="00E50BDE">
                        <w:pPr>
                          <w:pStyle w:val="Day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>
                          <w:rPr>
                            <w:rFonts w:ascii="Century Gothic" w:hAnsi="Century Gothic" w:cs="Calibri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TI</w:t>
                        </w:r>
                      </w:p>
                    </w:tc>
                    <w:tc>
                      <w:tcPr>
                        <w:tcW w:w="718" w:type="pct"/>
                        <w:shd w:val="clear" w:color="auto" w:fill="7F7F7F" w:themeFill="text1" w:themeFillTint="80"/>
                        <w:vAlign w:val="center"/>
                      </w:tcPr>
                      <w:p w14:paraId="1B330407" w14:textId="2C257038" w:rsidR="00240D4D" w:rsidRPr="00EA49B1" w:rsidRDefault="003F681E" w:rsidP="00E50BDE">
                        <w:pPr>
                          <w:pStyle w:val="Day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>
                          <w:rPr>
                            <w:rFonts w:ascii="Century Gothic" w:hAnsi="Century Gothic" w:cs="Calibri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KE</w:t>
                        </w:r>
                      </w:p>
                    </w:tc>
                    <w:tc>
                      <w:tcPr>
                        <w:tcW w:w="718" w:type="pct"/>
                        <w:shd w:val="clear" w:color="auto" w:fill="7F7F7F" w:themeFill="text1" w:themeFillTint="80"/>
                        <w:vAlign w:val="center"/>
                      </w:tcPr>
                      <w:p w14:paraId="0F2E47A7" w14:textId="5DE27A51" w:rsidR="00240D4D" w:rsidRPr="00EA49B1" w:rsidRDefault="003F681E" w:rsidP="00E50BDE">
                        <w:pPr>
                          <w:pStyle w:val="Day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>
                          <w:rPr>
                            <w:rFonts w:ascii="Century Gothic" w:hAnsi="Century Gothic" w:cs="Calibri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TO</w:t>
                        </w:r>
                      </w:p>
                    </w:tc>
                    <w:tc>
                      <w:tcPr>
                        <w:tcW w:w="718" w:type="pct"/>
                        <w:shd w:val="clear" w:color="auto" w:fill="7F7F7F" w:themeFill="text1" w:themeFillTint="80"/>
                        <w:vAlign w:val="center"/>
                      </w:tcPr>
                      <w:p w14:paraId="7D7F939A" w14:textId="317D4F79" w:rsidR="00240D4D" w:rsidRPr="00EA49B1" w:rsidRDefault="003F681E" w:rsidP="00E50BDE">
                        <w:pPr>
                          <w:pStyle w:val="Day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>
                          <w:rPr>
                            <w:rFonts w:ascii="Century Gothic" w:hAnsi="Century Gothic" w:cs="Calibri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PE</w:t>
                        </w:r>
                      </w:p>
                    </w:tc>
                    <w:tc>
                      <w:tcPr>
                        <w:tcW w:w="718" w:type="pct"/>
                        <w:shd w:val="clear" w:color="auto" w:fill="7F7F7F" w:themeFill="text1" w:themeFillTint="80"/>
                        <w:vAlign w:val="center"/>
                      </w:tcPr>
                      <w:p w14:paraId="224E7528" w14:textId="0FA0F48C" w:rsidR="00240D4D" w:rsidRPr="00EA49B1" w:rsidRDefault="003F681E" w:rsidP="00E50BDE">
                        <w:pPr>
                          <w:pStyle w:val="Day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>
                          <w:rPr>
                            <w:rFonts w:ascii="Century Gothic" w:hAnsi="Century Gothic" w:cs="Calibri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LA</w:t>
                        </w:r>
                      </w:p>
                    </w:tc>
                    <w:tc>
                      <w:tcPr>
                        <w:tcW w:w="705" w:type="pct"/>
                        <w:shd w:val="clear" w:color="auto" w:fill="7F7F7F" w:themeFill="text1" w:themeFillTint="80"/>
                        <w:vAlign w:val="center"/>
                      </w:tcPr>
                      <w:p w14:paraId="36F13CE6" w14:textId="2AE055DC" w:rsidR="00240D4D" w:rsidRPr="00EA49B1" w:rsidRDefault="003F681E" w:rsidP="00E50BDE">
                        <w:pPr>
                          <w:pStyle w:val="Day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>
                          <w:rPr>
                            <w:rFonts w:ascii="Century Gothic" w:hAnsi="Century Gothic" w:cs="Calibri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SU</w:t>
                        </w:r>
                      </w:p>
                    </w:tc>
                  </w:tr>
                  <w:tr w:rsidR="00240D4D" w:rsidRPr="00EA49B1" w14:paraId="1AD7C61D" w14:textId="77777777" w:rsidTr="00E47E0F">
                    <w:trPr>
                      <w:trHeight w:val="350"/>
                    </w:trPr>
                    <w:tc>
                      <w:tcPr>
                        <w:tcW w:w="708" w:type="pct"/>
                        <w:vAlign w:val="center"/>
                      </w:tcPr>
                      <w:p w14:paraId="00AAAD04" w14:textId="42CA2523" w:rsidR="00240D4D" w:rsidRPr="00EA49B1" w:rsidRDefault="00240D4D" w:rsidP="00E50BDE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</w:rPr>
                        </w:pP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DocVariable MonthStart3 \@ dddd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E7330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воскресенье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 “</w:instrText>
                        </w:r>
                        <w:r w:rsidRPr="00EA49B1">
                          <w:rPr>
                            <w:rFonts w:ascii="Century Gothic" w:hAnsi="Century Gothic" w:cs="Calibri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понедельник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" 1 ""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2EBC2568" w14:textId="7141B990" w:rsidR="00240D4D" w:rsidRPr="00EA49B1" w:rsidRDefault="00240D4D" w:rsidP="00E50BDE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</w:rPr>
                        </w:pP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DocVariable MonthStart3 \@ dddd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E7330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воскресенье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 “</w:instrText>
                        </w:r>
                        <w:r w:rsidRPr="00EA49B1">
                          <w:rPr>
                            <w:rFonts w:ascii="Century Gothic" w:hAnsi="Century Gothic" w:cs="Calibri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вторник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" 1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=A2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E7330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0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&lt;&gt; 0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=A2+1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623505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2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""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2F3CE0B" w14:textId="7A705EE6" w:rsidR="00240D4D" w:rsidRPr="00EA49B1" w:rsidRDefault="00240D4D" w:rsidP="00E50BDE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</w:rPr>
                        </w:pP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DocVariable MonthStart3 \@ dddd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E7330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воскресенье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 “</w:instrText>
                        </w:r>
                        <w:r w:rsidRPr="00EA49B1">
                          <w:rPr>
                            <w:rFonts w:ascii="Century Gothic" w:hAnsi="Century Gothic" w:cs="Calibri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среда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" 1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=B2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E7330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0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&lt;&gt; 0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=B2+1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623505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3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""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E343102" w14:textId="3F91E5EE" w:rsidR="00240D4D" w:rsidRPr="00EA49B1" w:rsidRDefault="00240D4D" w:rsidP="00E50BDE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</w:rPr>
                        </w:pP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DocVariable MonthStart3 \@ dddd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E7330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воскресенье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 “</w:instrText>
                        </w:r>
                        <w:r w:rsidRPr="00EA49B1">
                          <w:rPr>
                            <w:rFonts w:ascii="Century Gothic" w:hAnsi="Century Gothic" w:cs="Calibri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четверг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" 1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=C2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E7330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0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&lt;&gt; 0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=C2+1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E844A6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2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""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348F3FC" w14:textId="34AC6B72" w:rsidR="00240D4D" w:rsidRPr="00EA49B1" w:rsidRDefault="00240D4D" w:rsidP="00E50BDE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</w:rPr>
                        </w:pP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DocVariable MonthStart3 \@ dddd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E7330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воскресенье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= “</w:instrText>
                        </w:r>
                        <w:r w:rsidRPr="00EA49B1">
                          <w:rPr>
                            <w:rFonts w:ascii="Century Gothic" w:hAnsi="Century Gothic" w:cs="Calibri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пятница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" 1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=D2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E7330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0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&lt;&gt; 0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=D2+1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8F2D8D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2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""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0C4B999" w14:textId="1C71D007" w:rsidR="00240D4D" w:rsidRPr="00EA49B1" w:rsidRDefault="00240D4D" w:rsidP="00E50BDE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4BB978"/>
                            <w:sz w:val="26"/>
                            <w:szCs w:val="26"/>
                          </w:rPr>
                        </w:pP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4BB978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4BB978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4BB978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4BB978"/>
                            <w:sz w:val="26"/>
                            <w:szCs w:val="26"/>
                            <w:lang w:bidi="ru-RU"/>
                          </w:rPr>
                          <w:instrText xml:space="preserve"> DocVariable MonthStart3 \@ dddd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4BB978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E7330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4BB978"/>
                            <w:sz w:val="26"/>
                            <w:szCs w:val="26"/>
                            <w:lang w:bidi="ru-RU"/>
                          </w:rPr>
                          <w:instrText>воскресенье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4BB978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4BB978"/>
                            <w:sz w:val="26"/>
                            <w:szCs w:val="26"/>
                            <w:lang w:bidi="ru-RU"/>
                          </w:rPr>
                          <w:instrText xml:space="preserve"> = “</w:instrText>
                        </w:r>
                        <w:r w:rsidRPr="00EA49B1">
                          <w:rPr>
                            <w:rFonts w:ascii="Century Gothic" w:hAnsi="Century Gothic" w:cs="Calibri"/>
                            <w:b/>
                            <w:bCs/>
                            <w:noProof/>
                            <w:color w:val="4BB978"/>
                            <w:sz w:val="26"/>
                            <w:szCs w:val="26"/>
                            <w:lang w:bidi="ru-RU"/>
                          </w:rPr>
                          <w:instrText>суббота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4BB978"/>
                            <w:sz w:val="26"/>
                            <w:szCs w:val="26"/>
                            <w:lang w:bidi="ru-RU"/>
                          </w:rPr>
                          <w:instrText xml:space="preserve">" 1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4BB978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4BB978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4BB978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4BB978"/>
                            <w:sz w:val="26"/>
                            <w:szCs w:val="26"/>
                            <w:lang w:bidi="ru-RU"/>
                          </w:rPr>
                          <w:instrText xml:space="preserve"> =E2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4BB978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E7330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4BB978"/>
                            <w:sz w:val="26"/>
                            <w:szCs w:val="26"/>
                            <w:lang w:bidi="ru-RU"/>
                          </w:rPr>
                          <w:instrText>0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4BB978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4BB978"/>
                            <w:sz w:val="26"/>
                            <w:szCs w:val="26"/>
                            <w:lang w:bidi="ru-RU"/>
                          </w:rPr>
                          <w:instrText xml:space="preserve"> &lt;&gt; 0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4BB978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4BB978"/>
                            <w:sz w:val="26"/>
                            <w:szCs w:val="26"/>
                            <w:lang w:bidi="ru-RU"/>
                          </w:rPr>
                          <w:instrText xml:space="preserve"> =E2+1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4BB978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8F2D8D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4BB978"/>
                            <w:sz w:val="26"/>
                            <w:szCs w:val="26"/>
                            <w:lang w:bidi="ru-RU"/>
                          </w:rPr>
                          <w:instrText>3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4BB978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4BB978"/>
                            <w:sz w:val="26"/>
                            <w:szCs w:val="26"/>
                            <w:lang w:bidi="ru-RU"/>
                          </w:rPr>
                          <w:instrText xml:space="preserve"> ""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4BB978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4BB978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4611257B" w14:textId="32FAC512" w:rsidR="00240D4D" w:rsidRPr="00EA49B1" w:rsidRDefault="00240D4D" w:rsidP="00E50BDE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4BB978"/>
                            <w:sz w:val="26"/>
                            <w:szCs w:val="26"/>
                          </w:rPr>
                        </w:pP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4BB978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4BB978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4BB978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4BB978"/>
                            <w:sz w:val="26"/>
                            <w:szCs w:val="26"/>
                            <w:lang w:bidi="ru-RU"/>
                          </w:rPr>
                          <w:instrText xml:space="preserve"> DocVariable MonthStart3 \@ dddd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4BB978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E7330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4BB978"/>
                            <w:sz w:val="26"/>
                            <w:szCs w:val="26"/>
                            <w:lang w:bidi="ru-RU"/>
                          </w:rPr>
                          <w:instrText>воскресенье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4BB978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4BB978"/>
                            <w:sz w:val="26"/>
                            <w:szCs w:val="26"/>
                            <w:lang w:bidi="ru-RU"/>
                          </w:rPr>
                          <w:instrText xml:space="preserve"> = “</w:instrText>
                        </w:r>
                        <w:r w:rsidRPr="00EA49B1">
                          <w:rPr>
                            <w:rFonts w:ascii="Century Gothic" w:hAnsi="Century Gothic" w:cs="Calibri"/>
                            <w:b/>
                            <w:bCs/>
                            <w:noProof/>
                            <w:color w:val="4BB978"/>
                            <w:sz w:val="26"/>
                            <w:szCs w:val="26"/>
                            <w:lang w:bidi="ru-RU"/>
                          </w:rPr>
                          <w:instrText>воскресенье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4BB978"/>
                            <w:sz w:val="26"/>
                            <w:szCs w:val="26"/>
                            <w:lang w:bidi="ru-RU"/>
                          </w:rPr>
                          <w:instrText xml:space="preserve">" 1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4BB978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4BB978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4BB978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4BB978"/>
                            <w:sz w:val="26"/>
                            <w:szCs w:val="26"/>
                            <w:lang w:bidi="ru-RU"/>
                          </w:rPr>
                          <w:instrText xml:space="preserve"> =F2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4BB978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8F06A5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4BB978"/>
                            <w:sz w:val="26"/>
                            <w:szCs w:val="26"/>
                            <w:lang w:bidi="ru-RU"/>
                          </w:rPr>
                          <w:instrText>1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4BB978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4BB978"/>
                            <w:sz w:val="26"/>
                            <w:szCs w:val="26"/>
                            <w:lang w:bidi="ru-RU"/>
                          </w:rPr>
                          <w:instrText xml:space="preserve"> &lt;&gt; 0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4BB978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4BB978"/>
                            <w:sz w:val="26"/>
                            <w:szCs w:val="26"/>
                            <w:lang w:bidi="ru-RU"/>
                          </w:rPr>
                          <w:instrText xml:space="preserve"> =F2+1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4BB978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8F06A5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4BB978"/>
                            <w:sz w:val="26"/>
                            <w:szCs w:val="26"/>
                            <w:lang w:bidi="ru-RU"/>
                          </w:rPr>
                          <w:instrText>2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4BB978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4BB978"/>
                            <w:sz w:val="26"/>
                            <w:szCs w:val="26"/>
                            <w:lang w:bidi="ru-RU"/>
                          </w:rPr>
                          <w:instrText xml:space="preserve"> ""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4BB978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8F06A5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4BB978"/>
                            <w:sz w:val="26"/>
                            <w:szCs w:val="26"/>
                            <w:lang w:bidi="ru-RU"/>
                          </w:rPr>
                          <w:instrText>2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4BB978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4BB978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E73301"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4BB978"/>
                            <w:sz w:val="26"/>
                            <w:szCs w:val="26"/>
                            <w:lang w:bidi="ru-RU"/>
                          </w:rPr>
                          <w:t>1</w: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4BB978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240D4D" w:rsidRPr="00EA49B1" w14:paraId="0ACC4FBD" w14:textId="77777777" w:rsidTr="00E47E0F">
                    <w:trPr>
                      <w:trHeight w:val="336"/>
                    </w:trPr>
                    <w:tc>
                      <w:tcPr>
                        <w:tcW w:w="708" w:type="pct"/>
                        <w:vAlign w:val="center"/>
                      </w:tcPr>
                      <w:p w14:paraId="62D8059F" w14:textId="6288D34C" w:rsidR="00240D4D" w:rsidRPr="00EA49B1" w:rsidRDefault="00240D4D" w:rsidP="00E50BDE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</w:rPr>
                        </w:pP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=G2+1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E7330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t>2</w: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145CA2B8" w14:textId="5E9E4E5D" w:rsidR="00240D4D" w:rsidRPr="00EA49B1" w:rsidRDefault="00240D4D" w:rsidP="00E50BDE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</w:rPr>
                        </w:pP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=A3+1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E7330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t>3</w: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0DB2D48" w14:textId="4CCA49F0" w:rsidR="00240D4D" w:rsidRPr="00EA49B1" w:rsidRDefault="00240D4D" w:rsidP="00E50BDE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</w:rPr>
                        </w:pP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=B3+1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E7330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t>4</w: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3650517" w14:textId="56B00362" w:rsidR="00240D4D" w:rsidRPr="00EA49B1" w:rsidRDefault="00240D4D" w:rsidP="00E50BDE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</w:rPr>
                        </w:pP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=C3+1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E7330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t>5</w: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5810657" w14:textId="4BF488AB" w:rsidR="00240D4D" w:rsidRPr="00EA49B1" w:rsidRDefault="00240D4D" w:rsidP="00E50BDE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</w:rPr>
                        </w:pP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=D3+1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E7330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t>6</w: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1DD2049" w14:textId="5193EB85" w:rsidR="00240D4D" w:rsidRPr="00EA49B1" w:rsidRDefault="00240D4D" w:rsidP="00E50BDE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4BB978"/>
                            <w:sz w:val="26"/>
                            <w:szCs w:val="26"/>
                          </w:rPr>
                        </w:pP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4BB978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4BB978"/>
                            <w:sz w:val="26"/>
                            <w:szCs w:val="26"/>
                            <w:lang w:bidi="ru-RU"/>
                          </w:rPr>
                          <w:instrText xml:space="preserve"> =E3+1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4BB978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E7330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4BB978"/>
                            <w:sz w:val="26"/>
                            <w:szCs w:val="26"/>
                            <w:lang w:bidi="ru-RU"/>
                          </w:rPr>
                          <w:t>7</w: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4BB978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1B2C3A7B" w14:textId="6D89D5F4" w:rsidR="00240D4D" w:rsidRPr="00EA49B1" w:rsidRDefault="00240D4D" w:rsidP="00E50BDE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4BB978"/>
                            <w:sz w:val="26"/>
                            <w:szCs w:val="26"/>
                          </w:rPr>
                        </w:pP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4BB978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4BB978"/>
                            <w:sz w:val="26"/>
                            <w:szCs w:val="26"/>
                            <w:lang w:bidi="ru-RU"/>
                          </w:rPr>
                          <w:instrText xml:space="preserve"> =F3+1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4BB978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E7330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4BB978"/>
                            <w:sz w:val="26"/>
                            <w:szCs w:val="26"/>
                            <w:lang w:bidi="ru-RU"/>
                          </w:rPr>
                          <w:t>8</w: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4BB978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240D4D" w:rsidRPr="00EA49B1" w14:paraId="2DAA7F9C" w14:textId="77777777" w:rsidTr="00E47E0F">
                    <w:trPr>
                      <w:trHeight w:val="350"/>
                    </w:trPr>
                    <w:tc>
                      <w:tcPr>
                        <w:tcW w:w="708" w:type="pct"/>
                        <w:vAlign w:val="center"/>
                      </w:tcPr>
                      <w:p w14:paraId="5B1BC1FA" w14:textId="065279DB" w:rsidR="00240D4D" w:rsidRPr="00EA49B1" w:rsidRDefault="00240D4D" w:rsidP="00E50BDE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</w:rPr>
                        </w:pP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=G3+1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E7330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t>9</w: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52ED7620" w14:textId="5F9643FB" w:rsidR="00240D4D" w:rsidRPr="00EA49B1" w:rsidRDefault="00240D4D" w:rsidP="00E50BDE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</w:rPr>
                        </w:pP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=A4+1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E7330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t>10</w: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AD98F73" w14:textId="74F71CE8" w:rsidR="00240D4D" w:rsidRPr="00EA49B1" w:rsidRDefault="00240D4D" w:rsidP="00E50BDE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</w:rPr>
                        </w:pP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=B4+1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E7330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t>11</w: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7612937" w14:textId="3BC6FC48" w:rsidR="00240D4D" w:rsidRPr="00EA49B1" w:rsidRDefault="00240D4D" w:rsidP="00E50BDE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</w:rPr>
                        </w:pP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=C4+1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E7330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t>12</w: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576CEF7" w14:textId="4E01554D" w:rsidR="00240D4D" w:rsidRPr="00EA49B1" w:rsidRDefault="00240D4D" w:rsidP="00E50BDE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</w:rPr>
                        </w:pP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=D4+1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E7330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t>13</w: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9EEA51C" w14:textId="3ADC6AD3" w:rsidR="00240D4D" w:rsidRPr="00EA49B1" w:rsidRDefault="00240D4D" w:rsidP="00E50BDE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4BB978"/>
                            <w:sz w:val="26"/>
                            <w:szCs w:val="26"/>
                          </w:rPr>
                        </w:pP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4BB978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4BB978"/>
                            <w:sz w:val="26"/>
                            <w:szCs w:val="26"/>
                            <w:lang w:bidi="ru-RU"/>
                          </w:rPr>
                          <w:instrText xml:space="preserve"> =E4+1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4BB978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E7330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4BB978"/>
                            <w:sz w:val="26"/>
                            <w:szCs w:val="26"/>
                            <w:lang w:bidi="ru-RU"/>
                          </w:rPr>
                          <w:t>14</w: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4BB978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4340F2AC" w14:textId="1BE41FE3" w:rsidR="00240D4D" w:rsidRPr="00EA49B1" w:rsidRDefault="00240D4D" w:rsidP="00E50BDE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4BB978"/>
                            <w:sz w:val="26"/>
                            <w:szCs w:val="26"/>
                          </w:rPr>
                        </w:pP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4BB978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4BB978"/>
                            <w:sz w:val="26"/>
                            <w:szCs w:val="26"/>
                            <w:lang w:bidi="ru-RU"/>
                          </w:rPr>
                          <w:instrText xml:space="preserve"> =F4+1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4BB978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E7330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4BB978"/>
                            <w:sz w:val="26"/>
                            <w:szCs w:val="26"/>
                            <w:lang w:bidi="ru-RU"/>
                          </w:rPr>
                          <w:t>15</w: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4BB978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240D4D" w:rsidRPr="00EA49B1" w14:paraId="091924FE" w14:textId="77777777" w:rsidTr="00E47E0F">
                    <w:trPr>
                      <w:trHeight w:val="350"/>
                    </w:trPr>
                    <w:tc>
                      <w:tcPr>
                        <w:tcW w:w="708" w:type="pct"/>
                        <w:vAlign w:val="center"/>
                      </w:tcPr>
                      <w:p w14:paraId="00EE5652" w14:textId="5E7208C7" w:rsidR="00240D4D" w:rsidRPr="00EA49B1" w:rsidRDefault="00240D4D" w:rsidP="00E50BDE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</w:rPr>
                        </w:pP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=G4+1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E7330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t>16</w: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527248AD" w14:textId="227BA0A2" w:rsidR="00240D4D" w:rsidRPr="00EA49B1" w:rsidRDefault="00240D4D" w:rsidP="00E50BDE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</w:rPr>
                        </w:pP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=A5+1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E7330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t>17</w: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55AFA3B" w14:textId="2E75A770" w:rsidR="00240D4D" w:rsidRPr="00EA49B1" w:rsidRDefault="00240D4D" w:rsidP="00E50BDE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</w:rPr>
                        </w:pP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=B5+1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E7330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t>18</w: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E3E5F29" w14:textId="473DAC83" w:rsidR="00240D4D" w:rsidRPr="00EA49B1" w:rsidRDefault="00240D4D" w:rsidP="00E50BDE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</w:rPr>
                        </w:pP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=C5+1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E7330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t>19</w: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9D56471" w14:textId="14D5FA27" w:rsidR="00240D4D" w:rsidRPr="00EA49B1" w:rsidRDefault="00240D4D" w:rsidP="00E50BDE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</w:rPr>
                        </w:pP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=D5+1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E7330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t>20</w: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A7AED89" w14:textId="0CD81776" w:rsidR="00240D4D" w:rsidRPr="00EA49B1" w:rsidRDefault="00240D4D" w:rsidP="00E50BDE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4BB978"/>
                            <w:sz w:val="26"/>
                            <w:szCs w:val="26"/>
                          </w:rPr>
                        </w:pP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4BB978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4BB978"/>
                            <w:sz w:val="26"/>
                            <w:szCs w:val="26"/>
                            <w:lang w:bidi="ru-RU"/>
                          </w:rPr>
                          <w:instrText xml:space="preserve"> =E5+1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4BB978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E7330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4BB978"/>
                            <w:sz w:val="26"/>
                            <w:szCs w:val="26"/>
                            <w:lang w:bidi="ru-RU"/>
                          </w:rPr>
                          <w:t>21</w: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4BB978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38F77A3C" w14:textId="415A135D" w:rsidR="00240D4D" w:rsidRPr="00EA49B1" w:rsidRDefault="00240D4D" w:rsidP="00E50BDE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4BB978"/>
                            <w:sz w:val="26"/>
                            <w:szCs w:val="26"/>
                          </w:rPr>
                        </w:pP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4BB978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4BB978"/>
                            <w:sz w:val="26"/>
                            <w:szCs w:val="26"/>
                            <w:lang w:bidi="ru-RU"/>
                          </w:rPr>
                          <w:instrText xml:space="preserve"> =F5+1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4BB978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E7330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4BB978"/>
                            <w:sz w:val="26"/>
                            <w:szCs w:val="26"/>
                            <w:lang w:bidi="ru-RU"/>
                          </w:rPr>
                          <w:t>22</w: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4BB978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240D4D" w:rsidRPr="00EA49B1" w14:paraId="322DB458" w14:textId="77777777" w:rsidTr="00E47E0F">
                    <w:trPr>
                      <w:trHeight w:val="336"/>
                    </w:trPr>
                    <w:tc>
                      <w:tcPr>
                        <w:tcW w:w="708" w:type="pct"/>
                        <w:vAlign w:val="center"/>
                      </w:tcPr>
                      <w:p w14:paraId="24ACEBE8" w14:textId="5FF18179" w:rsidR="00240D4D" w:rsidRPr="00EA49B1" w:rsidRDefault="00240D4D" w:rsidP="00E50BDE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</w:rPr>
                        </w:pP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IF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=G5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E7330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22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 0,""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=G5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E7330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22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 &lt;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DocVariable MonthEnd3 \@ d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E7330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31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=G5+1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E7330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23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""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E7330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23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E7330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t>23</w: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18E2EFA3" w14:textId="66E12B4F" w:rsidR="00240D4D" w:rsidRPr="00EA49B1" w:rsidRDefault="00240D4D" w:rsidP="00E50BDE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</w:rPr>
                        </w:pP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IF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=A6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E7330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23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 0,""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=A6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E7330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23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 &lt;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DocVariable MonthEnd3 \@ d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E7330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31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=A6+1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E7330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24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""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E7330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24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E7330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t>24</w: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50FF736" w14:textId="23E638D5" w:rsidR="00240D4D" w:rsidRPr="00EA49B1" w:rsidRDefault="00240D4D" w:rsidP="00E50BDE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</w:rPr>
                        </w:pP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IF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=B6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E7330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24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 0,""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=B6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E7330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24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 &lt;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DocVariable MonthEnd3 \@ d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E7330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31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=B6+1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E7330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25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""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E7330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25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E7330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t>25</w: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08BB8E5" w14:textId="50C3C8D7" w:rsidR="00240D4D" w:rsidRPr="00EA49B1" w:rsidRDefault="00240D4D" w:rsidP="00E50BDE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</w:rPr>
                        </w:pP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IF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=C6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E7330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25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 0,""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=C6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E7330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25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 &lt;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DocVariable MonthEnd3 \@ d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E7330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31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=C6+1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E7330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26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""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E7330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26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E7330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t>26</w: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B4100B5" w14:textId="57AC0B97" w:rsidR="00240D4D" w:rsidRPr="00EA49B1" w:rsidRDefault="00240D4D" w:rsidP="00E50BDE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</w:rPr>
                        </w:pP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IF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=D6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E7330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26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 0,""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=D6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E7330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26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 &lt;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DocVariable MonthEnd3 \@ d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E7330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31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=D6+1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E7330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27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""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E7330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27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E7330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t>27</w: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7C4FF97" w14:textId="095456BB" w:rsidR="00240D4D" w:rsidRPr="00EA49B1" w:rsidRDefault="00240D4D" w:rsidP="00E50BDE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4BB978"/>
                            <w:sz w:val="26"/>
                            <w:szCs w:val="26"/>
                          </w:rPr>
                        </w:pP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4BB978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4BB978"/>
                            <w:sz w:val="26"/>
                            <w:szCs w:val="26"/>
                            <w:lang w:bidi="ru-RU"/>
                          </w:rPr>
                          <w:instrText xml:space="preserve">IF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4BB978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4BB978"/>
                            <w:sz w:val="26"/>
                            <w:szCs w:val="26"/>
                            <w:lang w:bidi="ru-RU"/>
                          </w:rPr>
                          <w:instrText xml:space="preserve"> =E6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4BB978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E7330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4BB978"/>
                            <w:sz w:val="26"/>
                            <w:szCs w:val="26"/>
                            <w:lang w:bidi="ru-RU"/>
                          </w:rPr>
                          <w:instrText>27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4BB978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4BB978"/>
                            <w:sz w:val="26"/>
                            <w:szCs w:val="26"/>
                            <w:lang w:bidi="ru-RU"/>
                          </w:rPr>
                          <w:instrText xml:space="preserve"> = 0,""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4BB978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4BB978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4BB978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4BB978"/>
                            <w:sz w:val="26"/>
                            <w:szCs w:val="26"/>
                            <w:lang w:bidi="ru-RU"/>
                          </w:rPr>
                          <w:instrText xml:space="preserve"> =E6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4BB978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E7330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4BB978"/>
                            <w:sz w:val="26"/>
                            <w:szCs w:val="26"/>
                            <w:lang w:bidi="ru-RU"/>
                          </w:rPr>
                          <w:instrText>27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4BB978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4BB978"/>
                            <w:sz w:val="26"/>
                            <w:szCs w:val="26"/>
                            <w:lang w:bidi="ru-RU"/>
                          </w:rPr>
                          <w:instrText xml:space="preserve">  &lt;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4BB978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4BB978"/>
                            <w:sz w:val="26"/>
                            <w:szCs w:val="26"/>
                            <w:lang w:bidi="ru-RU"/>
                          </w:rPr>
                          <w:instrText xml:space="preserve"> DocVariable MonthEnd3 \@ d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4BB978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E7330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4BB978"/>
                            <w:sz w:val="26"/>
                            <w:szCs w:val="26"/>
                            <w:lang w:bidi="ru-RU"/>
                          </w:rPr>
                          <w:instrText>31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4BB978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4BB978"/>
                            <w:sz w:val="26"/>
                            <w:szCs w:val="26"/>
                            <w:lang w:bidi="ru-RU"/>
                          </w:rPr>
                          <w:instrText xml:space="preserve"> 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4BB978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4BB978"/>
                            <w:sz w:val="26"/>
                            <w:szCs w:val="26"/>
                            <w:lang w:bidi="ru-RU"/>
                          </w:rPr>
                          <w:instrText xml:space="preserve"> =E6+1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4BB978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E7330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4BB978"/>
                            <w:sz w:val="26"/>
                            <w:szCs w:val="26"/>
                            <w:lang w:bidi="ru-RU"/>
                          </w:rPr>
                          <w:instrText>28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4BB978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4BB978"/>
                            <w:sz w:val="26"/>
                            <w:szCs w:val="26"/>
                            <w:lang w:bidi="ru-RU"/>
                          </w:rPr>
                          <w:instrText xml:space="preserve"> ""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4BB978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E7330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4BB978"/>
                            <w:sz w:val="26"/>
                            <w:szCs w:val="26"/>
                            <w:lang w:bidi="ru-RU"/>
                          </w:rPr>
                          <w:instrText>28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4BB978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4BB978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E7330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4BB978"/>
                            <w:sz w:val="26"/>
                            <w:szCs w:val="26"/>
                            <w:lang w:bidi="ru-RU"/>
                          </w:rPr>
                          <w:t>28</w: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4BB978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1B8E039F" w14:textId="019A610B" w:rsidR="00240D4D" w:rsidRPr="00EA49B1" w:rsidRDefault="00240D4D" w:rsidP="00E50BDE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4BB978"/>
                            <w:sz w:val="26"/>
                            <w:szCs w:val="26"/>
                          </w:rPr>
                        </w:pP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4BB978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4BB978"/>
                            <w:sz w:val="26"/>
                            <w:szCs w:val="26"/>
                            <w:lang w:bidi="ru-RU"/>
                          </w:rPr>
                          <w:instrText xml:space="preserve">IF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4BB978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4BB978"/>
                            <w:sz w:val="26"/>
                            <w:szCs w:val="26"/>
                            <w:lang w:bidi="ru-RU"/>
                          </w:rPr>
                          <w:instrText xml:space="preserve"> =F6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4BB978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E7330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4BB978"/>
                            <w:sz w:val="26"/>
                            <w:szCs w:val="26"/>
                            <w:lang w:bidi="ru-RU"/>
                          </w:rPr>
                          <w:instrText>28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4BB978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4BB978"/>
                            <w:sz w:val="26"/>
                            <w:szCs w:val="26"/>
                            <w:lang w:bidi="ru-RU"/>
                          </w:rPr>
                          <w:instrText xml:space="preserve"> = 0,""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4BB978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4BB978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4BB978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4BB978"/>
                            <w:sz w:val="26"/>
                            <w:szCs w:val="26"/>
                            <w:lang w:bidi="ru-RU"/>
                          </w:rPr>
                          <w:instrText xml:space="preserve"> =F6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4BB978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E7330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4BB978"/>
                            <w:sz w:val="26"/>
                            <w:szCs w:val="26"/>
                            <w:lang w:bidi="ru-RU"/>
                          </w:rPr>
                          <w:instrText>28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4BB978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4BB978"/>
                            <w:sz w:val="26"/>
                            <w:szCs w:val="26"/>
                            <w:lang w:bidi="ru-RU"/>
                          </w:rPr>
                          <w:instrText xml:space="preserve">  &lt;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4BB978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4BB978"/>
                            <w:sz w:val="26"/>
                            <w:szCs w:val="26"/>
                            <w:lang w:bidi="ru-RU"/>
                          </w:rPr>
                          <w:instrText xml:space="preserve"> DocVariable MonthEnd3 \@ d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4BB978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E7330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4BB978"/>
                            <w:sz w:val="26"/>
                            <w:szCs w:val="26"/>
                            <w:lang w:bidi="ru-RU"/>
                          </w:rPr>
                          <w:instrText>31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4BB978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4BB978"/>
                            <w:sz w:val="26"/>
                            <w:szCs w:val="26"/>
                            <w:lang w:bidi="ru-RU"/>
                          </w:rPr>
                          <w:instrText xml:space="preserve"> 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4BB978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4BB978"/>
                            <w:sz w:val="26"/>
                            <w:szCs w:val="26"/>
                            <w:lang w:bidi="ru-RU"/>
                          </w:rPr>
                          <w:instrText xml:space="preserve"> =F6+1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4BB978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E7330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4BB978"/>
                            <w:sz w:val="26"/>
                            <w:szCs w:val="26"/>
                            <w:lang w:bidi="ru-RU"/>
                          </w:rPr>
                          <w:instrText>29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4BB978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4BB978"/>
                            <w:sz w:val="26"/>
                            <w:szCs w:val="26"/>
                            <w:lang w:bidi="ru-RU"/>
                          </w:rPr>
                          <w:instrText xml:space="preserve"> ""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4BB978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E7330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4BB978"/>
                            <w:sz w:val="26"/>
                            <w:szCs w:val="26"/>
                            <w:lang w:bidi="ru-RU"/>
                          </w:rPr>
                          <w:instrText>29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4BB978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4BB978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E7330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4BB978"/>
                            <w:sz w:val="26"/>
                            <w:szCs w:val="26"/>
                            <w:lang w:bidi="ru-RU"/>
                          </w:rPr>
                          <w:t>29</w: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4BB978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240D4D" w:rsidRPr="00EA49B1" w14:paraId="73808F25" w14:textId="77777777" w:rsidTr="00E47E0F">
                    <w:trPr>
                      <w:trHeight w:val="350"/>
                    </w:trPr>
                    <w:tc>
                      <w:tcPr>
                        <w:tcW w:w="708" w:type="pct"/>
                        <w:vAlign w:val="center"/>
                      </w:tcPr>
                      <w:p w14:paraId="1E6C55AF" w14:textId="67AFA94E" w:rsidR="00240D4D" w:rsidRPr="00EA49B1" w:rsidRDefault="00240D4D" w:rsidP="00E50BDE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</w:rPr>
                        </w:pP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IF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=G6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E7330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29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 0,""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=G6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E7330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29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 &lt;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DocVariable MonthEnd3 \@ d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E7330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31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=G6+1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E7330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30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""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E7330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30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E7330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t>30</w: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3D1FD984" w14:textId="78978560" w:rsidR="00240D4D" w:rsidRPr="00EA49B1" w:rsidRDefault="00240D4D" w:rsidP="00E50BDE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</w:rPr>
                        </w:pP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IF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=A7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E7330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30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 0,""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=A7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E7330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30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 &lt;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DocVariable MonthEnd3 \@ d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E7330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31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=A7+1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E7330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31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"" </w:instrText>
                        </w:r>
                        <w:r w:rsidR="00E7330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E7330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31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="00E7330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E7330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t>31</w: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9E8669C" w14:textId="77777777" w:rsidR="00240D4D" w:rsidRPr="00EA49B1" w:rsidRDefault="00240D4D" w:rsidP="00E50BDE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3B5375A" w14:textId="77777777" w:rsidR="00240D4D" w:rsidRPr="00EA49B1" w:rsidRDefault="00240D4D" w:rsidP="00E50BDE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A1958E1" w14:textId="43158FD5" w:rsidR="00240D4D" w:rsidRPr="00EA49B1" w:rsidRDefault="00240D4D" w:rsidP="00E50BDE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97379C4" w14:textId="5626F247" w:rsidR="00240D4D" w:rsidRPr="00EA49B1" w:rsidRDefault="00240D4D" w:rsidP="00E50BDE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4BB978"/>
                            <w:sz w:val="26"/>
                            <w:szCs w:val="26"/>
                          </w:rPr>
                        </w:pP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6E133FB9" w14:textId="77777777" w:rsidR="00240D4D" w:rsidRPr="00EA49B1" w:rsidRDefault="00240D4D" w:rsidP="00E50BDE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4BB978"/>
                            <w:sz w:val="26"/>
                            <w:szCs w:val="26"/>
                          </w:rPr>
                        </w:pPr>
                      </w:p>
                    </w:tc>
                  </w:tr>
                </w:tbl>
                <w:p w14:paraId="260070DC" w14:textId="77777777" w:rsidR="00240D4D" w:rsidRPr="00EA49B1" w:rsidRDefault="00240D4D" w:rsidP="00E50BDE">
                  <w:pPr>
                    <w:pStyle w:val="a5"/>
                    <w:rPr>
                      <w:rFonts w:ascii="Century Gothic" w:hAnsi="Century Gothic"/>
                      <w:b/>
                      <w:bCs/>
                      <w:noProof/>
                      <w:color w:val="auto"/>
                    </w:rPr>
                  </w:pPr>
                </w:p>
              </w:tc>
              <w:tc>
                <w:tcPr>
                  <w:tcW w:w="1250" w:type="pct"/>
                </w:tcPr>
                <w:p w14:paraId="64B9D1A2" w14:textId="21C4C8D5" w:rsidR="00240D4D" w:rsidRPr="00EA49B1" w:rsidRDefault="00EA49B1" w:rsidP="00240D4D">
                  <w:pPr>
                    <w:pStyle w:val="Months"/>
                    <w:jc w:val="center"/>
                    <w:rPr>
                      <w:rFonts w:ascii="Century Gothic" w:hAnsi="Century Gothic"/>
                      <w:b/>
                      <w:bCs/>
                      <w:noProof/>
                      <w:color w:val="FFFFFF" w:themeColor="background1"/>
                      <w:sz w:val="40"/>
                      <w:szCs w:val="40"/>
                    </w:rPr>
                  </w:pPr>
                  <w:r w:rsidRPr="007F4474">
                    <w:rPr>
                      <w:rFonts w:ascii="Century Gothic" w:hAnsi="Century Gothic" w:cs="Calibri"/>
                      <w:b/>
                      <w:bCs/>
                      <w:noProof/>
                      <w:color w:val="FFFFFF" w:themeColor="background1"/>
                      <w:sz w:val="32"/>
                      <w:szCs w:val="32"/>
                      <w:lang w:bidi="ru-RU"/>
                    </w:rPr>
                    <w:t>04</w:t>
                  </w:r>
                  <w:r w:rsidRPr="00EA49B1">
                    <w:rPr>
                      <w:rFonts w:ascii="Century Gothic" w:hAnsi="Century Gothic" w:cs="Calibri"/>
                      <w:b/>
                      <w:bCs/>
                      <w:noProof/>
                      <w:color w:val="FFFFFF" w:themeColor="background1"/>
                      <w:sz w:val="40"/>
                      <w:szCs w:val="40"/>
                      <w:lang w:bidi="ru-RU"/>
                    </w:rPr>
                    <w:t xml:space="preserve"> </w:t>
                  </w:r>
                  <w:r w:rsidR="003F681E">
                    <w:rPr>
                      <w:rFonts w:ascii="Century Gothic" w:hAnsi="Century Gothic" w:cs="Calibri"/>
                      <w:b/>
                      <w:bCs/>
                      <w:noProof/>
                      <w:color w:val="FFFFFF" w:themeColor="background1"/>
                      <w:sz w:val="40"/>
                      <w:szCs w:val="40"/>
                      <w:lang w:bidi="ru-RU"/>
                    </w:rPr>
                    <w:t>HUHTIKUU</w:t>
                  </w:r>
                </w:p>
                <w:tbl>
                  <w:tblPr>
                    <w:tblStyle w:val="CalendarTable"/>
                    <w:tblW w:w="4992" w:type="pct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463"/>
                    <w:gridCol w:w="469"/>
                    <w:gridCol w:w="471"/>
                    <w:gridCol w:w="471"/>
                    <w:gridCol w:w="471"/>
                    <w:gridCol w:w="471"/>
                    <w:gridCol w:w="461"/>
                  </w:tblGrid>
                  <w:tr w:rsidR="00240D4D" w:rsidRPr="00EA49B1" w14:paraId="486B25E3" w14:textId="77777777" w:rsidTr="007F4474">
                    <w:trPr>
                      <w:trHeight w:val="170"/>
                    </w:trPr>
                    <w:tc>
                      <w:tcPr>
                        <w:tcW w:w="708" w:type="pct"/>
                        <w:shd w:val="clear" w:color="auto" w:fill="7F7F7F" w:themeFill="text1" w:themeFillTint="80"/>
                        <w:vAlign w:val="center"/>
                      </w:tcPr>
                      <w:p w14:paraId="47AC1FC0" w14:textId="04B60819" w:rsidR="00240D4D" w:rsidRPr="00EA49B1" w:rsidRDefault="003F681E" w:rsidP="00240D4D">
                        <w:pPr>
                          <w:pStyle w:val="Day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>
                          <w:rPr>
                            <w:rFonts w:ascii="Century Gothic" w:hAnsi="Century Gothic" w:cs="Calibri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MA</w:t>
                        </w:r>
                      </w:p>
                    </w:tc>
                    <w:tc>
                      <w:tcPr>
                        <w:tcW w:w="716" w:type="pct"/>
                        <w:shd w:val="clear" w:color="auto" w:fill="7F7F7F" w:themeFill="text1" w:themeFillTint="80"/>
                        <w:vAlign w:val="center"/>
                      </w:tcPr>
                      <w:p w14:paraId="314AE8CF" w14:textId="082C02E1" w:rsidR="00240D4D" w:rsidRPr="00EA49B1" w:rsidRDefault="003F681E" w:rsidP="00240D4D">
                        <w:pPr>
                          <w:pStyle w:val="Day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>
                          <w:rPr>
                            <w:rFonts w:ascii="Century Gothic" w:hAnsi="Century Gothic" w:cs="Calibri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TI</w:t>
                        </w:r>
                      </w:p>
                    </w:tc>
                    <w:tc>
                      <w:tcPr>
                        <w:tcW w:w="718" w:type="pct"/>
                        <w:shd w:val="clear" w:color="auto" w:fill="7F7F7F" w:themeFill="text1" w:themeFillTint="80"/>
                        <w:vAlign w:val="center"/>
                      </w:tcPr>
                      <w:p w14:paraId="21D221CC" w14:textId="7311F567" w:rsidR="00240D4D" w:rsidRPr="00EA49B1" w:rsidRDefault="003F681E" w:rsidP="00240D4D">
                        <w:pPr>
                          <w:pStyle w:val="Day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>
                          <w:rPr>
                            <w:rFonts w:ascii="Century Gothic" w:hAnsi="Century Gothic" w:cs="Calibri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KE</w:t>
                        </w:r>
                      </w:p>
                    </w:tc>
                    <w:tc>
                      <w:tcPr>
                        <w:tcW w:w="718" w:type="pct"/>
                        <w:shd w:val="clear" w:color="auto" w:fill="7F7F7F" w:themeFill="text1" w:themeFillTint="80"/>
                        <w:vAlign w:val="center"/>
                      </w:tcPr>
                      <w:p w14:paraId="1567455C" w14:textId="1E70BDC4" w:rsidR="00240D4D" w:rsidRPr="00EA49B1" w:rsidRDefault="003F681E" w:rsidP="00240D4D">
                        <w:pPr>
                          <w:pStyle w:val="Day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>
                          <w:rPr>
                            <w:rFonts w:ascii="Century Gothic" w:hAnsi="Century Gothic" w:cs="Calibri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TO</w:t>
                        </w:r>
                      </w:p>
                    </w:tc>
                    <w:tc>
                      <w:tcPr>
                        <w:tcW w:w="718" w:type="pct"/>
                        <w:shd w:val="clear" w:color="auto" w:fill="7F7F7F" w:themeFill="text1" w:themeFillTint="80"/>
                        <w:vAlign w:val="center"/>
                      </w:tcPr>
                      <w:p w14:paraId="35DCA161" w14:textId="5EBDB5C5" w:rsidR="00240D4D" w:rsidRPr="00EA49B1" w:rsidRDefault="003F681E" w:rsidP="00240D4D">
                        <w:pPr>
                          <w:pStyle w:val="Day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>
                          <w:rPr>
                            <w:rFonts w:ascii="Century Gothic" w:hAnsi="Century Gothic" w:cs="Calibri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PE</w:t>
                        </w:r>
                      </w:p>
                    </w:tc>
                    <w:tc>
                      <w:tcPr>
                        <w:tcW w:w="718" w:type="pct"/>
                        <w:shd w:val="clear" w:color="auto" w:fill="7F7F7F" w:themeFill="text1" w:themeFillTint="80"/>
                        <w:vAlign w:val="center"/>
                      </w:tcPr>
                      <w:p w14:paraId="6C27E099" w14:textId="1E67FF7D" w:rsidR="00240D4D" w:rsidRPr="00EA49B1" w:rsidRDefault="003F681E" w:rsidP="00240D4D">
                        <w:pPr>
                          <w:pStyle w:val="Day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>
                          <w:rPr>
                            <w:rFonts w:ascii="Century Gothic" w:hAnsi="Century Gothic" w:cs="Calibri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LA</w:t>
                        </w:r>
                      </w:p>
                    </w:tc>
                    <w:tc>
                      <w:tcPr>
                        <w:tcW w:w="705" w:type="pct"/>
                        <w:shd w:val="clear" w:color="auto" w:fill="7F7F7F" w:themeFill="text1" w:themeFillTint="80"/>
                        <w:vAlign w:val="center"/>
                      </w:tcPr>
                      <w:p w14:paraId="50E05008" w14:textId="7AB8E005" w:rsidR="00240D4D" w:rsidRPr="00EA49B1" w:rsidRDefault="003F681E" w:rsidP="00240D4D">
                        <w:pPr>
                          <w:pStyle w:val="Day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>
                          <w:rPr>
                            <w:rFonts w:ascii="Century Gothic" w:hAnsi="Century Gothic" w:cs="Calibri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SU</w:t>
                        </w:r>
                      </w:p>
                    </w:tc>
                  </w:tr>
                  <w:tr w:rsidR="00240D4D" w:rsidRPr="00EA49B1" w14:paraId="18746610" w14:textId="77777777" w:rsidTr="00E47E0F">
                    <w:trPr>
                      <w:trHeight w:val="350"/>
                    </w:trPr>
                    <w:tc>
                      <w:tcPr>
                        <w:tcW w:w="708" w:type="pct"/>
                        <w:vAlign w:val="center"/>
                      </w:tcPr>
                      <w:p w14:paraId="51994D48" w14:textId="7BE0BF9B" w:rsidR="00240D4D" w:rsidRPr="00EA49B1" w:rsidRDefault="00240D4D" w:rsidP="00240D4D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</w:rPr>
                        </w:pP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DocVariable MonthStart4 \@ dddd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E7330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среда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 “</w:instrText>
                        </w:r>
                        <w:r w:rsidRPr="00EA49B1">
                          <w:rPr>
                            <w:rFonts w:ascii="Century Gothic" w:hAnsi="Century Gothic" w:cs="Calibri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понедельник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" 1 ""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01369881" w14:textId="19CE292D" w:rsidR="00240D4D" w:rsidRPr="00EA49B1" w:rsidRDefault="00240D4D" w:rsidP="00240D4D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</w:rPr>
                        </w:pP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DocVariable MonthStart4 \@ dddd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E7330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среда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 “</w:instrText>
                        </w:r>
                        <w:r w:rsidRPr="00EA49B1">
                          <w:rPr>
                            <w:rFonts w:ascii="Century Gothic" w:hAnsi="Century Gothic" w:cs="Calibri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вторник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" 1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=A2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E7330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0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&lt;&gt; 0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=A2+1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0B16A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2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""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6853C12" w14:textId="1E5310B5" w:rsidR="00240D4D" w:rsidRPr="00EA49B1" w:rsidRDefault="00240D4D" w:rsidP="00240D4D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</w:rPr>
                        </w:pP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DocVariable MonthStart4 \@ dddd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E7330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среда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 “</w:instrText>
                        </w:r>
                        <w:r w:rsidRPr="00EA49B1">
                          <w:rPr>
                            <w:rFonts w:ascii="Century Gothic" w:hAnsi="Century Gothic" w:cs="Calibri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среда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" 1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=B2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8F06A5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1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&lt;&gt; 0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=B2+1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8F06A5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2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""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8F06A5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2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E73301"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t>1</w: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05E42A6" w14:textId="0976C2FA" w:rsidR="00240D4D" w:rsidRPr="00EA49B1" w:rsidRDefault="00240D4D" w:rsidP="00240D4D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</w:rPr>
                        </w:pP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DocVariable MonthStart4 \@ dddd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E7330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среда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 “</w:instrText>
                        </w:r>
                        <w:r w:rsidRPr="00EA49B1">
                          <w:rPr>
                            <w:rFonts w:ascii="Century Gothic" w:hAnsi="Century Gothic" w:cs="Calibri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четверг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" 1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=C2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E7330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1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&lt;&gt; 0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=C2+1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E7330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2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""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E7330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2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E7330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t>2</w: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B2FC3EB" w14:textId="16065589" w:rsidR="00240D4D" w:rsidRPr="00EA49B1" w:rsidRDefault="00240D4D" w:rsidP="00240D4D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</w:rPr>
                        </w:pP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DocVariable MonthStart4 \@ dddd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E7330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среда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= “</w:instrText>
                        </w:r>
                        <w:r w:rsidRPr="00EA49B1">
                          <w:rPr>
                            <w:rFonts w:ascii="Century Gothic" w:hAnsi="Century Gothic" w:cs="Calibri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пятница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" 1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=D2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E7330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2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&lt;&gt; 0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=D2+1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E7330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3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""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E7330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3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E7330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t>3</w: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27BD5DB" w14:textId="0B66D902" w:rsidR="00240D4D" w:rsidRPr="00EA49B1" w:rsidRDefault="00240D4D" w:rsidP="00240D4D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7DC355"/>
                            <w:sz w:val="26"/>
                            <w:szCs w:val="26"/>
                          </w:rPr>
                        </w:pP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7DC355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7DC355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7DC355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7DC355"/>
                            <w:sz w:val="26"/>
                            <w:szCs w:val="26"/>
                            <w:lang w:bidi="ru-RU"/>
                          </w:rPr>
                          <w:instrText xml:space="preserve"> DocVariable MonthStart4 \@ dddd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7DC355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E7330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7DC355"/>
                            <w:sz w:val="26"/>
                            <w:szCs w:val="26"/>
                            <w:lang w:bidi="ru-RU"/>
                          </w:rPr>
                          <w:instrText>среда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7DC355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7DC355"/>
                            <w:sz w:val="26"/>
                            <w:szCs w:val="26"/>
                            <w:lang w:bidi="ru-RU"/>
                          </w:rPr>
                          <w:instrText xml:space="preserve"> = “</w:instrText>
                        </w:r>
                        <w:r w:rsidRPr="00EA49B1">
                          <w:rPr>
                            <w:rFonts w:ascii="Century Gothic" w:hAnsi="Century Gothic" w:cs="Calibri"/>
                            <w:b/>
                            <w:bCs/>
                            <w:noProof/>
                            <w:color w:val="7DC355"/>
                            <w:sz w:val="26"/>
                            <w:szCs w:val="26"/>
                            <w:lang w:bidi="ru-RU"/>
                          </w:rPr>
                          <w:instrText>суббота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7DC355"/>
                            <w:sz w:val="26"/>
                            <w:szCs w:val="26"/>
                            <w:lang w:bidi="ru-RU"/>
                          </w:rPr>
                          <w:instrText xml:space="preserve">" 1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7DC355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7DC355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7DC355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7DC355"/>
                            <w:sz w:val="26"/>
                            <w:szCs w:val="26"/>
                            <w:lang w:bidi="ru-RU"/>
                          </w:rPr>
                          <w:instrText xml:space="preserve"> =E2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7DC355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E7330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7DC355"/>
                            <w:sz w:val="26"/>
                            <w:szCs w:val="26"/>
                            <w:lang w:bidi="ru-RU"/>
                          </w:rPr>
                          <w:instrText>3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7DC355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7DC355"/>
                            <w:sz w:val="26"/>
                            <w:szCs w:val="26"/>
                            <w:lang w:bidi="ru-RU"/>
                          </w:rPr>
                          <w:instrText xml:space="preserve"> &lt;&gt; 0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7DC355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7DC355"/>
                            <w:sz w:val="26"/>
                            <w:szCs w:val="26"/>
                            <w:lang w:bidi="ru-RU"/>
                          </w:rPr>
                          <w:instrText xml:space="preserve"> =E2+1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7DC355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E7330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7DC355"/>
                            <w:sz w:val="26"/>
                            <w:szCs w:val="26"/>
                            <w:lang w:bidi="ru-RU"/>
                          </w:rPr>
                          <w:instrText>4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7DC355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7DC355"/>
                            <w:sz w:val="26"/>
                            <w:szCs w:val="26"/>
                            <w:lang w:bidi="ru-RU"/>
                          </w:rPr>
                          <w:instrText xml:space="preserve"> ""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7DC355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E7330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7DC355"/>
                            <w:sz w:val="26"/>
                            <w:szCs w:val="26"/>
                            <w:lang w:bidi="ru-RU"/>
                          </w:rPr>
                          <w:instrText>4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7DC355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7DC355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E7330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7DC355"/>
                            <w:sz w:val="26"/>
                            <w:szCs w:val="26"/>
                            <w:lang w:bidi="ru-RU"/>
                          </w:rPr>
                          <w:t>4</w: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7DC355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33C7F0FA" w14:textId="02EEA97D" w:rsidR="00240D4D" w:rsidRPr="00EA49B1" w:rsidRDefault="00240D4D" w:rsidP="00240D4D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7DC355"/>
                            <w:sz w:val="26"/>
                            <w:szCs w:val="26"/>
                          </w:rPr>
                        </w:pP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7DC355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7DC355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7DC355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7DC355"/>
                            <w:sz w:val="26"/>
                            <w:szCs w:val="26"/>
                            <w:lang w:bidi="ru-RU"/>
                          </w:rPr>
                          <w:instrText xml:space="preserve"> DocVariable MonthStart4 \@ dddd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7DC355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E7330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7DC355"/>
                            <w:sz w:val="26"/>
                            <w:szCs w:val="26"/>
                            <w:lang w:bidi="ru-RU"/>
                          </w:rPr>
                          <w:instrText>среда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7DC355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7DC355"/>
                            <w:sz w:val="26"/>
                            <w:szCs w:val="26"/>
                            <w:lang w:bidi="ru-RU"/>
                          </w:rPr>
                          <w:instrText xml:space="preserve"> = “</w:instrText>
                        </w:r>
                        <w:r w:rsidRPr="00EA49B1">
                          <w:rPr>
                            <w:rFonts w:ascii="Century Gothic" w:hAnsi="Century Gothic" w:cs="Calibri"/>
                            <w:b/>
                            <w:bCs/>
                            <w:noProof/>
                            <w:color w:val="7DC355"/>
                            <w:sz w:val="26"/>
                            <w:szCs w:val="26"/>
                            <w:lang w:bidi="ru-RU"/>
                          </w:rPr>
                          <w:instrText>воскресенье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7DC355"/>
                            <w:sz w:val="26"/>
                            <w:szCs w:val="26"/>
                            <w:lang w:bidi="ru-RU"/>
                          </w:rPr>
                          <w:instrText xml:space="preserve">" 1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7DC355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7DC355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7DC355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7DC355"/>
                            <w:sz w:val="26"/>
                            <w:szCs w:val="26"/>
                            <w:lang w:bidi="ru-RU"/>
                          </w:rPr>
                          <w:instrText xml:space="preserve"> =F2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7DC355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E7330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7DC355"/>
                            <w:sz w:val="26"/>
                            <w:szCs w:val="26"/>
                            <w:lang w:bidi="ru-RU"/>
                          </w:rPr>
                          <w:instrText>4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7DC355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7DC355"/>
                            <w:sz w:val="26"/>
                            <w:szCs w:val="26"/>
                            <w:lang w:bidi="ru-RU"/>
                          </w:rPr>
                          <w:instrText xml:space="preserve"> &lt;&gt; 0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7DC355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7DC355"/>
                            <w:sz w:val="26"/>
                            <w:szCs w:val="26"/>
                            <w:lang w:bidi="ru-RU"/>
                          </w:rPr>
                          <w:instrText xml:space="preserve"> =F2+1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7DC355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E7330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7DC355"/>
                            <w:sz w:val="26"/>
                            <w:szCs w:val="26"/>
                            <w:lang w:bidi="ru-RU"/>
                          </w:rPr>
                          <w:instrText>5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7DC355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7DC355"/>
                            <w:sz w:val="26"/>
                            <w:szCs w:val="26"/>
                            <w:lang w:bidi="ru-RU"/>
                          </w:rPr>
                          <w:instrText xml:space="preserve"> ""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7DC355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E7330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7DC355"/>
                            <w:sz w:val="26"/>
                            <w:szCs w:val="26"/>
                            <w:lang w:bidi="ru-RU"/>
                          </w:rPr>
                          <w:instrText>5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7DC355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7DC355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E7330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7DC355"/>
                            <w:sz w:val="26"/>
                            <w:szCs w:val="26"/>
                            <w:lang w:bidi="ru-RU"/>
                          </w:rPr>
                          <w:t>5</w: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7DC355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240D4D" w:rsidRPr="00EA49B1" w14:paraId="0B6D7401" w14:textId="77777777" w:rsidTr="00E47E0F">
                    <w:trPr>
                      <w:trHeight w:val="336"/>
                    </w:trPr>
                    <w:tc>
                      <w:tcPr>
                        <w:tcW w:w="708" w:type="pct"/>
                        <w:vAlign w:val="center"/>
                      </w:tcPr>
                      <w:p w14:paraId="447C32FA" w14:textId="37BC35A4" w:rsidR="00240D4D" w:rsidRPr="00EA49B1" w:rsidRDefault="00240D4D" w:rsidP="00240D4D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</w:rPr>
                        </w:pP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=G2+1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E7330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t>6</w: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6BBC7F61" w14:textId="43185B17" w:rsidR="00240D4D" w:rsidRPr="00EA49B1" w:rsidRDefault="00240D4D" w:rsidP="00240D4D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</w:rPr>
                        </w:pP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=A3+1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E7330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t>7</w: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96F8EEB" w14:textId="6B7C28FA" w:rsidR="00240D4D" w:rsidRPr="00EA49B1" w:rsidRDefault="00240D4D" w:rsidP="00240D4D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</w:rPr>
                        </w:pP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=B3+1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E7330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t>8</w: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7CAAFC1" w14:textId="5F1C05FE" w:rsidR="00240D4D" w:rsidRPr="00EA49B1" w:rsidRDefault="00240D4D" w:rsidP="00240D4D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</w:rPr>
                        </w:pP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=C3+1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E7330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t>9</w: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5C5458D" w14:textId="25C31944" w:rsidR="00240D4D" w:rsidRPr="00EA49B1" w:rsidRDefault="00240D4D" w:rsidP="00240D4D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</w:rPr>
                        </w:pP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=D3+1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E7330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t>10</w: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C09DBCE" w14:textId="317DED40" w:rsidR="00240D4D" w:rsidRPr="00EA49B1" w:rsidRDefault="00240D4D" w:rsidP="00240D4D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7DC355"/>
                            <w:sz w:val="26"/>
                            <w:szCs w:val="26"/>
                          </w:rPr>
                        </w:pP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7DC355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7DC355"/>
                            <w:sz w:val="26"/>
                            <w:szCs w:val="26"/>
                            <w:lang w:bidi="ru-RU"/>
                          </w:rPr>
                          <w:instrText xml:space="preserve"> =E3+1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7DC355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E7330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7DC355"/>
                            <w:sz w:val="26"/>
                            <w:szCs w:val="26"/>
                            <w:lang w:bidi="ru-RU"/>
                          </w:rPr>
                          <w:t>11</w: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7DC355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214266C6" w14:textId="6D9908BE" w:rsidR="00240D4D" w:rsidRPr="00EA49B1" w:rsidRDefault="00240D4D" w:rsidP="00240D4D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7DC355"/>
                            <w:sz w:val="26"/>
                            <w:szCs w:val="26"/>
                          </w:rPr>
                        </w:pP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7DC355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7DC355"/>
                            <w:sz w:val="26"/>
                            <w:szCs w:val="26"/>
                            <w:lang w:bidi="ru-RU"/>
                          </w:rPr>
                          <w:instrText xml:space="preserve"> =F3+1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7DC355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E7330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7DC355"/>
                            <w:sz w:val="26"/>
                            <w:szCs w:val="26"/>
                            <w:lang w:bidi="ru-RU"/>
                          </w:rPr>
                          <w:t>12</w: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7DC355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240D4D" w:rsidRPr="00EA49B1" w14:paraId="2E5D7C27" w14:textId="77777777" w:rsidTr="00E47E0F">
                    <w:trPr>
                      <w:trHeight w:val="350"/>
                    </w:trPr>
                    <w:tc>
                      <w:tcPr>
                        <w:tcW w:w="708" w:type="pct"/>
                        <w:vAlign w:val="center"/>
                      </w:tcPr>
                      <w:p w14:paraId="0107F514" w14:textId="1CD351CB" w:rsidR="00240D4D" w:rsidRPr="00EA49B1" w:rsidRDefault="00240D4D" w:rsidP="00240D4D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</w:rPr>
                        </w:pP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=G3+1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E7330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t>13</w: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2951A1E9" w14:textId="774A3342" w:rsidR="00240D4D" w:rsidRPr="00EA49B1" w:rsidRDefault="00240D4D" w:rsidP="00240D4D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</w:rPr>
                        </w:pP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=A4+1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E7330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t>14</w: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BBD307A" w14:textId="57114ADA" w:rsidR="00240D4D" w:rsidRPr="00EA49B1" w:rsidRDefault="00240D4D" w:rsidP="00240D4D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</w:rPr>
                        </w:pP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=B4+1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E7330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t>15</w: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3F98C93" w14:textId="14A13DE4" w:rsidR="00240D4D" w:rsidRPr="00EA49B1" w:rsidRDefault="00240D4D" w:rsidP="00240D4D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</w:rPr>
                        </w:pP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=C4+1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E7330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t>16</w: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792DA3C" w14:textId="2FC08C7E" w:rsidR="00240D4D" w:rsidRPr="00EA49B1" w:rsidRDefault="00240D4D" w:rsidP="00240D4D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</w:rPr>
                        </w:pP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=D4+1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E7330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t>17</w: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7CB3325" w14:textId="426D90EF" w:rsidR="00240D4D" w:rsidRPr="00EA49B1" w:rsidRDefault="00240D4D" w:rsidP="00240D4D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7DC355"/>
                            <w:sz w:val="26"/>
                            <w:szCs w:val="26"/>
                          </w:rPr>
                        </w:pP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7DC355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7DC355"/>
                            <w:sz w:val="26"/>
                            <w:szCs w:val="26"/>
                            <w:lang w:bidi="ru-RU"/>
                          </w:rPr>
                          <w:instrText xml:space="preserve"> =E4+1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7DC355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E7330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7DC355"/>
                            <w:sz w:val="26"/>
                            <w:szCs w:val="26"/>
                            <w:lang w:bidi="ru-RU"/>
                          </w:rPr>
                          <w:t>18</w: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7DC355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2975FC51" w14:textId="31ED0BD8" w:rsidR="00240D4D" w:rsidRPr="00EA49B1" w:rsidRDefault="00240D4D" w:rsidP="00240D4D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7DC355"/>
                            <w:sz w:val="26"/>
                            <w:szCs w:val="26"/>
                          </w:rPr>
                        </w:pP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7DC355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7DC355"/>
                            <w:sz w:val="26"/>
                            <w:szCs w:val="26"/>
                            <w:lang w:bidi="ru-RU"/>
                          </w:rPr>
                          <w:instrText xml:space="preserve"> =F4+1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7DC355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E7330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7DC355"/>
                            <w:sz w:val="26"/>
                            <w:szCs w:val="26"/>
                            <w:lang w:bidi="ru-RU"/>
                          </w:rPr>
                          <w:t>19</w: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7DC355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240D4D" w:rsidRPr="00EA49B1" w14:paraId="4FD26192" w14:textId="77777777" w:rsidTr="00E47E0F">
                    <w:trPr>
                      <w:trHeight w:val="350"/>
                    </w:trPr>
                    <w:tc>
                      <w:tcPr>
                        <w:tcW w:w="708" w:type="pct"/>
                        <w:vAlign w:val="center"/>
                      </w:tcPr>
                      <w:p w14:paraId="5370BE02" w14:textId="16809AE3" w:rsidR="00240D4D" w:rsidRPr="00EA49B1" w:rsidRDefault="00240D4D" w:rsidP="00240D4D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</w:rPr>
                        </w:pP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=G4+1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E7330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t>20</w: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27362466" w14:textId="6D20D2AB" w:rsidR="00240D4D" w:rsidRPr="00EA49B1" w:rsidRDefault="00240D4D" w:rsidP="00240D4D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</w:rPr>
                        </w:pP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=A5+1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E7330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t>21</w: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31F3671" w14:textId="49F597D1" w:rsidR="00240D4D" w:rsidRPr="00EA49B1" w:rsidRDefault="00240D4D" w:rsidP="00240D4D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</w:rPr>
                        </w:pP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=B5+1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E7330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t>22</w: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F7881A4" w14:textId="123FD1E4" w:rsidR="00240D4D" w:rsidRPr="00EA49B1" w:rsidRDefault="00240D4D" w:rsidP="00240D4D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</w:rPr>
                        </w:pP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=C5+1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E7330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t>23</w: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D123C56" w14:textId="4F394F7E" w:rsidR="00240D4D" w:rsidRPr="00EA49B1" w:rsidRDefault="00240D4D" w:rsidP="00240D4D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</w:rPr>
                        </w:pP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=D5+1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E7330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t>24</w: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FA154DC" w14:textId="1FDC0D6B" w:rsidR="00240D4D" w:rsidRPr="00EA49B1" w:rsidRDefault="00240D4D" w:rsidP="00240D4D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7DC355"/>
                            <w:sz w:val="26"/>
                            <w:szCs w:val="26"/>
                          </w:rPr>
                        </w:pP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7DC355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7DC355"/>
                            <w:sz w:val="26"/>
                            <w:szCs w:val="26"/>
                            <w:lang w:bidi="ru-RU"/>
                          </w:rPr>
                          <w:instrText xml:space="preserve"> =E5+1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7DC355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E7330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7DC355"/>
                            <w:sz w:val="26"/>
                            <w:szCs w:val="26"/>
                            <w:lang w:bidi="ru-RU"/>
                          </w:rPr>
                          <w:t>25</w: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7DC355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3B413671" w14:textId="64532EB1" w:rsidR="00240D4D" w:rsidRPr="00EA49B1" w:rsidRDefault="00240D4D" w:rsidP="00240D4D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7DC355"/>
                            <w:sz w:val="26"/>
                            <w:szCs w:val="26"/>
                          </w:rPr>
                        </w:pP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7DC355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7DC355"/>
                            <w:sz w:val="26"/>
                            <w:szCs w:val="26"/>
                            <w:lang w:bidi="ru-RU"/>
                          </w:rPr>
                          <w:instrText xml:space="preserve"> =F5+1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7DC355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E7330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7DC355"/>
                            <w:sz w:val="26"/>
                            <w:szCs w:val="26"/>
                            <w:lang w:bidi="ru-RU"/>
                          </w:rPr>
                          <w:t>26</w: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7DC355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240D4D" w:rsidRPr="00EA49B1" w14:paraId="4E4EF58A" w14:textId="77777777" w:rsidTr="00E47E0F">
                    <w:trPr>
                      <w:trHeight w:val="336"/>
                    </w:trPr>
                    <w:tc>
                      <w:tcPr>
                        <w:tcW w:w="708" w:type="pct"/>
                        <w:vAlign w:val="center"/>
                      </w:tcPr>
                      <w:p w14:paraId="54F5F3AE" w14:textId="279D92DD" w:rsidR="00240D4D" w:rsidRPr="00EA49B1" w:rsidRDefault="00240D4D" w:rsidP="00240D4D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</w:rPr>
                        </w:pP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IF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=G5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E7330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26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 0,""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=G5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E7330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26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 &lt;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DocVariable MonthEnd4 \@ d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E7330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30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=G5+1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E7330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27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""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E7330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27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E7330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t>27</w: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7A924BA6" w14:textId="31758385" w:rsidR="00240D4D" w:rsidRPr="00EA49B1" w:rsidRDefault="00240D4D" w:rsidP="00240D4D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</w:rPr>
                        </w:pP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IF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=A6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E7330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27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 0,""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=A6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E7330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27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 &lt;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DocVariable MonthEnd4 \@ d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E7330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30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=A6+1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E7330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28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""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E7330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28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E7330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t>28</w: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96D1FA8" w14:textId="367FD968" w:rsidR="00240D4D" w:rsidRPr="00EA49B1" w:rsidRDefault="00240D4D" w:rsidP="00240D4D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</w:rPr>
                        </w:pP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IF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=B6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E7330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28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 0,""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=B6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E7330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28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 &lt;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DocVariable MonthEnd4 \@ d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E7330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30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=B6+1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E7330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29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""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E7330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29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E7330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t>29</w: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A644FB7" w14:textId="3D99F94F" w:rsidR="00240D4D" w:rsidRPr="00EA49B1" w:rsidRDefault="00240D4D" w:rsidP="00240D4D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</w:rPr>
                        </w:pP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IF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=C6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E7330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29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 0,""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=C6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E7330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29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 &lt;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DocVariable MonthEnd4 \@ d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E7330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30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=C6+1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E7330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30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"" </w:instrText>
                        </w:r>
                        <w:r w:rsidR="00E7330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E7330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30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="00E7330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E7330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t>30</w: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552F79A" w14:textId="200D78A8" w:rsidR="00240D4D" w:rsidRPr="00EA49B1" w:rsidRDefault="00240D4D" w:rsidP="00240D4D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</w:rPr>
                        </w:pP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IF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=D6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E7330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30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 0,""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=D6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E7330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30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 &lt;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DocVariable MonthEnd4 \@ d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E7330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30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=D6+1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8F2D8D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27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""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AF1736F" w14:textId="0632BA7A" w:rsidR="00240D4D" w:rsidRPr="00EA49B1" w:rsidRDefault="00240D4D" w:rsidP="00240D4D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7DC355"/>
                            <w:sz w:val="26"/>
                            <w:szCs w:val="26"/>
                          </w:rPr>
                        </w:pP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7DC355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7DC355"/>
                            <w:sz w:val="26"/>
                            <w:szCs w:val="26"/>
                            <w:lang w:bidi="ru-RU"/>
                          </w:rPr>
                          <w:instrText xml:space="preserve">IF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7DC355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7DC355"/>
                            <w:sz w:val="26"/>
                            <w:szCs w:val="26"/>
                            <w:lang w:bidi="ru-RU"/>
                          </w:rPr>
                          <w:instrText xml:space="preserve"> =E6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7DC355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E7330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7DC355"/>
                            <w:sz w:val="26"/>
                            <w:szCs w:val="26"/>
                            <w:lang w:bidi="ru-RU"/>
                          </w:rPr>
                          <w:instrText>0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7DC355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7DC355"/>
                            <w:sz w:val="26"/>
                            <w:szCs w:val="26"/>
                            <w:lang w:bidi="ru-RU"/>
                          </w:rPr>
                          <w:instrText xml:space="preserve"> = 0,""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7DC355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7DC355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7DC355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7DC355"/>
                            <w:sz w:val="26"/>
                            <w:szCs w:val="26"/>
                            <w:lang w:bidi="ru-RU"/>
                          </w:rPr>
                          <w:instrText xml:space="preserve"> =E6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7DC355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8F2D8D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7DC355"/>
                            <w:sz w:val="26"/>
                            <w:szCs w:val="26"/>
                            <w:lang w:bidi="ru-RU"/>
                          </w:rPr>
                          <w:instrText>27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7DC355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7DC355"/>
                            <w:sz w:val="26"/>
                            <w:szCs w:val="26"/>
                            <w:lang w:bidi="ru-RU"/>
                          </w:rPr>
                          <w:instrText xml:space="preserve">  &lt;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7DC355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7DC355"/>
                            <w:sz w:val="26"/>
                            <w:szCs w:val="26"/>
                            <w:lang w:bidi="ru-RU"/>
                          </w:rPr>
                          <w:instrText xml:space="preserve"> DocVariable MonthEnd4 \@ d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7DC355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8F2D8D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7DC355"/>
                            <w:sz w:val="26"/>
                            <w:szCs w:val="26"/>
                            <w:lang w:bidi="ru-RU"/>
                          </w:rPr>
                          <w:instrText>30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7DC355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7DC355"/>
                            <w:sz w:val="26"/>
                            <w:szCs w:val="26"/>
                            <w:lang w:bidi="ru-RU"/>
                          </w:rPr>
                          <w:instrText xml:space="preserve"> 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7DC355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7DC355"/>
                            <w:sz w:val="26"/>
                            <w:szCs w:val="26"/>
                            <w:lang w:bidi="ru-RU"/>
                          </w:rPr>
                          <w:instrText xml:space="preserve"> =E6+1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7DC355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8F2D8D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7DC355"/>
                            <w:sz w:val="26"/>
                            <w:szCs w:val="26"/>
                            <w:lang w:bidi="ru-RU"/>
                          </w:rPr>
                          <w:instrText>28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7DC355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7DC355"/>
                            <w:sz w:val="26"/>
                            <w:szCs w:val="26"/>
                            <w:lang w:bidi="ru-RU"/>
                          </w:rPr>
                          <w:instrText xml:space="preserve"> ""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7DC355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8F2D8D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7DC355"/>
                            <w:sz w:val="26"/>
                            <w:szCs w:val="26"/>
                            <w:lang w:bidi="ru-RU"/>
                          </w:rPr>
                          <w:instrText>28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7DC355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7DC355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7BE654C5" w14:textId="64AED127" w:rsidR="00240D4D" w:rsidRPr="00EA49B1" w:rsidRDefault="00240D4D" w:rsidP="00240D4D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7DC355"/>
                            <w:sz w:val="26"/>
                            <w:szCs w:val="26"/>
                          </w:rPr>
                        </w:pP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7DC355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7DC355"/>
                            <w:sz w:val="26"/>
                            <w:szCs w:val="26"/>
                            <w:lang w:bidi="ru-RU"/>
                          </w:rPr>
                          <w:instrText xml:space="preserve">IF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7DC355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7DC355"/>
                            <w:sz w:val="26"/>
                            <w:szCs w:val="26"/>
                            <w:lang w:bidi="ru-RU"/>
                          </w:rPr>
                          <w:instrText xml:space="preserve"> =F6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7DC355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E7330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7DC355"/>
                            <w:sz w:val="26"/>
                            <w:szCs w:val="26"/>
                            <w:lang w:bidi="ru-RU"/>
                          </w:rPr>
                          <w:instrText>0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7DC355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7DC355"/>
                            <w:sz w:val="26"/>
                            <w:szCs w:val="26"/>
                            <w:lang w:bidi="ru-RU"/>
                          </w:rPr>
                          <w:instrText xml:space="preserve"> = 0,""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7DC355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7DC355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7DC355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7DC355"/>
                            <w:sz w:val="26"/>
                            <w:szCs w:val="26"/>
                            <w:lang w:bidi="ru-RU"/>
                          </w:rPr>
                          <w:instrText xml:space="preserve"> =F6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7DC355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8F2D8D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7DC355"/>
                            <w:sz w:val="26"/>
                            <w:szCs w:val="26"/>
                            <w:lang w:bidi="ru-RU"/>
                          </w:rPr>
                          <w:instrText>28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7DC355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7DC355"/>
                            <w:sz w:val="26"/>
                            <w:szCs w:val="26"/>
                            <w:lang w:bidi="ru-RU"/>
                          </w:rPr>
                          <w:instrText xml:space="preserve">  &lt;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7DC355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7DC355"/>
                            <w:sz w:val="26"/>
                            <w:szCs w:val="26"/>
                            <w:lang w:bidi="ru-RU"/>
                          </w:rPr>
                          <w:instrText xml:space="preserve"> DocVariable MonthEnd4 \@ d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7DC355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8F2D8D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7DC355"/>
                            <w:sz w:val="26"/>
                            <w:szCs w:val="26"/>
                            <w:lang w:bidi="ru-RU"/>
                          </w:rPr>
                          <w:instrText>30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7DC355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7DC355"/>
                            <w:sz w:val="26"/>
                            <w:szCs w:val="26"/>
                            <w:lang w:bidi="ru-RU"/>
                          </w:rPr>
                          <w:instrText xml:space="preserve"> 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7DC355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7DC355"/>
                            <w:sz w:val="26"/>
                            <w:szCs w:val="26"/>
                            <w:lang w:bidi="ru-RU"/>
                          </w:rPr>
                          <w:instrText xml:space="preserve"> =F6+1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7DC355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8F2D8D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7DC355"/>
                            <w:sz w:val="26"/>
                            <w:szCs w:val="26"/>
                            <w:lang w:bidi="ru-RU"/>
                          </w:rPr>
                          <w:instrText>29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7DC355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7DC355"/>
                            <w:sz w:val="26"/>
                            <w:szCs w:val="26"/>
                            <w:lang w:bidi="ru-RU"/>
                          </w:rPr>
                          <w:instrText xml:space="preserve"> ""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7DC355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8F2D8D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7DC355"/>
                            <w:sz w:val="26"/>
                            <w:szCs w:val="26"/>
                            <w:lang w:bidi="ru-RU"/>
                          </w:rPr>
                          <w:instrText>29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7DC355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7DC355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240D4D" w:rsidRPr="00EA49B1" w14:paraId="0CB933A3" w14:textId="77777777" w:rsidTr="00E47E0F">
                    <w:trPr>
                      <w:trHeight w:val="350"/>
                    </w:trPr>
                    <w:tc>
                      <w:tcPr>
                        <w:tcW w:w="708" w:type="pct"/>
                        <w:vAlign w:val="center"/>
                      </w:tcPr>
                      <w:p w14:paraId="462E7F3B" w14:textId="1F881010" w:rsidR="00240D4D" w:rsidRPr="00EA49B1" w:rsidRDefault="00240D4D" w:rsidP="00240D4D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</w:rPr>
                        </w:pP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IF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=G6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E7330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0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 0,""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=G6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8F2D8D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29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 &lt;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DocVariable MonthEnd4 \@ d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8F2D8D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30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=G6+1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8F2D8D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30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""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8F2D8D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30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00D3DAF2" w14:textId="73B1B9A8" w:rsidR="00240D4D" w:rsidRPr="00EA49B1" w:rsidRDefault="00240D4D" w:rsidP="00240D4D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</w:rPr>
                        </w:pP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IF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=A7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E7330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0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 0,""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=A7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8F2D8D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30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 &lt;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DocVariable MonthEnd4 \@ d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8F2D8D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30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=A7+1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30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""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A832797" w14:textId="77777777" w:rsidR="00240D4D" w:rsidRPr="00EA49B1" w:rsidRDefault="00240D4D" w:rsidP="00240D4D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492B61A" w14:textId="77777777" w:rsidR="00240D4D" w:rsidRPr="00EA49B1" w:rsidRDefault="00240D4D" w:rsidP="00240D4D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B60FE7A" w14:textId="77777777" w:rsidR="00240D4D" w:rsidRPr="00EA49B1" w:rsidRDefault="00240D4D" w:rsidP="00240D4D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30F720E" w14:textId="77777777" w:rsidR="00240D4D" w:rsidRPr="00EA49B1" w:rsidRDefault="00240D4D" w:rsidP="00240D4D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7DC355"/>
                            <w:sz w:val="26"/>
                            <w:szCs w:val="26"/>
                          </w:rPr>
                        </w:pP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52972D7F" w14:textId="77777777" w:rsidR="00240D4D" w:rsidRPr="00EA49B1" w:rsidRDefault="00240D4D" w:rsidP="00240D4D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7DC355"/>
                            <w:sz w:val="26"/>
                            <w:szCs w:val="26"/>
                          </w:rPr>
                        </w:pPr>
                      </w:p>
                    </w:tc>
                  </w:tr>
                </w:tbl>
                <w:p w14:paraId="5F4768A2" w14:textId="77777777" w:rsidR="00240D4D" w:rsidRPr="00EA49B1" w:rsidRDefault="00240D4D" w:rsidP="00E50BDE">
                  <w:pPr>
                    <w:pStyle w:val="Months"/>
                    <w:jc w:val="center"/>
                    <w:rPr>
                      <w:rFonts w:ascii="Century Gothic" w:hAnsi="Century Gothic" w:cs="Calibri"/>
                      <w:b/>
                      <w:bCs/>
                      <w:noProof/>
                      <w:color w:val="auto"/>
                      <w:sz w:val="40"/>
                      <w:szCs w:val="40"/>
                      <w:lang w:bidi="ru-RU"/>
                    </w:rPr>
                  </w:pPr>
                </w:p>
              </w:tc>
            </w:tr>
            <w:tr w:rsidR="00240D4D" w:rsidRPr="00EA49B1" w14:paraId="3808ABFD" w14:textId="5185E65E" w:rsidTr="00A56366">
              <w:trPr>
                <w:trHeight w:val="2800"/>
              </w:trPr>
              <w:tc>
                <w:tcPr>
                  <w:tcW w:w="1250" w:type="pct"/>
                </w:tcPr>
                <w:p w14:paraId="392961A3" w14:textId="1FDA3062" w:rsidR="00240D4D" w:rsidRPr="00EA49B1" w:rsidRDefault="00A56366" w:rsidP="00240D4D">
                  <w:pPr>
                    <w:pStyle w:val="Months"/>
                    <w:jc w:val="center"/>
                    <w:rPr>
                      <w:rFonts w:ascii="Century Gothic" w:hAnsi="Century Gothic"/>
                      <w:b/>
                      <w:bCs/>
                      <w:noProof/>
                      <w:color w:val="FFFFFF" w:themeColor="background1"/>
                      <w:sz w:val="40"/>
                      <w:szCs w:val="40"/>
                    </w:rPr>
                  </w:pPr>
                  <w:r w:rsidRPr="007F4474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32"/>
                      <w:szCs w:val="32"/>
                      <w:lang w:bidi="ru-RU"/>
                    </w:rPr>
                    <mc:AlternateContent>
                      <mc:Choice Requires="wpg">
                        <w:drawing>
                          <wp:anchor distT="0" distB="0" distL="114300" distR="114300" simplePos="0" relativeHeight="251675648" behindDoc="1" locked="0" layoutInCell="1" allowOverlap="1" wp14:anchorId="21BA2808" wp14:editId="1FCAB94D">
                            <wp:simplePos x="0" y="0"/>
                            <wp:positionH relativeFrom="column">
                              <wp:posOffset>-85279</wp:posOffset>
                            </wp:positionH>
                            <wp:positionV relativeFrom="paragraph">
                              <wp:posOffset>-63437</wp:posOffset>
                            </wp:positionV>
                            <wp:extent cx="2281555" cy="1915795"/>
                            <wp:effectExtent l="0" t="0" r="4445" b="8255"/>
                            <wp:wrapNone/>
                            <wp:docPr id="20" name="Группа 20"/>
                            <wp:cNvGraphicFramePr/>
                            <a:graphic xmlns:a="http://schemas.openxmlformats.org/drawingml/2006/main">
                              <a:graphicData uri="http://schemas.microsoft.com/office/word/2010/wordprocessingGroup">
                                <wpg:wgp>
                                  <wpg:cNvGrpSpPr/>
                                  <wpg:grpSpPr>
                                    <a:xfrm>
                                      <a:off x="0" y="0"/>
                                      <a:ext cx="2281555" cy="1915795"/>
                                      <a:chOff x="0" y="0"/>
                                      <a:chExt cx="2281555" cy="1915795"/>
                                    </a:xfrm>
                                  </wpg:grpSpPr>
                                  <wps:wsp>
                                    <wps:cNvPr id="21" name="Прямоугольник: скругленные углы 21"/>
                                    <wps:cNvSpPr/>
                                    <wps:spPr>
                                      <a:xfrm>
                                        <a:off x="0" y="0"/>
                                        <a:ext cx="2281555" cy="1915795"/>
                                      </a:xfrm>
                                      <a:prstGeom prst="roundRect">
                                        <a:avLst>
                                          <a:gd name="adj" fmla="val 8781"/>
                                        </a:avLst>
                                      </a:prstGeom>
                                      <a:solidFill>
                                        <a:srgbClr val="B9BE37"/>
                                      </a:solidFill>
                                      <a:ln>
                                        <a:noFill/>
                                      </a:ln>
                                    </wps:spPr>
                                    <wps:style>
                                      <a:lnRef idx="2">
                                        <a:schemeClr val="accent1">
                                          <a:shade val="50000"/>
                                        </a:schemeClr>
                                      </a:lnRef>
                                      <a:fillRef idx="1">
                                        <a:schemeClr val="accent1"/>
                                      </a:fillRef>
                                      <a:effectRef idx="0">
                                        <a:schemeClr val="accent1"/>
                                      </a:effectRef>
                                      <a:fontRef idx="minor">
                                        <a:schemeClr val="lt1"/>
                                      </a:fontRef>
                                    </wps:style>
  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  <a:prstTxWarp prst="textNoShape">
                                        <a:avLst/>
                                      </a:prstTxWarp>
                                      <a:noAutofit/>
                                    </wps:bodyPr>
                                  </wps:wsp>
                                  <wps:wsp>
                                    <wps:cNvPr id="22" name="Прямоугольник: скругленные верхние углы 22"/>
                                    <wps:cNvSpPr/>
                                    <wps:spPr>
                                      <a:xfrm rot="10800000">
                                        <a:off x="36214" y="516048"/>
                                        <a:ext cx="2209165" cy="1371600"/>
                                      </a:xfrm>
                                      <a:prstGeom prst="round2SameRect">
                                        <a:avLst>
                                          <a:gd name="adj1" fmla="val 9656"/>
                                          <a:gd name="adj2" fmla="val 0"/>
                                        </a:avLst>
                                      </a:prstGeom>
                                      <a:solidFill>
                                        <a:schemeClr val="bg1"/>
                                      </a:solidFill>
                                      <a:ln>
                                        <a:noFill/>
                                      </a:ln>
                                    </wps:spPr>
                                    <wps:style>
                                      <a:lnRef idx="2">
                                        <a:schemeClr val="accent1">
                                          <a:shade val="50000"/>
                                        </a:schemeClr>
                                      </a:lnRef>
                                      <a:fillRef idx="1">
                                        <a:schemeClr val="accent1"/>
                                      </a:fillRef>
                                      <a:effectRef idx="0">
                                        <a:schemeClr val="accent1"/>
                                      </a:effectRef>
                                      <a:fontRef idx="minor">
                                        <a:schemeClr val="lt1"/>
                                      </a:fontRef>
                                    </wps:style>
  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  <a:prstTxWarp prst="textNoShape">
                                        <a:avLst/>
                                      </a:prstTxWarp>
                                      <a:noAutofit/>
                                    </wps:bodyPr>
                                  </wps:wsp>
                                </wpg:wg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group w14:anchorId="5D41B158" id="Группа 20" o:spid="_x0000_s1026" style="position:absolute;margin-left:-6.7pt;margin-top:-5pt;width:179.65pt;height:150.85pt;z-index:-251640832;mso-width-relative:margin;mso-height-relative:margin" coordsize="22815,1915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">
                            <v:roundrect id="Прямоугольник: скругленные углы 21" o:spid="_x0000_s1027" style="position:absolute;width:22815;height:19157;visibility:visible;mso-wrap-style:square;v-text-anchor:middle" arcsize="5756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" fillcolor="#b9be37" stroked="f" strokeweight="1pt"/>
                            <v:shape id="Прямоугольник: скругленные верхние углы 22" o:spid="_x0000_s1028" style="position:absolute;left:362;top:5160;width:22091;height:13716;rotation:180;visibility:visible;mso-wrap-style:square;v-text-anchor:middle" coordsize="2209165,13716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" path="m132442,l2076723,v73146,,132442,59296,132442,132442l2209165,1371600r,l,1371600r,l,132442c,59296,59296,,132442,xe" fillcolor="white [3212]" stroked="f" strokeweight="1pt">
                              <v:path arrowok="t" o:connecttype="custom" o:connectlocs="132442,0;2076723,0;2209165,132442;2209165,1371600;2209165,1371600;0,1371600;0,1371600;0,132442;132442,0" o:connectangles="0,0,0,0,0,0,0,0,0"/>
                            </v:shape>
                          </v:group>
                        </w:pict>
                      </mc:Fallback>
                    </mc:AlternateContent>
                  </w:r>
                  <w:r w:rsidR="00EA49B1" w:rsidRPr="007F4474">
                    <w:rPr>
                      <w:rFonts w:ascii="Century Gothic" w:hAnsi="Century Gothic" w:cs="Calibri"/>
                      <w:b/>
                      <w:bCs/>
                      <w:noProof/>
                      <w:color w:val="FFFFFF" w:themeColor="background1"/>
                      <w:sz w:val="32"/>
                      <w:szCs w:val="32"/>
                      <w:lang w:bidi="ru-RU"/>
                    </w:rPr>
                    <w:t>05</w:t>
                  </w:r>
                  <w:r w:rsidR="00EA49B1" w:rsidRPr="00EA49B1">
                    <w:rPr>
                      <w:rFonts w:ascii="Century Gothic" w:hAnsi="Century Gothic" w:cs="Calibri"/>
                      <w:b/>
                      <w:bCs/>
                      <w:noProof/>
                      <w:color w:val="FFFFFF" w:themeColor="background1"/>
                      <w:sz w:val="40"/>
                      <w:szCs w:val="40"/>
                      <w:lang w:bidi="ru-RU"/>
                    </w:rPr>
                    <w:t xml:space="preserve"> </w:t>
                  </w:r>
                  <w:r w:rsidR="003F681E">
                    <w:rPr>
                      <w:rFonts w:ascii="Century Gothic" w:hAnsi="Century Gothic" w:cs="Calibri"/>
                      <w:b/>
                      <w:bCs/>
                      <w:noProof/>
                      <w:color w:val="FFFFFF" w:themeColor="background1"/>
                      <w:sz w:val="40"/>
                      <w:szCs w:val="40"/>
                      <w:lang w:bidi="ru-RU"/>
                    </w:rPr>
                    <w:t>TOUKOKUU</w:t>
                  </w:r>
                </w:p>
                <w:tbl>
                  <w:tblPr>
                    <w:tblStyle w:val="CalendarTable"/>
                    <w:tblW w:w="4992" w:type="pct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464"/>
                    <w:gridCol w:w="470"/>
                    <w:gridCol w:w="470"/>
                    <w:gridCol w:w="470"/>
                    <w:gridCol w:w="470"/>
                    <w:gridCol w:w="470"/>
                    <w:gridCol w:w="462"/>
                  </w:tblGrid>
                  <w:tr w:rsidR="00240D4D" w:rsidRPr="00EA49B1" w14:paraId="4533209A" w14:textId="77777777" w:rsidTr="007F4474">
                    <w:trPr>
                      <w:trHeight w:val="170"/>
                    </w:trPr>
                    <w:tc>
                      <w:tcPr>
                        <w:tcW w:w="707" w:type="pct"/>
                        <w:shd w:val="clear" w:color="auto" w:fill="7F7F7F" w:themeFill="text1" w:themeFillTint="80"/>
                        <w:vAlign w:val="center"/>
                      </w:tcPr>
                      <w:p w14:paraId="03937BF7" w14:textId="6D8BCC42" w:rsidR="00240D4D" w:rsidRPr="00EA49B1" w:rsidRDefault="003F681E" w:rsidP="00240D4D">
                        <w:pPr>
                          <w:pStyle w:val="Day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>
                          <w:rPr>
                            <w:rFonts w:ascii="Century Gothic" w:hAnsi="Century Gothic" w:cs="Calibri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MA</w:t>
                        </w:r>
                      </w:p>
                    </w:tc>
                    <w:tc>
                      <w:tcPr>
                        <w:tcW w:w="716" w:type="pct"/>
                        <w:shd w:val="clear" w:color="auto" w:fill="7F7F7F" w:themeFill="text1" w:themeFillTint="80"/>
                        <w:vAlign w:val="center"/>
                      </w:tcPr>
                      <w:p w14:paraId="4C076CB9" w14:textId="4514FE11" w:rsidR="00240D4D" w:rsidRPr="00EA49B1" w:rsidRDefault="003F681E" w:rsidP="00240D4D">
                        <w:pPr>
                          <w:pStyle w:val="Day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>
                          <w:rPr>
                            <w:rFonts w:ascii="Century Gothic" w:hAnsi="Century Gothic" w:cs="Calibri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TI</w:t>
                        </w:r>
                      </w:p>
                    </w:tc>
                    <w:tc>
                      <w:tcPr>
                        <w:tcW w:w="718" w:type="pct"/>
                        <w:shd w:val="clear" w:color="auto" w:fill="7F7F7F" w:themeFill="text1" w:themeFillTint="80"/>
                        <w:vAlign w:val="center"/>
                      </w:tcPr>
                      <w:p w14:paraId="53E2E5AC" w14:textId="11A5A441" w:rsidR="00240D4D" w:rsidRPr="00EA49B1" w:rsidRDefault="003F681E" w:rsidP="00240D4D">
                        <w:pPr>
                          <w:pStyle w:val="Day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>
                          <w:rPr>
                            <w:rFonts w:ascii="Century Gothic" w:hAnsi="Century Gothic" w:cs="Calibri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KE</w:t>
                        </w:r>
                      </w:p>
                    </w:tc>
                    <w:tc>
                      <w:tcPr>
                        <w:tcW w:w="718" w:type="pct"/>
                        <w:shd w:val="clear" w:color="auto" w:fill="7F7F7F" w:themeFill="text1" w:themeFillTint="80"/>
                        <w:vAlign w:val="center"/>
                      </w:tcPr>
                      <w:p w14:paraId="4291E9FA" w14:textId="61BD9F1E" w:rsidR="00240D4D" w:rsidRPr="00EA49B1" w:rsidRDefault="003F681E" w:rsidP="00240D4D">
                        <w:pPr>
                          <w:pStyle w:val="Day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>
                          <w:rPr>
                            <w:rFonts w:ascii="Century Gothic" w:hAnsi="Century Gothic" w:cs="Calibri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TO</w:t>
                        </w:r>
                      </w:p>
                    </w:tc>
                    <w:tc>
                      <w:tcPr>
                        <w:tcW w:w="718" w:type="pct"/>
                        <w:shd w:val="clear" w:color="auto" w:fill="7F7F7F" w:themeFill="text1" w:themeFillTint="80"/>
                        <w:vAlign w:val="center"/>
                      </w:tcPr>
                      <w:p w14:paraId="72C9E446" w14:textId="43F7BBDF" w:rsidR="00240D4D" w:rsidRPr="00EA49B1" w:rsidRDefault="003F681E" w:rsidP="00240D4D">
                        <w:pPr>
                          <w:pStyle w:val="Day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>
                          <w:rPr>
                            <w:rFonts w:ascii="Century Gothic" w:hAnsi="Century Gothic" w:cs="Calibri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PE</w:t>
                        </w:r>
                      </w:p>
                    </w:tc>
                    <w:tc>
                      <w:tcPr>
                        <w:tcW w:w="718" w:type="pct"/>
                        <w:shd w:val="clear" w:color="auto" w:fill="7F7F7F" w:themeFill="text1" w:themeFillTint="80"/>
                        <w:vAlign w:val="center"/>
                      </w:tcPr>
                      <w:p w14:paraId="46474412" w14:textId="0CEE288E" w:rsidR="00240D4D" w:rsidRPr="00EA49B1" w:rsidRDefault="003F681E" w:rsidP="00240D4D">
                        <w:pPr>
                          <w:pStyle w:val="Day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>
                          <w:rPr>
                            <w:rFonts w:ascii="Century Gothic" w:hAnsi="Century Gothic" w:cs="Calibri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LA</w:t>
                        </w:r>
                      </w:p>
                    </w:tc>
                    <w:tc>
                      <w:tcPr>
                        <w:tcW w:w="705" w:type="pct"/>
                        <w:shd w:val="clear" w:color="auto" w:fill="7F7F7F" w:themeFill="text1" w:themeFillTint="80"/>
                        <w:vAlign w:val="center"/>
                      </w:tcPr>
                      <w:p w14:paraId="370B3D15" w14:textId="6F7F0F4E" w:rsidR="00240D4D" w:rsidRPr="00EA49B1" w:rsidRDefault="003F681E" w:rsidP="00240D4D">
                        <w:pPr>
                          <w:pStyle w:val="Day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>
                          <w:rPr>
                            <w:rFonts w:ascii="Century Gothic" w:hAnsi="Century Gothic" w:cs="Calibri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SU</w:t>
                        </w:r>
                      </w:p>
                    </w:tc>
                  </w:tr>
                  <w:tr w:rsidR="00240D4D" w:rsidRPr="00EA49B1" w14:paraId="38FA371F" w14:textId="77777777" w:rsidTr="00E47E0F">
                    <w:trPr>
                      <w:trHeight w:val="350"/>
                    </w:trPr>
                    <w:tc>
                      <w:tcPr>
                        <w:tcW w:w="707" w:type="pct"/>
                        <w:vAlign w:val="center"/>
                      </w:tcPr>
                      <w:p w14:paraId="557682D8" w14:textId="3B3D1E7A" w:rsidR="00240D4D" w:rsidRPr="00EA49B1" w:rsidRDefault="00240D4D" w:rsidP="00240D4D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</w:rPr>
                        </w:pP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DocVariable MonthStart5 \@ dddd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E7330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пятница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 “</w:instrText>
                        </w:r>
                        <w:r w:rsidRPr="00EA49B1">
                          <w:rPr>
                            <w:rFonts w:ascii="Century Gothic" w:hAnsi="Century Gothic" w:cs="Calibri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понедельник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" 1 ""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3E867C93" w14:textId="02DAEF87" w:rsidR="00240D4D" w:rsidRPr="00EA49B1" w:rsidRDefault="00240D4D" w:rsidP="00240D4D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</w:rPr>
                        </w:pP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DocVariable MonthStart5 \@ dddd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E7330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пятница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 “</w:instrText>
                        </w:r>
                        <w:r w:rsidRPr="00EA49B1">
                          <w:rPr>
                            <w:rFonts w:ascii="Century Gothic" w:hAnsi="Century Gothic" w:cs="Calibri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вторник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" 1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=A2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E7330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0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&lt;&gt; 0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=A2+1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E844A6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2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""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865E0A7" w14:textId="1ED4B5EB" w:rsidR="00240D4D" w:rsidRPr="00EA49B1" w:rsidRDefault="00240D4D" w:rsidP="00240D4D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</w:rPr>
                        </w:pP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DocVariable MonthStart5 \@ dddd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E7330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пятница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 “</w:instrText>
                        </w:r>
                        <w:r w:rsidRPr="00EA49B1">
                          <w:rPr>
                            <w:rFonts w:ascii="Century Gothic" w:hAnsi="Century Gothic" w:cs="Calibri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среда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" 1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=B2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E7330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0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&lt;&gt; 0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=B2+1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8F2D8D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2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""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7684AED" w14:textId="6B9DCEE5" w:rsidR="00240D4D" w:rsidRPr="00EA49B1" w:rsidRDefault="00240D4D" w:rsidP="00240D4D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</w:rPr>
                        </w:pP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DocVariable MonthStart5 \@ dddd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E7330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пятница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 “</w:instrText>
                        </w:r>
                        <w:r w:rsidRPr="00EA49B1">
                          <w:rPr>
                            <w:rFonts w:ascii="Century Gothic" w:hAnsi="Century Gothic" w:cs="Calibri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четверг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" 1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=C2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E7330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0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&lt;&gt; 0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=C2+1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8F2D8D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3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""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70F1AEC" w14:textId="3ACFE2E9" w:rsidR="00240D4D" w:rsidRPr="00EA49B1" w:rsidRDefault="00240D4D" w:rsidP="00240D4D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</w:rPr>
                        </w:pP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DocVariable MonthStart5 \@ dddd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E7330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пятница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= “</w:instrText>
                        </w:r>
                        <w:r w:rsidRPr="00EA49B1">
                          <w:rPr>
                            <w:rFonts w:ascii="Century Gothic" w:hAnsi="Century Gothic" w:cs="Calibri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пятница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" 1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=D2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8F06A5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1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&lt;&gt; 0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=D2+1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8F06A5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2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""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8F06A5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2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E73301"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t>1</w: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988ABBF" w14:textId="0BF25037" w:rsidR="00240D4D" w:rsidRPr="00EA49B1" w:rsidRDefault="00240D4D" w:rsidP="00240D4D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B9BE37"/>
                            <w:sz w:val="26"/>
                            <w:szCs w:val="26"/>
                          </w:rPr>
                        </w:pP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B9BE37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B9BE37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B9BE37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B9BE37"/>
                            <w:sz w:val="26"/>
                            <w:szCs w:val="26"/>
                            <w:lang w:bidi="ru-RU"/>
                          </w:rPr>
                          <w:instrText xml:space="preserve"> DocVariable MonthStart5 \@ dddd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B9BE37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E7330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B9BE37"/>
                            <w:sz w:val="26"/>
                            <w:szCs w:val="26"/>
                            <w:lang w:bidi="ru-RU"/>
                          </w:rPr>
                          <w:instrText>пятница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B9BE37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B9BE37"/>
                            <w:sz w:val="26"/>
                            <w:szCs w:val="26"/>
                            <w:lang w:bidi="ru-RU"/>
                          </w:rPr>
                          <w:instrText xml:space="preserve"> = “</w:instrText>
                        </w:r>
                        <w:r w:rsidRPr="00EA49B1">
                          <w:rPr>
                            <w:rFonts w:ascii="Century Gothic" w:hAnsi="Century Gothic" w:cs="Calibri"/>
                            <w:b/>
                            <w:bCs/>
                            <w:noProof/>
                            <w:color w:val="B9BE37"/>
                            <w:sz w:val="26"/>
                            <w:szCs w:val="26"/>
                            <w:lang w:bidi="ru-RU"/>
                          </w:rPr>
                          <w:instrText>суббота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B9BE37"/>
                            <w:sz w:val="26"/>
                            <w:szCs w:val="26"/>
                            <w:lang w:bidi="ru-RU"/>
                          </w:rPr>
                          <w:instrText xml:space="preserve">" 1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B9BE37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B9BE37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B9BE37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B9BE37"/>
                            <w:sz w:val="26"/>
                            <w:szCs w:val="26"/>
                            <w:lang w:bidi="ru-RU"/>
                          </w:rPr>
                          <w:instrText xml:space="preserve"> =E2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B9BE37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E7330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B9BE37"/>
                            <w:sz w:val="26"/>
                            <w:szCs w:val="26"/>
                            <w:lang w:bidi="ru-RU"/>
                          </w:rPr>
                          <w:instrText>1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B9BE37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B9BE37"/>
                            <w:sz w:val="26"/>
                            <w:szCs w:val="26"/>
                            <w:lang w:bidi="ru-RU"/>
                          </w:rPr>
                          <w:instrText xml:space="preserve"> &lt;&gt; 0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B9BE37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B9BE37"/>
                            <w:sz w:val="26"/>
                            <w:szCs w:val="26"/>
                            <w:lang w:bidi="ru-RU"/>
                          </w:rPr>
                          <w:instrText xml:space="preserve"> =E2+1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B9BE37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E7330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B9BE37"/>
                            <w:sz w:val="26"/>
                            <w:szCs w:val="26"/>
                            <w:lang w:bidi="ru-RU"/>
                          </w:rPr>
                          <w:instrText>2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B9BE37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B9BE37"/>
                            <w:sz w:val="26"/>
                            <w:szCs w:val="26"/>
                            <w:lang w:bidi="ru-RU"/>
                          </w:rPr>
                          <w:instrText xml:space="preserve"> ""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B9BE37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E7330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B9BE37"/>
                            <w:sz w:val="26"/>
                            <w:szCs w:val="26"/>
                            <w:lang w:bidi="ru-RU"/>
                          </w:rPr>
                          <w:instrText>2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B9BE37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B9BE37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E7330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B9BE37"/>
                            <w:sz w:val="26"/>
                            <w:szCs w:val="26"/>
                            <w:lang w:bidi="ru-RU"/>
                          </w:rPr>
                          <w:t>2</w: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B9BE37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7B319A52" w14:textId="0615CEBB" w:rsidR="00240D4D" w:rsidRPr="00EA49B1" w:rsidRDefault="00240D4D" w:rsidP="00240D4D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B9BE37"/>
                            <w:sz w:val="26"/>
                            <w:szCs w:val="26"/>
                          </w:rPr>
                        </w:pP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B9BE37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B9BE37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B9BE37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B9BE37"/>
                            <w:sz w:val="26"/>
                            <w:szCs w:val="26"/>
                            <w:lang w:bidi="ru-RU"/>
                          </w:rPr>
                          <w:instrText xml:space="preserve"> DocVariable MonthStart5 \@ dddd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B9BE37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E7330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B9BE37"/>
                            <w:sz w:val="26"/>
                            <w:szCs w:val="26"/>
                            <w:lang w:bidi="ru-RU"/>
                          </w:rPr>
                          <w:instrText>пятница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B9BE37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B9BE37"/>
                            <w:sz w:val="26"/>
                            <w:szCs w:val="26"/>
                            <w:lang w:bidi="ru-RU"/>
                          </w:rPr>
                          <w:instrText xml:space="preserve"> = “</w:instrText>
                        </w:r>
                        <w:r w:rsidRPr="00EA49B1">
                          <w:rPr>
                            <w:rFonts w:ascii="Century Gothic" w:hAnsi="Century Gothic" w:cs="Calibri"/>
                            <w:b/>
                            <w:bCs/>
                            <w:noProof/>
                            <w:color w:val="B9BE37"/>
                            <w:sz w:val="26"/>
                            <w:szCs w:val="26"/>
                            <w:lang w:bidi="ru-RU"/>
                          </w:rPr>
                          <w:instrText>воскресенье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B9BE37"/>
                            <w:sz w:val="26"/>
                            <w:szCs w:val="26"/>
                            <w:lang w:bidi="ru-RU"/>
                          </w:rPr>
                          <w:instrText xml:space="preserve">" 1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B9BE37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B9BE37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B9BE37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B9BE37"/>
                            <w:sz w:val="26"/>
                            <w:szCs w:val="26"/>
                            <w:lang w:bidi="ru-RU"/>
                          </w:rPr>
                          <w:instrText xml:space="preserve"> =F2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B9BE37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E7330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B9BE37"/>
                            <w:sz w:val="26"/>
                            <w:szCs w:val="26"/>
                            <w:lang w:bidi="ru-RU"/>
                          </w:rPr>
                          <w:instrText>2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B9BE37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B9BE37"/>
                            <w:sz w:val="26"/>
                            <w:szCs w:val="26"/>
                            <w:lang w:bidi="ru-RU"/>
                          </w:rPr>
                          <w:instrText xml:space="preserve"> &lt;&gt; 0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B9BE37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B9BE37"/>
                            <w:sz w:val="26"/>
                            <w:szCs w:val="26"/>
                            <w:lang w:bidi="ru-RU"/>
                          </w:rPr>
                          <w:instrText xml:space="preserve"> =F2+1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B9BE37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E7330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B9BE37"/>
                            <w:sz w:val="26"/>
                            <w:szCs w:val="26"/>
                            <w:lang w:bidi="ru-RU"/>
                          </w:rPr>
                          <w:instrText>3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B9BE37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B9BE37"/>
                            <w:sz w:val="26"/>
                            <w:szCs w:val="26"/>
                            <w:lang w:bidi="ru-RU"/>
                          </w:rPr>
                          <w:instrText xml:space="preserve"> ""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B9BE37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E7330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B9BE37"/>
                            <w:sz w:val="26"/>
                            <w:szCs w:val="26"/>
                            <w:lang w:bidi="ru-RU"/>
                          </w:rPr>
                          <w:instrText>3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B9BE37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B9BE37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E7330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B9BE37"/>
                            <w:sz w:val="26"/>
                            <w:szCs w:val="26"/>
                            <w:lang w:bidi="ru-RU"/>
                          </w:rPr>
                          <w:t>3</w: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B9BE37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240D4D" w:rsidRPr="00EA49B1" w14:paraId="68F2BFDB" w14:textId="77777777" w:rsidTr="00E47E0F">
                    <w:trPr>
                      <w:trHeight w:val="336"/>
                    </w:trPr>
                    <w:tc>
                      <w:tcPr>
                        <w:tcW w:w="707" w:type="pct"/>
                        <w:vAlign w:val="center"/>
                      </w:tcPr>
                      <w:p w14:paraId="72217980" w14:textId="195B60BF" w:rsidR="00240D4D" w:rsidRPr="00EA49B1" w:rsidRDefault="00240D4D" w:rsidP="00240D4D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</w:rPr>
                        </w:pP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=G2+1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E7330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t>4</w: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093F0A28" w14:textId="1BFAC2F1" w:rsidR="00240D4D" w:rsidRPr="00EA49B1" w:rsidRDefault="00240D4D" w:rsidP="00240D4D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</w:rPr>
                        </w:pP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=A3+1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E7330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t>5</w: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2754E50" w14:textId="1128A603" w:rsidR="00240D4D" w:rsidRPr="00EA49B1" w:rsidRDefault="00240D4D" w:rsidP="00240D4D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</w:rPr>
                        </w:pP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=B3+1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E7330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t>6</w: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94A2C39" w14:textId="39BA9CB1" w:rsidR="00240D4D" w:rsidRPr="00EA49B1" w:rsidRDefault="00240D4D" w:rsidP="00240D4D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</w:rPr>
                        </w:pP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=C3+1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E7330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t>7</w: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D8F8CC1" w14:textId="4B5C6941" w:rsidR="00240D4D" w:rsidRPr="00EA49B1" w:rsidRDefault="00240D4D" w:rsidP="00240D4D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</w:rPr>
                        </w:pP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=D3+1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E7330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t>8</w: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717A04D" w14:textId="06F91507" w:rsidR="00240D4D" w:rsidRPr="00EA49B1" w:rsidRDefault="00240D4D" w:rsidP="00240D4D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B9BE37"/>
                            <w:sz w:val="26"/>
                            <w:szCs w:val="26"/>
                          </w:rPr>
                        </w:pP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B9BE37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B9BE37"/>
                            <w:sz w:val="26"/>
                            <w:szCs w:val="26"/>
                            <w:lang w:bidi="ru-RU"/>
                          </w:rPr>
                          <w:instrText xml:space="preserve"> =E3+1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B9BE37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E7330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B9BE37"/>
                            <w:sz w:val="26"/>
                            <w:szCs w:val="26"/>
                            <w:lang w:bidi="ru-RU"/>
                          </w:rPr>
                          <w:t>9</w: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B9BE37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606DA228" w14:textId="005A289E" w:rsidR="00240D4D" w:rsidRPr="00EA49B1" w:rsidRDefault="00240D4D" w:rsidP="00240D4D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B9BE37"/>
                            <w:sz w:val="26"/>
                            <w:szCs w:val="26"/>
                          </w:rPr>
                        </w:pP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B9BE37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B9BE37"/>
                            <w:sz w:val="26"/>
                            <w:szCs w:val="26"/>
                            <w:lang w:bidi="ru-RU"/>
                          </w:rPr>
                          <w:instrText xml:space="preserve"> =F3+1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B9BE37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E7330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B9BE37"/>
                            <w:sz w:val="26"/>
                            <w:szCs w:val="26"/>
                            <w:lang w:bidi="ru-RU"/>
                          </w:rPr>
                          <w:t>10</w: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B9BE37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240D4D" w:rsidRPr="00EA49B1" w14:paraId="5C3EBBEF" w14:textId="77777777" w:rsidTr="00E47E0F">
                    <w:trPr>
                      <w:trHeight w:val="350"/>
                    </w:trPr>
                    <w:tc>
                      <w:tcPr>
                        <w:tcW w:w="707" w:type="pct"/>
                        <w:vAlign w:val="center"/>
                      </w:tcPr>
                      <w:p w14:paraId="43B720E8" w14:textId="0A2ABFBE" w:rsidR="00240D4D" w:rsidRPr="00EA49B1" w:rsidRDefault="00240D4D" w:rsidP="00240D4D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</w:rPr>
                        </w:pP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=G3+1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E7330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t>11</w: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637630C8" w14:textId="245A8EB4" w:rsidR="00240D4D" w:rsidRPr="00EA49B1" w:rsidRDefault="00240D4D" w:rsidP="00240D4D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</w:rPr>
                        </w:pP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=A4+1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E7330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t>12</w: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83A53F4" w14:textId="380E6248" w:rsidR="00240D4D" w:rsidRPr="00EA49B1" w:rsidRDefault="00240D4D" w:rsidP="00240D4D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</w:rPr>
                        </w:pP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=B4+1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E7330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t>13</w: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0B395AE" w14:textId="332A821F" w:rsidR="00240D4D" w:rsidRPr="00EA49B1" w:rsidRDefault="00240D4D" w:rsidP="00240D4D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</w:rPr>
                        </w:pP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=C4+1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E7330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t>14</w: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481E61E" w14:textId="155AEF39" w:rsidR="00240D4D" w:rsidRPr="00EA49B1" w:rsidRDefault="00240D4D" w:rsidP="00240D4D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</w:rPr>
                        </w:pP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=D4+1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E7330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t>15</w: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665BF55" w14:textId="5419AFBE" w:rsidR="00240D4D" w:rsidRPr="00EA49B1" w:rsidRDefault="00240D4D" w:rsidP="00240D4D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B9BE37"/>
                            <w:sz w:val="26"/>
                            <w:szCs w:val="26"/>
                          </w:rPr>
                        </w:pP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B9BE37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B9BE37"/>
                            <w:sz w:val="26"/>
                            <w:szCs w:val="26"/>
                            <w:lang w:bidi="ru-RU"/>
                          </w:rPr>
                          <w:instrText xml:space="preserve"> =E4+1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B9BE37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E7330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B9BE37"/>
                            <w:sz w:val="26"/>
                            <w:szCs w:val="26"/>
                            <w:lang w:bidi="ru-RU"/>
                          </w:rPr>
                          <w:t>16</w: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B9BE37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0869C1DC" w14:textId="2BF9329A" w:rsidR="00240D4D" w:rsidRPr="00EA49B1" w:rsidRDefault="00240D4D" w:rsidP="00240D4D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B9BE37"/>
                            <w:sz w:val="26"/>
                            <w:szCs w:val="26"/>
                          </w:rPr>
                        </w:pP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B9BE37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B9BE37"/>
                            <w:sz w:val="26"/>
                            <w:szCs w:val="26"/>
                            <w:lang w:bidi="ru-RU"/>
                          </w:rPr>
                          <w:instrText xml:space="preserve"> =F4+1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B9BE37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E7330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B9BE37"/>
                            <w:sz w:val="26"/>
                            <w:szCs w:val="26"/>
                            <w:lang w:bidi="ru-RU"/>
                          </w:rPr>
                          <w:t>17</w: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B9BE37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240D4D" w:rsidRPr="00EA49B1" w14:paraId="63A93A41" w14:textId="77777777" w:rsidTr="00E47E0F">
                    <w:trPr>
                      <w:trHeight w:val="350"/>
                    </w:trPr>
                    <w:tc>
                      <w:tcPr>
                        <w:tcW w:w="707" w:type="pct"/>
                        <w:vAlign w:val="center"/>
                      </w:tcPr>
                      <w:p w14:paraId="6DBCB23D" w14:textId="1B5A074C" w:rsidR="00240D4D" w:rsidRPr="00EA49B1" w:rsidRDefault="00240D4D" w:rsidP="00240D4D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</w:rPr>
                        </w:pP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=G4+1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E7330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t>18</w: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7B0EB602" w14:textId="3203616C" w:rsidR="00240D4D" w:rsidRPr="00EA49B1" w:rsidRDefault="00240D4D" w:rsidP="00240D4D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</w:rPr>
                        </w:pP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=A5+1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E7330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t>19</w: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E6961A2" w14:textId="636778E7" w:rsidR="00240D4D" w:rsidRPr="00EA49B1" w:rsidRDefault="00240D4D" w:rsidP="00240D4D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</w:rPr>
                        </w:pP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=B5+1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E7330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t>20</w: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BD38E3F" w14:textId="03C11F49" w:rsidR="00240D4D" w:rsidRPr="00EA49B1" w:rsidRDefault="00240D4D" w:rsidP="00240D4D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</w:rPr>
                        </w:pP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=C5+1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E7330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t>21</w: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E04CD3E" w14:textId="1A1871FD" w:rsidR="00240D4D" w:rsidRPr="00EA49B1" w:rsidRDefault="00240D4D" w:rsidP="00240D4D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</w:rPr>
                        </w:pP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=D5+1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E7330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t>22</w: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942B2DE" w14:textId="5747EB30" w:rsidR="00240D4D" w:rsidRPr="00EA49B1" w:rsidRDefault="00240D4D" w:rsidP="00240D4D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B9BE37"/>
                            <w:sz w:val="26"/>
                            <w:szCs w:val="26"/>
                          </w:rPr>
                        </w:pP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B9BE37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B9BE37"/>
                            <w:sz w:val="26"/>
                            <w:szCs w:val="26"/>
                            <w:lang w:bidi="ru-RU"/>
                          </w:rPr>
                          <w:instrText xml:space="preserve"> =E5+1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B9BE37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E7330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B9BE37"/>
                            <w:sz w:val="26"/>
                            <w:szCs w:val="26"/>
                            <w:lang w:bidi="ru-RU"/>
                          </w:rPr>
                          <w:t>23</w: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B9BE37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1ED4C57E" w14:textId="61902519" w:rsidR="00240D4D" w:rsidRPr="00EA49B1" w:rsidRDefault="00240D4D" w:rsidP="00240D4D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B9BE37"/>
                            <w:sz w:val="26"/>
                            <w:szCs w:val="26"/>
                          </w:rPr>
                        </w:pP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B9BE37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B9BE37"/>
                            <w:sz w:val="26"/>
                            <w:szCs w:val="26"/>
                            <w:lang w:bidi="ru-RU"/>
                          </w:rPr>
                          <w:instrText xml:space="preserve"> =F5+1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B9BE37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E7330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B9BE37"/>
                            <w:sz w:val="26"/>
                            <w:szCs w:val="26"/>
                            <w:lang w:bidi="ru-RU"/>
                          </w:rPr>
                          <w:t>24</w: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B9BE37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240D4D" w:rsidRPr="00EA49B1" w14:paraId="48D57EB2" w14:textId="77777777" w:rsidTr="00E47E0F">
                    <w:trPr>
                      <w:trHeight w:val="336"/>
                    </w:trPr>
                    <w:tc>
                      <w:tcPr>
                        <w:tcW w:w="707" w:type="pct"/>
                        <w:vAlign w:val="center"/>
                      </w:tcPr>
                      <w:p w14:paraId="6E2CB464" w14:textId="538D232D" w:rsidR="00240D4D" w:rsidRPr="00EA49B1" w:rsidRDefault="00240D4D" w:rsidP="00240D4D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</w:rPr>
                        </w:pP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IF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=G5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E7330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24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 0,""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=G5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E7330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24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 &lt;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DocVariable MonthEnd5 \@ d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E7330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31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=G5+1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E7330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25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""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E7330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25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E7330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t>25</w: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441145EE" w14:textId="22B392B6" w:rsidR="00240D4D" w:rsidRPr="00EA49B1" w:rsidRDefault="00240D4D" w:rsidP="00240D4D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</w:rPr>
                        </w:pP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IF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=A6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E7330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25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 0,""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=A6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E7330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25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 &lt;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DocVariable MonthEnd5 \@ d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E7330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31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=A6+1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E7330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26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""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E7330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26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E7330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t>26</w: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5B4A0FD" w14:textId="2E80EE18" w:rsidR="00240D4D" w:rsidRPr="00EA49B1" w:rsidRDefault="00240D4D" w:rsidP="00240D4D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</w:rPr>
                        </w:pP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IF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=B6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E7330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26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 0,""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=B6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E7330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26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 &lt;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DocVariable MonthEnd5 \@ d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E7330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31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=B6+1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E7330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27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""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E7330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27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E7330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t>27</w: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D90E878" w14:textId="038666CE" w:rsidR="00240D4D" w:rsidRPr="00EA49B1" w:rsidRDefault="00240D4D" w:rsidP="00240D4D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</w:rPr>
                        </w:pP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IF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=C6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E7330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27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 0,""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=C6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E7330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27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 &lt;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DocVariable MonthEnd5 \@ d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E7330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31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=C6+1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E7330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28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""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E7330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28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E7330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t>28</w: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B332647" w14:textId="13BF15ED" w:rsidR="00240D4D" w:rsidRPr="00EA49B1" w:rsidRDefault="00240D4D" w:rsidP="00240D4D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</w:rPr>
                        </w:pP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IF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=D6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E7330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28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 0,""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=D6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E7330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28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 &lt;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DocVariable MonthEnd5 \@ d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E7330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31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=D6+1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E7330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29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""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E7330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29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E7330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t>29</w: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4502DBD" w14:textId="5D50747B" w:rsidR="00240D4D" w:rsidRPr="00EA49B1" w:rsidRDefault="00240D4D" w:rsidP="00240D4D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B9BE37"/>
                            <w:sz w:val="26"/>
                            <w:szCs w:val="26"/>
                          </w:rPr>
                        </w:pP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B9BE37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B9BE37"/>
                            <w:sz w:val="26"/>
                            <w:szCs w:val="26"/>
                            <w:lang w:bidi="ru-RU"/>
                          </w:rPr>
                          <w:instrText xml:space="preserve">IF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B9BE37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B9BE37"/>
                            <w:sz w:val="26"/>
                            <w:szCs w:val="26"/>
                            <w:lang w:bidi="ru-RU"/>
                          </w:rPr>
                          <w:instrText xml:space="preserve"> =E6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B9BE37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E7330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B9BE37"/>
                            <w:sz w:val="26"/>
                            <w:szCs w:val="26"/>
                            <w:lang w:bidi="ru-RU"/>
                          </w:rPr>
                          <w:instrText>29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B9BE37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B9BE37"/>
                            <w:sz w:val="26"/>
                            <w:szCs w:val="26"/>
                            <w:lang w:bidi="ru-RU"/>
                          </w:rPr>
                          <w:instrText xml:space="preserve"> = 0,""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B9BE37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B9BE37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B9BE37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B9BE37"/>
                            <w:sz w:val="26"/>
                            <w:szCs w:val="26"/>
                            <w:lang w:bidi="ru-RU"/>
                          </w:rPr>
                          <w:instrText xml:space="preserve"> =E6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B9BE37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E7330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B9BE37"/>
                            <w:sz w:val="26"/>
                            <w:szCs w:val="26"/>
                            <w:lang w:bidi="ru-RU"/>
                          </w:rPr>
                          <w:instrText>29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B9BE37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B9BE37"/>
                            <w:sz w:val="26"/>
                            <w:szCs w:val="26"/>
                            <w:lang w:bidi="ru-RU"/>
                          </w:rPr>
                          <w:instrText xml:space="preserve">  &lt;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B9BE37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B9BE37"/>
                            <w:sz w:val="26"/>
                            <w:szCs w:val="26"/>
                            <w:lang w:bidi="ru-RU"/>
                          </w:rPr>
                          <w:instrText xml:space="preserve"> DocVariable MonthEnd5 \@ d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B9BE37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E7330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B9BE37"/>
                            <w:sz w:val="26"/>
                            <w:szCs w:val="26"/>
                            <w:lang w:bidi="ru-RU"/>
                          </w:rPr>
                          <w:instrText>31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B9BE37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B9BE37"/>
                            <w:sz w:val="26"/>
                            <w:szCs w:val="26"/>
                            <w:lang w:bidi="ru-RU"/>
                          </w:rPr>
                          <w:instrText xml:space="preserve"> 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B9BE37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B9BE37"/>
                            <w:sz w:val="26"/>
                            <w:szCs w:val="26"/>
                            <w:lang w:bidi="ru-RU"/>
                          </w:rPr>
                          <w:instrText xml:space="preserve"> =E6+1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B9BE37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E7330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B9BE37"/>
                            <w:sz w:val="26"/>
                            <w:szCs w:val="26"/>
                            <w:lang w:bidi="ru-RU"/>
                          </w:rPr>
                          <w:instrText>30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B9BE37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B9BE37"/>
                            <w:sz w:val="26"/>
                            <w:szCs w:val="26"/>
                            <w:lang w:bidi="ru-RU"/>
                          </w:rPr>
                          <w:instrText xml:space="preserve"> ""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B9BE37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E7330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B9BE37"/>
                            <w:sz w:val="26"/>
                            <w:szCs w:val="26"/>
                            <w:lang w:bidi="ru-RU"/>
                          </w:rPr>
                          <w:instrText>30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B9BE37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B9BE37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E7330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B9BE37"/>
                            <w:sz w:val="26"/>
                            <w:szCs w:val="26"/>
                            <w:lang w:bidi="ru-RU"/>
                          </w:rPr>
                          <w:t>30</w: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B9BE37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62F76B1F" w14:textId="6A27B366" w:rsidR="00240D4D" w:rsidRPr="00EA49B1" w:rsidRDefault="00240D4D" w:rsidP="00240D4D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B9BE37"/>
                            <w:sz w:val="26"/>
                            <w:szCs w:val="26"/>
                          </w:rPr>
                        </w:pP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B9BE37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B9BE37"/>
                            <w:sz w:val="26"/>
                            <w:szCs w:val="26"/>
                            <w:lang w:bidi="ru-RU"/>
                          </w:rPr>
                          <w:instrText xml:space="preserve">IF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B9BE37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B9BE37"/>
                            <w:sz w:val="26"/>
                            <w:szCs w:val="26"/>
                            <w:lang w:bidi="ru-RU"/>
                          </w:rPr>
                          <w:instrText xml:space="preserve"> =F6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B9BE37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E7330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B9BE37"/>
                            <w:sz w:val="26"/>
                            <w:szCs w:val="26"/>
                            <w:lang w:bidi="ru-RU"/>
                          </w:rPr>
                          <w:instrText>30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B9BE37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B9BE37"/>
                            <w:sz w:val="26"/>
                            <w:szCs w:val="26"/>
                            <w:lang w:bidi="ru-RU"/>
                          </w:rPr>
                          <w:instrText xml:space="preserve"> = 0,""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B9BE37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B9BE37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B9BE37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B9BE37"/>
                            <w:sz w:val="26"/>
                            <w:szCs w:val="26"/>
                            <w:lang w:bidi="ru-RU"/>
                          </w:rPr>
                          <w:instrText xml:space="preserve"> =F6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B9BE37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E7330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B9BE37"/>
                            <w:sz w:val="26"/>
                            <w:szCs w:val="26"/>
                            <w:lang w:bidi="ru-RU"/>
                          </w:rPr>
                          <w:instrText>30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B9BE37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B9BE37"/>
                            <w:sz w:val="26"/>
                            <w:szCs w:val="26"/>
                            <w:lang w:bidi="ru-RU"/>
                          </w:rPr>
                          <w:instrText xml:space="preserve">  &lt;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B9BE37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B9BE37"/>
                            <w:sz w:val="26"/>
                            <w:szCs w:val="26"/>
                            <w:lang w:bidi="ru-RU"/>
                          </w:rPr>
                          <w:instrText xml:space="preserve"> DocVariable MonthEnd5 \@ d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B9BE37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E7330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B9BE37"/>
                            <w:sz w:val="26"/>
                            <w:szCs w:val="26"/>
                            <w:lang w:bidi="ru-RU"/>
                          </w:rPr>
                          <w:instrText>31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B9BE37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B9BE37"/>
                            <w:sz w:val="26"/>
                            <w:szCs w:val="26"/>
                            <w:lang w:bidi="ru-RU"/>
                          </w:rPr>
                          <w:instrText xml:space="preserve"> 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B9BE37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B9BE37"/>
                            <w:sz w:val="26"/>
                            <w:szCs w:val="26"/>
                            <w:lang w:bidi="ru-RU"/>
                          </w:rPr>
                          <w:instrText xml:space="preserve"> =F6+1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B9BE37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E7330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B9BE37"/>
                            <w:sz w:val="26"/>
                            <w:szCs w:val="26"/>
                            <w:lang w:bidi="ru-RU"/>
                          </w:rPr>
                          <w:instrText>31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B9BE37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B9BE37"/>
                            <w:sz w:val="26"/>
                            <w:szCs w:val="26"/>
                            <w:lang w:bidi="ru-RU"/>
                          </w:rPr>
                          <w:instrText xml:space="preserve"> "" </w:instrText>
                        </w:r>
                        <w:r w:rsidR="00E7330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B9BE37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E7330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B9BE37"/>
                            <w:sz w:val="26"/>
                            <w:szCs w:val="26"/>
                            <w:lang w:bidi="ru-RU"/>
                          </w:rPr>
                          <w:instrText>31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B9BE37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="00E7330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B9BE37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E7330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B9BE37"/>
                            <w:sz w:val="26"/>
                            <w:szCs w:val="26"/>
                            <w:lang w:bidi="ru-RU"/>
                          </w:rPr>
                          <w:t>31</w: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B9BE37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240D4D" w:rsidRPr="00EA49B1" w14:paraId="74CBC6B8" w14:textId="77777777" w:rsidTr="00E47E0F">
                    <w:trPr>
                      <w:trHeight w:val="350"/>
                    </w:trPr>
                    <w:tc>
                      <w:tcPr>
                        <w:tcW w:w="707" w:type="pct"/>
                        <w:vAlign w:val="center"/>
                      </w:tcPr>
                      <w:p w14:paraId="416A44DC" w14:textId="6E2ED172" w:rsidR="00240D4D" w:rsidRPr="00EA49B1" w:rsidRDefault="00240D4D" w:rsidP="00240D4D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</w:rPr>
                        </w:pP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IF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=G6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E7330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31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 0,""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=G6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E7330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31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 &lt;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DocVariable MonthEnd5 \@ d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E7330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31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=G6+1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623505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31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""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24E08FBA" w14:textId="5A2C61BA" w:rsidR="00240D4D" w:rsidRPr="00EA49B1" w:rsidRDefault="00240D4D" w:rsidP="00240D4D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</w:rPr>
                        </w:pP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IF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=A7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E7330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0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 0,""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=A7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623505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31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 &lt;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DocVariable MonthEnd5 \@ d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623505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31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=A7+1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357209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31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""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5F6AA4F" w14:textId="77777777" w:rsidR="00240D4D" w:rsidRPr="00EA49B1" w:rsidRDefault="00240D4D" w:rsidP="00240D4D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2F08D6F" w14:textId="77777777" w:rsidR="00240D4D" w:rsidRPr="00EA49B1" w:rsidRDefault="00240D4D" w:rsidP="00240D4D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16EDB61" w14:textId="77777777" w:rsidR="00240D4D" w:rsidRPr="00EA49B1" w:rsidRDefault="00240D4D" w:rsidP="00240D4D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4E2DC0C" w14:textId="77777777" w:rsidR="00240D4D" w:rsidRPr="00EA49B1" w:rsidRDefault="00240D4D" w:rsidP="00240D4D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B9BE37"/>
                            <w:sz w:val="26"/>
                            <w:szCs w:val="26"/>
                          </w:rPr>
                        </w:pP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6E20A0F5" w14:textId="77777777" w:rsidR="00240D4D" w:rsidRPr="00EA49B1" w:rsidRDefault="00240D4D" w:rsidP="00240D4D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B9BE37"/>
                            <w:sz w:val="26"/>
                            <w:szCs w:val="26"/>
                          </w:rPr>
                        </w:pPr>
                      </w:p>
                    </w:tc>
                  </w:tr>
                </w:tbl>
                <w:p w14:paraId="7B246660" w14:textId="77777777" w:rsidR="00240D4D" w:rsidRPr="00EA49B1" w:rsidRDefault="00240D4D" w:rsidP="00240D4D">
                  <w:pPr>
                    <w:pStyle w:val="a5"/>
                    <w:rPr>
                      <w:rFonts w:ascii="Century Gothic" w:hAnsi="Century Gothic"/>
                      <w:b/>
                      <w:bCs/>
                      <w:noProof/>
                      <w:color w:val="auto"/>
                    </w:rPr>
                  </w:pPr>
                </w:p>
              </w:tc>
              <w:tc>
                <w:tcPr>
                  <w:tcW w:w="1250" w:type="pct"/>
                </w:tcPr>
                <w:p w14:paraId="48937A74" w14:textId="707F4961" w:rsidR="00240D4D" w:rsidRPr="00EA49B1" w:rsidRDefault="003913BD" w:rsidP="00240D4D">
                  <w:pPr>
                    <w:pStyle w:val="Months"/>
                    <w:jc w:val="center"/>
                    <w:rPr>
                      <w:rFonts w:ascii="Century Gothic" w:hAnsi="Century Gothic"/>
                      <w:b/>
                      <w:bCs/>
                      <w:noProof/>
                      <w:color w:val="FFFFFF" w:themeColor="background1"/>
                      <w:sz w:val="40"/>
                      <w:szCs w:val="40"/>
                    </w:rPr>
                  </w:pPr>
                  <w:r w:rsidRPr="007F4474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32"/>
                      <w:szCs w:val="32"/>
                      <w:lang w:bidi="ru-RU"/>
                    </w:rPr>
                    <mc:AlternateContent>
                      <mc:Choice Requires="wpg">
                        <w:drawing>
                          <wp:anchor distT="0" distB="0" distL="114300" distR="114300" simplePos="0" relativeHeight="251677696" behindDoc="1" locked="0" layoutInCell="1" allowOverlap="1" wp14:anchorId="12FD1A79" wp14:editId="3F1D8BBD">
                            <wp:simplePos x="0" y="0"/>
                            <wp:positionH relativeFrom="column">
                              <wp:posOffset>-94011</wp:posOffset>
                            </wp:positionH>
                            <wp:positionV relativeFrom="paragraph">
                              <wp:posOffset>-54384</wp:posOffset>
                            </wp:positionV>
                            <wp:extent cx="2281555" cy="1915795"/>
                            <wp:effectExtent l="0" t="0" r="4445" b="8255"/>
                            <wp:wrapNone/>
                            <wp:docPr id="23" name="Группа 23"/>
                            <wp:cNvGraphicFramePr/>
                            <a:graphic xmlns:a="http://schemas.openxmlformats.org/drawingml/2006/main">
                              <a:graphicData uri="http://schemas.microsoft.com/office/word/2010/wordprocessingGroup">
                                <wpg:wgp>
                                  <wpg:cNvGrpSpPr/>
                                  <wpg:grpSpPr>
                                    <a:xfrm>
                                      <a:off x="0" y="0"/>
                                      <a:ext cx="2281555" cy="1915795"/>
                                      <a:chOff x="0" y="0"/>
                                      <a:chExt cx="2281555" cy="1915795"/>
                                    </a:xfrm>
                                  </wpg:grpSpPr>
                                  <wps:wsp>
                                    <wps:cNvPr id="24" name="Прямоугольник: скругленные углы 24"/>
                                    <wps:cNvSpPr/>
                                    <wps:spPr>
                                      <a:xfrm>
                                        <a:off x="0" y="0"/>
                                        <a:ext cx="2281555" cy="1915795"/>
                                      </a:xfrm>
                                      <a:prstGeom prst="roundRect">
                                        <a:avLst>
                                          <a:gd name="adj" fmla="val 8781"/>
                                        </a:avLst>
                                      </a:prstGeom>
                                      <a:solidFill>
                                        <a:srgbClr val="FAA537"/>
                                      </a:solidFill>
                                      <a:ln>
                                        <a:noFill/>
                                      </a:ln>
                                    </wps:spPr>
                                    <wps:style>
                                      <a:lnRef idx="2">
                                        <a:schemeClr val="accent1">
                                          <a:shade val="50000"/>
                                        </a:schemeClr>
                                      </a:lnRef>
                                      <a:fillRef idx="1">
                                        <a:schemeClr val="accent1"/>
                                      </a:fillRef>
                                      <a:effectRef idx="0">
                                        <a:schemeClr val="accent1"/>
                                      </a:effectRef>
                                      <a:fontRef idx="minor">
                                        <a:schemeClr val="lt1"/>
                                      </a:fontRef>
                                    </wps:style>
  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  <a:prstTxWarp prst="textNoShape">
                                        <a:avLst/>
                                      </a:prstTxWarp>
                                      <a:noAutofit/>
                                    </wps:bodyPr>
                                  </wps:wsp>
                                  <wps:wsp>
                                    <wps:cNvPr id="25" name="Прямоугольник: скругленные верхние углы 25"/>
                                    <wps:cNvSpPr/>
                                    <wps:spPr>
                                      <a:xfrm rot="10800000">
                                        <a:off x="36214" y="516048"/>
                                        <a:ext cx="2209165" cy="1371600"/>
                                      </a:xfrm>
                                      <a:prstGeom prst="round2SameRect">
                                        <a:avLst>
                                          <a:gd name="adj1" fmla="val 9656"/>
                                          <a:gd name="adj2" fmla="val 0"/>
                                        </a:avLst>
                                      </a:prstGeom>
                                      <a:solidFill>
                                        <a:schemeClr val="bg1"/>
                                      </a:solidFill>
                                      <a:ln>
                                        <a:noFill/>
                                      </a:ln>
                                    </wps:spPr>
                                    <wps:style>
                                      <a:lnRef idx="2">
                                        <a:schemeClr val="accent1">
                                          <a:shade val="50000"/>
                                        </a:schemeClr>
                                      </a:lnRef>
                                      <a:fillRef idx="1">
                                        <a:schemeClr val="accent1"/>
                                      </a:fillRef>
                                      <a:effectRef idx="0">
                                        <a:schemeClr val="accent1"/>
                                      </a:effectRef>
                                      <a:fontRef idx="minor">
                                        <a:schemeClr val="lt1"/>
                                      </a:fontRef>
                                    </wps:style>
  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  <a:prstTxWarp prst="textNoShape">
                                        <a:avLst/>
                                      </a:prstTxWarp>
                                      <a:noAutofit/>
                                    </wps:bodyPr>
                                  </wps:wsp>
                                </wpg:wg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group w14:anchorId="649DC915" id="Группа 23" o:spid="_x0000_s1026" style="position:absolute;margin-left:-7.4pt;margin-top:-4.3pt;width:179.65pt;height:150.85pt;z-index:-251638784;mso-width-relative:margin;mso-height-relative:margin" coordsize="22815,1915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">
                            <v:roundrect id="Прямоугольник: скругленные углы 24" o:spid="_x0000_s1027" style="position:absolute;width:22815;height:19157;visibility:visible;mso-wrap-style:square;v-text-anchor:middle" arcsize="5756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" fillcolor="#faa537" stroked="f" strokeweight="1pt"/>
                            <v:shape id="Прямоугольник: скругленные верхние углы 25" o:spid="_x0000_s1028" style="position:absolute;left:362;top:5160;width:22091;height:13716;rotation:180;visibility:visible;mso-wrap-style:square;v-text-anchor:middle" coordsize="2209165,13716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" path="m132442,l2076723,v73146,,132442,59296,132442,132442l2209165,1371600r,l,1371600r,l,132442c,59296,59296,,132442,xe" fillcolor="white [3212]" stroked="f" strokeweight="1pt">
                              <v:path arrowok="t" o:connecttype="custom" o:connectlocs="132442,0;2076723,0;2209165,132442;2209165,1371600;2209165,1371600;0,1371600;0,1371600;0,132442;132442,0" o:connectangles="0,0,0,0,0,0,0,0,0"/>
                            </v:shape>
                          </v:group>
                        </w:pict>
                      </mc:Fallback>
                    </mc:AlternateContent>
                  </w:r>
                  <w:r w:rsidR="00EA49B1" w:rsidRPr="007F4474">
                    <w:rPr>
                      <w:rFonts w:ascii="Century Gothic" w:hAnsi="Century Gothic" w:cs="Calibri"/>
                      <w:b/>
                      <w:bCs/>
                      <w:noProof/>
                      <w:color w:val="FFFFFF" w:themeColor="background1"/>
                      <w:sz w:val="32"/>
                      <w:szCs w:val="32"/>
                      <w:lang w:bidi="ru-RU"/>
                    </w:rPr>
                    <w:t>06</w:t>
                  </w:r>
                  <w:r w:rsidR="00EA49B1" w:rsidRPr="00EA49B1">
                    <w:rPr>
                      <w:rFonts w:ascii="Century Gothic" w:hAnsi="Century Gothic" w:cs="Calibri"/>
                      <w:b/>
                      <w:bCs/>
                      <w:noProof/>
                      <w:color w:val="FFFFFF" w:themeColor="background1"/>
                      <w:sz w:val="40"/>
                      <w:szCs w:val="40"/>
                      <w:lang w:bidi="ru-RU"/>
                    </w:rPr>
                    <w:t xml:space="preserve"> </w:t>
                  </w:r>
                  <w:r w:rsidR="003F681E">
                    <w:rPr>
                      <w:rFonts w:ascii="Century Gothic" w:hAnsi="Century Gothic" w:cs="Calibri"/>
                      <w:b/>
                      <w:bCs/>
                      <w:noProof/>
                      <w:color w:val="FFFFFF" w:themeColor="background1"/>
                      <w:sz w:val="40"/>
                      <w:szCs w:val="40"/>
                      <w:lang w:bidi="ru-RU"/>
                    </w:rPr>
                    <w:t>KESÄKUU</w:t>
                  </w:r>
                </w:p>
                <w:tbl>
                  <w:tblPr>
                    <w:tblStyle w:val="CalendarTable"/>
                    <w:tblW w:w="4992" w:type="pct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464"/>
                    <w:gridCol w:w="470"/>
                    <w:gridCol w:w="470"/>
                    <w:gridCol w:w="470"/>
                    <w:gridCol w:w="470"/>
                    <w:gridCol w:w="470"/>
                    <w:gridCol w:w="462"/>
                  </w:tblGrid>
                  <w:tr w:rsidR="00240D4D" w:rsidRPr="00EA49B1" w14:paraId="43FDBBAF" w14:textId="77777777" w:rsidTr="007F4474">
                    <w:trPr>
                      <w:trHeight w:val="170"/>
                    </w:trPr>
                    <w:tc>
                      <w:tcPr>
                        <w:tcW w:w="707" w:type="pct"/>
                        <w:shd w:val="clear" w:color="auto" w:fill="7F7F7F" w:themeFill="text1" w:themeFillTint="80"/>
                        <w:vAlign w:val="center"/>
                      </w:tcPr>
                      <w:p w14:paraId="5CCD867C" w14:textId="45482EB3" w:rsidR="00240D4D" w:rsidRPr="00EA49B1" w:rsidRDefault="003F681E" w:rsidP="00240D4D">
                        <w:pPr>
                          <w:pStyle w:val="Day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>
                          <w:rPr>
                            <w:rFonts w:ascii="Century Gothic" w:hAnsi="Century Gothic" w:cs="Calibri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MA</w:t>
                        </w:r>
                      </w:p>
                    </w:tc>
                    <w:tc>
                      <w:tcPr>
                        <w:tcW w:w="716" w:type="pct"/>
                        <w:shd w:val="clear" w:color="auto" w:fill="7F7F7F" w:themeFill="text1" w:themeFillTint="80"/>
                        <w:vAlign w:val="center"/>
                      </w:tcPr>
                      <w:p w14:paraId="53AD34CA" w14:textId="76DF31BA" w:rsidR="00240D4D" w:rsidRPr="00EA49B1" w:rsidRDefault="003F681E" w:rsidP="00240D4D">
                        <w:pPr>
                          <w:pStyle w:val="Day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>
                          <w:rPr>
                            <w:rFonts w:ascii="Century Gothic" w:hAnsi="Century Gothic" w:cs="Calibri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TI</w:t>
                        </w:r>
                      </w:p>
                    </w:tc>
                    <w:tc>
                      <w:tcPr>
                        <w:tcW w:w="718" w:type="pct"/>
                        <w:shd w:val="clear" w:color="auto" w:fill="7F7F7F" w:themeFill="text1" w:themeFillTint="80"/>
                        <w:vAlign w:val="center"/>
                      </w:tcPr>
                      <w:p w14:paraId="36CEF8E2" w14:textId="4A83597B" w:rsidR="00240D4D" w:rsidRPr="00EA49B1" w:rsidRDefault="003F681E" w:rsidP="00240D4D">
                        <w:pPr>
                          <w:pStyle w:val="Day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>
                          <w:rPr>
                            <w:rFonts w:ascii="Century Gothic" w:hAnsi="Century Gothic" w:cs="Calibri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KE</w:t>
                        </w:r>
                      </w:p>
                    </w:tc>
                    <w:tc>
                      <w:tcPr>
                        <w:tcW w:w="718" w:type="pct"/>
                        <w:shd w:val="clear" w:color="auto" w:fill="7F7F7F" w:themeFill="text1" w:themeFillTint="80"/>
                        <w:vAlign w:val="center"/>
                      </w:tcPr>
                      <w:p w14:paraId="3D2EC53A" w14:textId="61B6A8BA" w:rsidR="00240D4D" w:rsidRPr="00EA49B1" w:rsidRDefault="003F681E" w:rsidP="00240D4D">
                        <w:pPr>
                          <w:pStyle w:val="Day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>
                          <w:rPr>
                            <w:rFonts w:ascii="Century Gothic" w:hAnsi="Century Gothic" w:cs="Calibri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TO</w:t>
                        </w:r>
                      </w:p>
                    </w:tc>
                    <w:tc>
                      <w:tcPr>
                        <w:tcW w:w="718" w:type="pct"/>
                        <w:shd w:val="clear" w:color="auto" w:fill="7F7F7F" w:themeFill="text1" w:themeFillTint="80"/>
                        <w:vAlign w:val="center"/>
                      </w:tcPr>
                      <w:p w14:paraId="465114B7" w14:textId="1F6BB1F7" w:rsidR="00240D4D" w:rsidRPr="00EA49B1" w:rsidRDefault="003F681E" w:rsidP="00240D4D">
                        <w:pPr>
                          <w:pStyle w:val="Day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>
                          <w:rPr>
                            <w:rFonts w:ascii="Century Gothic" w:hAnsi="Century Gothic" w:cs="Calibri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PE</w:t>
                        </w:r>
                      </w:p>
                    </w:tc>
                    <w:tc>
                      <w:tcPr>
                        <w:tcW w:w="718" w:type="pct"/>
                        <w:shd w:val="clear" w:color="auto" w:fill="7F7F7F" w:themeFill="text1" w:themeFillTint="80"/>
                        <w:vAlign w:val="center"/>
                      </w:tcPr>
                      <w:p w14:paraId="2F9497BC" w14:textId="560ED8E3" w:rsidR="00240D4D" w:rsidRPr="00EA49B1" w:rsidRDefault="003F681E" w:rsidP="00240D4D">
                        <w:pPr>
                          <w:pStyle w:val="Day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>
                          <w:rPr>
                            <w:rFonts w:ascii="Century Gothic" w:hAnsi="Century Gothic" w:cs="Calibri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LA</w:t>
                        </w:r>
                      </w:p>
                    </w:tc>
                    <w:tc>
                      <w:tcPr>
                        <w:tcW w:w="705" w:type="pct"/>
                        <w:shd w:val="clear" w:color="auto" w:fill="7F7F7F" w:themeFill="text1" w:themeFillTint="80"/>
                        <w:vAlign w:val="center"/>
                      </w:tcPr>
                      <w:p w14:paraId="728DC64F" w14:textId="265A1EF4" w:rsidR="00240D4D" w:rsidRPr="00EA49B1" w:rsidRDefault="003F681E" w:rsidP="00240D4D">
                        <w:pPr>
                          <w:pStyle w:val="Day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>
                          <w:rPr>
                            <w:rFonts w:ascii="Century Gothic" w:hAnsi="Century Gothic" w:cs="Calibri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SU</w:t>
                        </w:r>
                      </w:p>
                    </w:tc>
                  </w:tr>
                  <w:tr w:rsidR="00240D4D" w:rsidRPr="00EA49B1" w14:paraId="10101CD6" w14:textId="77777777" w:rsidTr="00E47E0F">
                    <w:trPr>
                      <w:trHeight w:val="350"/>
                    </w:trPr>
                    <w:tc>
                      <w:tcPr>
                        <w:tcW w:w="707" w:type="pct"/>
                        <w:vAlign w:val="center"/>
                      </w:tcPr>
                      <w:p w14:paraId="7816137E" w14:textId="22C76C6D" w:rsidR="00240D4D" w:rsidRPr="00EA49B1" w:rsidRDefault="00240D4D" w:rsidP="00240D4D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</w:rPr>
                        </w:pP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DocVariable MonthStart6 \@ dddd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E7330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понедельник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 “</w:instrText>
                        </w:r>
                        <w:r w:rsidRPr="00EA49B1">
                          <w:rPr>
                            <w:rFonts w:ascii="Century Gothic" w:hAnsi="Century Gothic" w:cs="Calibri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понедельник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" 1 ""</w:instrText>
                        </w:r>
                        <w:r w:rsidR="00E7330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E73301"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t>1</w: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01F6D0B3" w14:textId="1F304BE8" w:rsidR="00240D4D" w:rsidRPr="00EA49B1" w:rsidRDefault="00240D4D" w:rsidP="00240D4D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</w:rPr>
                        </w:pP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DocVariable MonthStart6 \@ dddd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E7330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понедельник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 “</w:instrText>
                        </w:r>
                        <w:r w:rsidRPr="00EA49B1">
                          <w:rPr>
                            <w:rFonts w:ascii="Century Gothic" w:hAnsi="Century Gothic" w:cs="Calibri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вторник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" 1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=A2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E7330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1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&lt;&gt; 0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=A2+1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E7330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2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"" </w:instrText>
                        </w:r>
                        <w:r w:rsidR="00E7330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E7330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2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="00E7330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E7330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t>2</w: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4B10352" w14:textId="2D6C5497" w:rsidR="00240D4D" w:rsidRPr="00EA49B1" w:rsidRDefault="00240D4D" w:rsidP="00240D4D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</w:rPr>
                        </w:pP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DocVariable MonthStart6 \@ dddd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E7330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понедельник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 “</w:instrText>
                        </w:r>
                        <w:r w:rsidRPr="00EA49B1">
                          <w:rPr>
                            <w:rFonts w:ascii="Century Gothic" w:hAnsi="Century Gothic" w:cs="Calibri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среда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" 1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=B2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E7330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2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&lt;&gt; 0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=B2+1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E7330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3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"" </w:instrText>
                        </w:r>
                        <w:r w:rsidR="00E7330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E7330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3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="00E7330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E7330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t>3</w: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5D945A5" w14:textId="6E906E67" w:rsidR="00240D4D" w:rsidRPr="00EA49B1" w:rsidRDefault="00240D4D" w:rsidP="00240D4D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</w:rPr>
                        </w:pP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DocVariable MonthStart6 \@ dddd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E7330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понедельник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 “</w:instrText>
                        </w:r>
                        <w:r w:rsidRPr="00EA49B1">
                          <w:rPr>
                            <w:rFonts w:ascii="Century Gothic" w:hAnsi="Century Gothic" w:cs="Calibri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четверг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" 1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=C2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E7330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3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&lt;&gt; 0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=C2+1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E7330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4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"" </w:instrText>
                        </w:r>
                        <w:r w:rsidR="00E7330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E7330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4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="00E7330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E7330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t>4</w: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B51A83A" w14:textId="0EFA82F7" w:rsidR="00240D4D" w:rsidRPr="00EA49B1" w:rsidRDefault="00240D4D" w:rsidP="00240D4D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</w:rPr>
                        </w:pP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DocVariable MonthStart6 \@ dddd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E7330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понедельник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= “</w:instrText>
                        </w:r>
                        <w:r w:rsidRPr="00EA49B1">
                          <w:rPr>
                            <w:rFonts w:ascii="Century Gothic" w:hAnsi="Century Gothic" w:cs="Calibri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пятница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" 1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=D2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E7330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4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&lt;&gt; 0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=D2+1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E7330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5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"" </w:instrText>
                        </w:r>
                        <w:r w:rsidR="00E7330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E7330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5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="00E7330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E7330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t>5</w: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6AF9861" w14:textId="7C69C77E" w:rsidR="00240D4D" w:rsidRPr="00EA49B1" w:rsidRDefault="00240D4D" w:rsidP="00240D4D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FAA537"/>
                            <w:sz w:val="26"/>
                            <w:szCs w:val="26"/>
                          </w:rPr>
                        </w:pP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FAA537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FAA537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FAA537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FAA537"/>
                            <w:sz w:val="26"/>
                            <w:szCs w:val="26"/>
                            <w:lang w:bidi="ru-RU"/>
                          </w:rPr>
                          <w:instrText xml:space="preserve"> DocVariable MonthStart6 \@ dddd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FAA537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E7330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FAA537"/>
                            <w:sz w:val="26"/>
                            <w:szCs w:val="26"/>
                            <w:lang w:bidi="ru-RU"/>
                          </w:rPr>
                          <w:instrText>понедельник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FAA537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FAA537"/>
                            <w:sz w:val="26"/>
                            <w:szCs w:val="26"/>
                            <w:lang w:bidi="ru-RU"/>
                          </w:rPr>
                          <w:instrText xml:space="preserve"> = “</w:instrText>
                        </w:r>
                        <w:r w:rsidRPr="00EA49B1">
                          <w:rPr>
                            <w:rFonts w:ascii="Century Gothic" w:hAnsi="Century Gothic" w:cs="Calibri"/>
                            <w:b/>
                            <w:bCs/>
                            <w:noProof/>
                            <w:color w:val="FAA537"/>
                            <w:sz w:val="26"/>
                            <w:szCs w:val="26"/>
                            <w:lang w:bidi="ru-RU"/>
                          </w:rPr>
                          <w:instrText>суббота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FAA537"/>
                            <w:sz w:val="26"/>
                            <w:szCs w:val="26"/>
                            <w:lang w:bidi="ru-RU"/>
                          </w:rPr>
                          <w:instrText xml:space="preserve">" 1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FAA537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FAA537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FAA537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FAA537"/>
                            <w:sz w:val="26"/>
                            <w:szCs w:val="26"/>
                            <w:lang w:bidi="ru-RU"/>
                          </w:rPr>
                          <w:instrText xml:space="preserve"> =E2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FAA537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E7330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FAA537"/>
                            <w:sz w:val="26"/>
                            <w:szCs w:val="26"/>
                            <w:lang w:bidi="ru-RU"/>
                          </w:rPr>
                          <w:instrText>5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FAA537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FAA537"/>
                            <w:sz w:val="26"/>
                            <w:szCs w:val="26"/>
                            <w:lang w:bidi="ru-RU"/>
                          </w:rPr>
                          <w:instrText xml:space="preserve"> &lt;&gt; 0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FAA537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FAA537"/>
                            <w:sz w:val="26"/>
                            <w:szCs w:val="26"/>
                            <w:lang w:bidi="ru-RU"/>
                          </w:rPr>
                          <w:instrText xml:space="preserve"> =E2+1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FAA537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E7330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FAA537"/>
                            <w:sz w:val="26"/>
                            <w:szCs w:val="26"/>
                            <w:lang w:bidi="ru-RU"/>
                          </w:rPr>
                          <w:instrText>6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FAA537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FAA537"/>
                            <w:sz w:val="26"/>
                            <w:szCs w:val="26"/>
                            <w:lang w:bidi="ru-RU"/>
                          </w:rPr>
                          <w:instrText xml:space="preserve"> "" </w:instrText>
                        </w:r>
                        <w:r w:rsidR="00E7330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FAA537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E7330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FAA537"/>
                            <w:sz w:val="26"/>
                            <w:szCs w:val="26"/>
                            <w:lang w:bidi="ru-RU"/>
                          </w:rPr>
                          <w:instrText>6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FAA537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="00E7330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FAA537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E7330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FAA537"/>
                            <w:sz w:val="26"/>
                            <w:szCs w:val="26"/>
                            <w:lang w:bidi="ru-RU"/>
                          </w:rPr>
                          <w:t>6</w: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FAA537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59759CE0" w14:textId="72635560" w:rsidR="00240D4D" w:rsidRPr="00EA49B1" w:rsidRDefault="00240D4D" w:rsidP="00240D4D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FAA537"/>
                            <w:sz w:val="26"/>
                            <w:szCs w:val="26"/>
                          </w:rPr>
                        </w:pP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FAA537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FAA537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FAA537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FAA537"/>
                            <w:sz w:val="26"/>
                            <w:szCs w:val="26"/>
                            <w:lang w:bidi="ru-RU"/>
                          </w:rPr>
                          <w:instrText xml:space="preserve"> DocVariable MonthStart6 \@ dddd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FAA537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E7330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FAA537"/>
                            <w:sz w:val="26"/>
                            <w:szCs w:val="26"/>
                            <w:lang w:bidi="ru-RU"/>
                          </w:rPr>
                          <w:instrText>понедельник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FAA537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FAA537"/>
                            <w:sz w:val="26"/>
                            <w:szCs w:val="26"/>
                            <w:lang w:bidi="ru-RU"/>
                          </w:rPr>
                          <w:instrText xml:space="preserve"> = “</w:instrText>
                        </w:r>
                        <w:r w:rsidRPr="00EA49B1">
                          <w:rPr>
                            <w:rFonts w:ascii="Century Gothic" w:hAnsi="Century Gothic" w:cs="Calibri"/>
                            <w:b/>
                            <w:bCs/>
                            <w:noProof/>
                            <w:color w:val="FAA537"/>
                            <w:sz w:val="26"/>
                            <w:szCs w:val="26"/>
                            <w:lang w:bidi="ru-RU"/>
                          </w:rPr>
                          <w:instrText>воскресенье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FAA537"/>
                            <w:sz w:val="26"/>
                            <w:szCs w:val="26"/>
                            <w:lang w:bidi="ru-RU"/>
                          </w:rPr>
                          <w:instrText xml:space="preserve">" 1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FAA537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FAA537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FAA537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FAA537"/>
                            <w:sz w:val="26"/>
                            <w:szCs w:val="26"/>
                            <w:lang w:bidi="ru-RU"/>
                          </w:rPr>
                          <w:instrText xml:space="preserve"> =F2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FAA537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E7330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FAA537"/>
                            <w:sz w:val="26"/>
                            <w:szCs w:val="26"/>
                            <w:lang w:bidi="ru-RU"/>
                          </w:rPr>
                          <w:instrText>6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FAA537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FAA537"/>
                            <w:sz w:val="26"/>
                            <w:szCs w:val="26"/>
                            <w:lang w:bidi="ru-RU"/>
                          </w:rPr>
                          <w:instrText xml:space="preserve"> &lt;&gt; 0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FAA537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FAA537"/>
                            <w:sz w:val="26"/>
                            <w:szCs w:val="26"/>
                            <w:lang w:bidi="ru-RU"/>
                          </w:rPr>
                          <w:instrText xml:space="preserve"> =F2+1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FAA537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E7330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FAA537"/>
                            <w:sz w:val="26"/>
                            <w:szCs w:val="26"/>
                            <w:lang w:bidi="ru-RU"/>
                          </w:rPr>
                          <w:instrText>7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FAA537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FAA537"/>
                            <w:sz w:val="26"/>
                            <w:szCs w:val="26"/>
                            <w:lang w:bidi="ru-RU"/>
                          </w:rPr>
                          <w:instrText xml:space="preserve"> ""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FAA537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E7330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FAA537"/>
                            <w:sz w:val="26"/>
                            <w:szCs w:val="26"/>
                            <w:lang w:bidi="ru-RU"/>
                          </w:rPr>
                          <w:instrText>7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FAA537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FAA537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E7330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FAA537"/>
                            <w:sz w:val="26"/>
                            <w:szCs w:val="26"/>
                            <w:lang w:bidi="ru-RU"/>
                          </w:rPr>
                          <w:t>7</w: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FAA537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240D4D" w:rsidRPr="00EA49B1" w14:paraId="7A162450" w14:textId="77777777" w:rsidTr="00E47E0F">
                    <w:trPr>
                      <w:trHeight w:val="336"/>
                    </w:trPr>
                    <w:tc>
                      <w:tcPr>
                        <w:tcW w:w="707" w:type="pct"/>
                        <w:vAlign w:val="center"/>
                      </w:tcPr>
                      <w:p w14:paraId="552F00F4" w14:textId="12F561BA" w:rsidR="00240D4D" w:rsidRPr="00EA49B1" w:rsidRDefault="00240D4D" w:rsidP="00240D4D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</w:rPr>
                        </w:pP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=G2+1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E7330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t>8</w: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074467DC" w14:textId="68FE0CDD" w:rsidR="00240D4D" w:rsidRPr="00EA49B1" w:rsidRDefault="00240D4D" w:rsidP="00240D4D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</w:rPr>
                        </w:pP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=A3+1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E7330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t>9</w: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65126E1" w14:textId="45C77DA9" w:rsidR="00240D4D" w:rsidRPr="00EA49B1" w:rsidRDefault="00240D4D" w:rsidP="00240D4D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</w:rPr>
                        </w:pP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=B3+1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E7330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t>10</w: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24D7C46" w14:textId="75729A24" w:rsidR="00240D4D" w:rsidRPr="00EA49B1" w:rsidRDefault="00240D4D" w:rsidP="00240D4D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</w:rPr>
                        </w:pP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=C3+1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E7330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t>11</w: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1A570E9" w14:textId="61A856F9" w:rsidR="00240D4D" w:rsidRPr="00EA49B1" w:rsidRDefault="00240D4D" w:rsidP="00240D4D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</w:rPr>
                        </w:pP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=D3+1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E7330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t>12</w: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2E94833" w14:textId="11DFE79D" w:rsidR="00240D4D" w:rsidRPr="00EA49B1" w:rsidRDefault="00240D4D" w:rsidP="00240D4D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FAA537"/>
                            <w:sz w:val="26"/>
                            <w:szCs w:val="26"/>
                          </w:rPr>
                        </w:pP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FAA537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FAA537"/>
                            <w:sz w:val="26"/>
                            <w:szCs w:val="26"/>
                            <w:lang w:bidi="ru-RU"/>
                          </w:rPr>
                          <w:instrText xml:space="preserve"> =E3+1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FAA537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E7330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FAA537"/>
                            <w:sz w:val="26"/>
                            <w:szCs w:val="26"/>
                            <w:lang w:bidi="ru-RU"/>
                          </w:rPr>
                          <w:t>13</w: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FAA537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0A83B728" w14:textId="0995A93C" w:rsidR="00240D4D" w:rsidRPr="00EA49B1" w:rsidRDefault="00240D4D" w:rsidP="00240D4D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FAA537"/>
                            <w:sz w:val="26"/>
                            <w:szCs w:val="26"/>
                          </w:rPr>
                        </w:pP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FAA537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FAA537"/>
                            <w:sz w:val="26"/>
                            <w:szCs w:val="26"/>
                            <w:lang w:bidi="ru-RU"/>
                          </w:rPr>
                          <w:instrText xml:space="preserve"> =F3+1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FAA537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E7330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FAA537"/>
                            <w:sz w:val="26"/>
                            <w:szCs w:val="26"/>
                            <w:lang w:bidi="ru-RU"/>
                          </w:rPr>
                          <w:t>14</w: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FAA537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240D4D" w:rsidRPr="00EA49B1" w14:paraId="3BBD0250" w14:textId="77777777" w:rsidTr="00E47E0F">
                    <w:trPr>
                      <w:trHeight w:val="350"/>
                    </w:trPr>
                    <w:tc>
                      <w:tcPr>
                        <w:tcW w:w="707" w:type="pct"/>
                        <w:vAlign w:val="center"/>
                      </w:tcPr>
                      <w:p w14:paraId="3E7C0667" w14:textId="489BC989" w:rsidR="00240D4D" w:rsidRPr="00EA49B1" w:rsidRDefault="00240D4D" w:rsidP="00240D4D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</w:rPr>
                        </w:pP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=G3+1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E7330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t>15</w: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370E6247" w14:textId="69F282BA" w:rsidR="00240D4D" w:rsidRPr="00EA49B1" w:rsidRDefault="00240D4D" w:rsidP="00240D4D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</w:rPr>
                        </w:pP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=A4+1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E7330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t>16</w: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DDD14DC" w14:textId="3DFBDB15" w:rsidR="00240D4D" w:rsidRPr="00EA49B1" w:rsidRDefault="00240D4D" w:rsidP="00240D4D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</w:rPr>
                        </w:pP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=B4+1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E7330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t>17</w: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576184E" w14:textId="4DFA5D00" w:rsidR="00240D4D" w:rsidRPr="00EA49B1" w:rsidRDefault="00240D4D" w:rsidP="00240D4D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</w:rPr>
                        </w:pP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=C4+1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E7330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t>18</w: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E8F671C" w14:textId="4C638299" w:rsidR="00240D4D" w:rsidRPr="00EA49B1" w:rsidRDefault="00240D4D" w:rsidP="00240D4D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</w:rPr>
                        </w:pP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=D4+1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E7330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t>19</w: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E73AA43" w14:textId="33D2F427" w:rsidR="00240D4D" w:rsidRPr="00EA49B1" w:rsidRDefault="00240D4D" w:rsidP="00240D4D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FAA537"/>
                            <w:sz w:val="26"/>
                            <w:szCs w:val="26"/>
                          </w:rPr>
                        </w:pP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FAA537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FAA537"/>
                            <w:sz w:val="26"/>
                            <w:szCs w:val="26"/>
                            <w:lang w:bidi="ru-RU"/>
                          </w:rPr>
                          <w:instrText xml:space="preserve"> =E4+1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FAA537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E7330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FAA537"/>
                            <w:sz w:val="26"/>
                            <w:szCs w:val="26"/>
                            <w:lang w:bidi="ru-RU"/>
                          </w:rPr>
                          <w:t>20</w: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FAA537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1657A761" w14:textId="2EF5BFD6" w:rsidR="00240D4D" w:rsidRPr="00EA49B1" w:rsidRDefault="00240D4D" w:rsidP="00240D4D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FAA537"/>
                            <w:sz w:val="26"/>
                            <w:szCs w:val="26"/>
                          </w:rPr>
                        </w:pP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FAA537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FAA537"/>
                            <w:sz w:val="26"/>
                            <w:szCs w:val="26"/>
                            <w:lang w:bidi="ru-RU"/>
                          </w:rPr>
                          <w:instrText xml:space="preserve"> =F4+1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FAA537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E7330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FAA537"/>
                            <w:sz w:val="26"/>
                            <w:szCs w:val="26"/>
                            <w:lang w:bidi="ru-RU"/>
                          </w:rPr>
                          <w:t>21</w: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FAA537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240D4D" w:rsidRPr="00EA49B1" w14:paraId="63CC90BE" w14:textId="77777777" w:rsidTr="00E47E0F">
                    <w:trPr>
                      <w:trHeight w:val="350"/>
                    </w:trPr>
                    <w:tc>
                      <w:tcPr>
                        <w:tcW w:w="707" w:type="pct"/>
                        <w:vAlign w:val="center"/>
                      </w:tcPr>
                      <w:p w14:paraId="5D0E9B3D" w14:textId="6FF9A214" w:rsidR="00240D4D" w:rsidRPr="00EA49B1" w:rsidRDefault="00240D4D" w:rsidP="00240D4D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</w:rPr>
                        </w:pP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=G4+1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E7330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t>22</w: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14666DBF" w14:textId="64267091" w:rsidR="00240D4D" w:rsidRPr="00EA49B1" w:rsidRDefault="00240D4D" w:rsidP="00240D4D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</w:rPr>
                        </w:pP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=A5+1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E7330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t>23</w: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88CF228" w14:textId="2B722E88" w:rsidR="00240D4D" w:rsidRPr="00EA49B1" w:rsidRDefault="00240D4D" w:rsidP="00240D4D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</w:rPr>
                        </w:pP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=B5+1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E7330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t>24</w: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232C419" w14:textId="1E0880C3" w:rsidR="00240D4D" w:rsidRPr="00EA49B1" w:rsidRDefault="00240D4D" w:rsidP="00240D4D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</w:rPr>
                        </w:pP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=C5+1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E7330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t>25</w: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099A536" w14:textId="0F1D7EDE" w:rsidR="00240D4D" w:rsidRPr="00EA49B1" w:rsidRDefault="00240D4D" w:rsidP="00240D4D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</w:rPr>
                        </w:pP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=D5+1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E7330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t>26</w: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163CFF2" w14:textId="72D9CDC5" w:rsidR="00240D4D" w:rsidRPr="00EA49B1" w:rsidRDefault="00240D4D" w:rsidP="00240D4D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FAA537"/>
                            <w:sz w:val="26"/>
                            <w:szCs w:val="26"/>
                          </w:rPr>
                        </w:pP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FAA537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FAA537"/>
                            <w:sz w:val="26"/>
                            <w:szCs w:val="26"/>
                            <w:lang w:bidi="ru-RU"/>
                          </w:rPr>
                          <w:instrText xml:space="preserve"> =E5+1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FAA537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E7330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FAA537"/>
                            <w:sz w:val="26"/>
                            <w:szCs w:val="26"/>
                            <w:lang w:bidi="ru-RU"/>
                          </w:rPr>
                          <w:t>27</w: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FAA537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4D2D741E" w14:textId="33EF71BF" w:rsidR="00240D4D" w:rsidRPr="00EA49B1" w:rsidRDefault="00240D4D" w:rsidP="00240D4D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FAA537"/>
                            <w:sz w:val="26"/>
                            <w:szCs w:val="26"/>
                          </w:rPr>
                        </w:pP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FAA537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FAA537"/>
                            <w:sz w:val="26"/>
                            <w:szCs w:val="26"/>
                            <w:lang w:bidi="ru-RU"/>
                          </w:rPr>
                          <w:instrText xml:space="preserve"> =F5+1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FAA537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E7330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FAA537"/>
                            <w:sz w:val="26"/>
                            <w:szCs w:val="26"/>
                            <w:lang w:bidi="ru-RU"/>
                          </w:rPr>
                          <w:t>28</w: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FAA537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240D4D" w:rsidRPr="00EA49B1" w14:paraId="47AB0675" w14:textId="77777777" w:rsidTr="00E47E0F">
                    <w:trPr>
                      <w:trHeight w:val="336"/>
                    </w:trPr>
                    <w:tc>
                      <w:tcPr>
                        <w:tcW w:w="707" w:type="pct"/>
                        <w:vAlign w:val="center"/>
                      </w:tcPr>
                      <w:p w14:paraId="39D9ADCD" w14:textId="37BF4260" w:rsidR="00240D4D" w:rsidRPr="00EA49B1" w:rsidRDefault="00240D4D" w:rsidP="00240D4D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</w:rPr>
                        </w:pP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IF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=G5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E7330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28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 0,""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=G5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E7330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28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 &lt;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DocVariable MonthEnd6 \@ d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E7330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30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=G5+1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E7330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29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""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E7330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29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E7330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t>29</w: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6EED7713" w14:textId="6D6D5D0F" w:rsidR="00240D4D" w:rsidRPr="00EA49B1" w:rsidRDefault="00240D4D" w:rsidP="00240D4D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</w:rPr>
                        </w:pP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IF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=A6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E7330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29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 0,""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=A6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E7330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29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 &lt;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DocVariable MonthEnd6 \@ d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E7330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30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=A6+1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E7330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30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""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E7330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30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E7330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t>30</w: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6FDF96F" w14:textId="54FF84E1" w:rsidR="00240D4D" w:rsidRPr="00EA49B1" w:rsidRDefault="00240D4D" w:rsidP="00240D4D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</w:rPr>
                        </w:pP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IF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=B6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E7330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30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 0,""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=B6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E7330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30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 &lt;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DocVariable MonthEnd6 \@ d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E7330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30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=B6+1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8F06A5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25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""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856CF98" w14:textId="6788C060" w:rsidR="00240D4D" w:rsidRPr="00EA49B1" w:rsidRDefault="00240D4D" w:rsidP="00240D4D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</w:rPr>
                        </w:pP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IF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=C6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E7330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0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 0,""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=C6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8F06A5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25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 &lt;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DocVariable MonthEnd6 \@ d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8F06A5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30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=C6+1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8F06A5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26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""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8F06A5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26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566E3DE" w14:textId="74C5CD62" w:rsidR="00240D4D" w:rsidRPr="00EA49B1" w:rsidRDefault="00240D4D" w:rsidP="00240D4D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</w:rPr>
                        </w:pP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IF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=D6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E7330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0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 0,""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=D6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8F06A5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26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 &lt;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DocVariable MonthEnd6 \@ d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8F06A5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30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=D6+1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8F06A5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27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""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8F06A5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27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74099FC" w14:textId="70A6D2B8" w:rsidR="00240D4D" w:rsidRPr="00EA49B1" w:rsidRDefault="00240D4D" w:rsidP="00240D4D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FAA537"/>
                            <w:sz w:val="26"/>
                            <w:szCs w:val="26"/>
                          </w:rPr>
                        </w:pP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FAA537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FAA537"/>
                            <w:sz w:val="26"/>
                            <w:szCs w:val="26"/>
                            <w:lang w:bidi="ru-RU"/>
                          </w:rPr>
                          <w:instrText xml:space="preserve">IF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FAA537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FAA537"/>
                            <w:sz w:val="26"/>
                            <w:szCs w:val="26"/>
                            <w:lang w:bidi="ru-RU"/>
                          </w:rPr>
                          <w:instrText xml:space="preserve"> =E6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FAA537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E7330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FAA537"/>
                            <w:sz w:val="26"/>
                            <w:szCs w:val="26"/>
                            <w:lang w:bidi="ru-RU"/>
                          </w:rPr>
                          <w:instrText>0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FAA537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FAA537"/>
                            <w:sz w:val="26"/>
                            <w:szCs w:val="26"/>
                            <w:lang w:bidi="ru-RU"/>
                          </w:rPr>
                          <w:instrText xml:space="preserve"> = 0,""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FAA537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FAA537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FAA537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FAA537"/>
                            <w:sz w:val="26"/>
                            <w:szCs w:val="26"/>
                            <w:lang w:bidi="ru-RU"/>
                          </w:rPr>
                          <w:instrText xml:space="preserve"> =E6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FAA537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8F06A5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FAA537"/>
                            <w:sz w:val="26"/>
                            <w:szCs w:val="26"/>
                            <w:lang w:bidi="ru-RU"/>
                          </w:rPr>
                          <w:instrText>27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FAA537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FAA537"/>
                            <w:sz w:val="26"/>
                            <w:szCs w:val="26"/>
                            <w:lang w:bidi="ru-RU"/>
                          </w:rPr>
                          <w:instrText xml:space="preserve">  &lt;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FAA537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FAA537"/>
                            <w:sz w:val="26"/>
                            <w:szCs w:val="26"/>
                            <w:lang w:bidi="ru-RU"/>
                          </w:rPr>
                          <w:instrText xml:space="preserve"> DocVariable MonthEnd6 \@ d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FAA537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8F06A5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FAA537"/>
                            <w:sz w:val="26"/>
                            <w:szCs w:val="26"/>
                            <w:lang w:bidi="ru-RU"/>
                          </w:rPr>
                          <w:instrText>30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FAA537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FAA537"/>
                            <w:sz w:val="26"/>
                            <w:szCs w:val="26"/>
                            <w:lang w:bidi="ru-RU"/>
                          </w:rPr>
                          <w:instrText xml:space="preserve"> 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FAA537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FAA537"/>
                            <w:sz w:val="26"/>
                            <w:szCs w:val="26"/>
                            <w:lang w:bidi="ru-RU"/>
                          </w:rPr>
                          <w:instrText xml:space="preserve"> =E6+1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FAA537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8F06A5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FAA537"/>
                            <w:sz w:val="26"/>
                            <w:szCs w:val="26"/>
                            <w:lang w:bidi="ru-RU"/>
                          </w:rPr>
                          <w:instrText>28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FAA537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FAA537"/>
                            <w:sz w:val="26"/>
                            <w:szCs w:val="26"/>
                            <w:lang w:bidi="ru-RU"/>
                          </w:rPr>
                          <w:instrText xml:space="preserve"> ""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FAA537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8F06A5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FAA537"/>
                            <w:sz w:val="26"/>
                            <w:szCs w:val="26"/>
                            <w:lang w:bidi="ru-RU"/>
                          </w:rPr>
                          <w:instrText>28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FAA537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FAA537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14602653" w14:textId="4C0846C5" w:rsidR="00240D4D" w:rsidRPr="00EA49B1" w:rsidRDefault="00240D4D" w:rsidP="00240D4D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FAA537"/>
                            <w:sz w:val="26"/>
                            <w:szCs w:val="26"/>
                          </w:rPr>
                        </w:pP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FAA537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FAA537"/>
                            <w:sz w:val="26"/>
                            <w:szCs w:val="26"/>
                            <w:lang w:bidi="ru-RU"/>
                          </w:rPr>
                          <w:instrText xml:space="preserve">IF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FAA537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FAA537"/>
                            <w:sz w:val="26"/>
                            <w:szCs w:val="26"/>
                            <w:lang w:bidi="ru-RU"/>
                          </w:rPr>
                          <w:instrText xml:space="preserve"> =F6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FAA537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E7330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FAA537"/>
                            <w:sz w:val="26"/>
                            <w:szCs w:val="26"/>
                            <w:lang w:bidi="ru-RU"/>
                          </w:rPr>
                          <w:instrText>0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FAA537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FAA537"/>
                            <w:sz w:val="26"/>
                            <w:szCs w:val="26"/>
                            <w:lang w:bidi="ru-RU"/>
                          </w:rPr>
                          <w:instrText xml:space="preserve"> = 0,""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FAA537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FAA537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FAA537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FAA537"/>
                            <w:sz w:val="26"/>
                            <w:szCs w:val="26"/>
                            <w:lang w:bidi="ru-RU"/>
                          </w:rPr>
                          <w:instrText xml:space="preserve"> =F6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FAA537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8F06A5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FAA537"/>
                            <w:sz w:val="26"/>
                            <w:szCs w:val="26"/>
                            <w:lang w:bidi="ru-RU"/>
                          </w:rPr>
                          <w:instrText>28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FAA537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FAA537"/>
                            <w:sz w:val="26"/>
                            <w:szCs w:val="26"/>
                            <w:lang w:bidi="ru-RU"/>
                          </w:rPr>
                          <w:instrText xml:space="preserve">  &lt;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FAA537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FAA537"/>
                            <w:sz w:val="26"/>
                            <w:szCs w:val="26"/>
                            <w:lang w:bidi="ru-RU"/>
                          </w:rPr>
                          <w:instrText xml:space="preserve"> DocVariable MonthEnd6 \@ d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FAA537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8F06A5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FAA537"/>
                            <w:sz w:val="26"/>
                            <w:szCs w:val="26"/>
                            <w:lang w:bidi="ru-RU"/>
                          </w:rPr>
                          <w:instrText>30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FAA537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FAA537"/>
                            <w:sz w:val="26"/>
                            <w:szCs w:val="26"/>
                            <w:lang w:bidi="ru-RU"/>
                          </w:rPr>
                          <w:instrText xml:space="preserve"> 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FAA537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FAA537"/>
                            <w:sz w:val="26"/>
                            <w:szCs w:val="26"/>
                            <w:lang w:bidi="ru-RU"/>
                          </w:rPr>
                          <w:instrText xml:space="preserve"> =F6+1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FAA537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8F06A5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FAA537"/>
                            <w:sz w:val="26"/>
                            <w:szCs w:val="26"/>
                            <w:lang w:bidi="ru-RU"/>
                          </w:rPr>
                          <w:instrText>29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FAA537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FAA537"/>
                            <w:sz w:val="26"/>
                            <w:szCs w:val="26"/>
                            <w:lang w:bidi="ru-RU"/>
                          </w:rPr>
                          <w:instrText xml:space="preserve"> ""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FAA537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8F06A5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FAA537"/>
                            <w:sz w:val="26"/>
                            <w:szCs w:val="26"/>
                            <w:lang w:bidi="ru-RU"/>
                          </w:rPr>
                          <w:instrText>29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FAA537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FAA537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240D4D" w:rsidRPr="00EA49B1" w14:paraId="3E8BAD15" w14:textId="77777777" w:rsidTr="00E47E0F">
                    <w:trPr>
                      <w:trHeight w:val="350"/>
                    </w:trPr>
                    <w:tc>
                      <w:tcPr>
                        <w:tcW w:w="707" w:type="pct"/>
                        <w:vAlign w:val="center"/>
                      </w:tcPr>
                      <w:p w14:paraId="07239B36" w14:textId="05C1FC7F" w:rsidR="00240D4D" w:rsidRPr="00EA49B1" w:rsidRDefault="00240D4D" w:rsidP="00240D4D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</w:rPr>
                        </w:pP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IF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=G6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E7330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0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 0,""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=G6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8F06A5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29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 &lt;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DocVariable MonthEnd6 \@ d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8F06A5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30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=G6+1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8F06A5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30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""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8F06A5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30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7C061EE3" w14:textId="29BEFD9D" w:rsidR="00240D4D" w:rsidRPr="00EA49B1" w:rsidRDefault="00240D4D" w:rsidP="00240D4D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</w:rPr>
                        </w:pP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IF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=A7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E7330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0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 0,""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=A7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8F06A5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30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 &lt;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DocVariable MonthEnd6 \@ d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8F06A5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30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=A7+1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30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""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1DBD41E" w14:textId="77777777" w:rsidR="00240D4D" w:rsidRPr="00EA49B1" w:rsidRDefault="00240D4D" w:rsidP="00240D4D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9653ADF" w14:textId="77777777" w:rsidR="00240D4D" w:rsidRPr="00EA49B1" w:rsidRDefault="00240D4D" w:rsidP="00240D4D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B904AC9" w14:textId="77777777" w:rsidR="00240D4D" w:rsidRPr="00EA49B1" w:rsidRDefault="00240D4D" w:rsidP="00240D4D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991EFB0" w14:textId="77777777" w:rsidR="00240D4D" w:rsidRPr="00EA49B1" w:rsidRDefault="00240D4D" w:rsidP="00240D4D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FAA537"/>
                            <w:sz w:val="26"/>
                            <w:szCs w:val="26"/>
                          </w:rPr>
                        </w:pP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1EA517B8" w14:textId="77777777" w:rsidR="00240D4D" w:rsidRPr="00EA49B1" w:rsidRDefault="00240D4D" w:rsidP="00240D4D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FAA537"/>
                            <w:sz w:val="26"/>
                            <w:szCs w:val="26"/>
                          </w:rPr>
                        </w:pPr>
                      </w:p>
                    </w:tc>
                  </w:tr>
                </w:tbl>
                <w:p w14:paraId="254C2834" w14:textId="77777777" w:rsidR="00240D4D" w:rsidRPr="00EA49B1" w:rsidRDefault="00240D4D" w:rsidP="00240D4D">
                  <w:pPr>
                    <w:pStyle w:val="a5"/>
                    <w:rPr>
                      <w:rFonts w:ascii="Century Gothic" w:hAnsi="Century Gothic"/>
                      <w:b/>
                      <w:bCs/>
                      <w:noProof/>
                      <w:color w:val="auto"/>
                    </w:rPr>
                  </w:pPr>
                </w:p>
              </w:tc>
              <w:tc>
                <w:tcPr>
                  <w:tcW w:w="1250" w:type="pct"/>
                </w:tcPr>
                <w:p w14:paraId="4B8A97B6" w14:textId="4A5BC410" w:rsidR="00240D4D" w:rsidRPr="00EA49B1" w:rsidRDefault="003913BD" w:rsidP="00240D4D">
                  <w:pPr>
                    <w:pStyle w:val="Months"/>
                    <w:jc w:val="center"/>
                    <w:rPr>
                      <w:rFonts w:ascii="Century Gothic" w:hAnsi="Century Gothic"/>
                      <w:b/>
                      <w:bCs/>
                      <w:noProof/>
                      <w:color w:val="FFFFFF" w:themeColor="background1"/>
                      <w:sz w:val="40"/>
                      <w:szCs w:val="40"/>
                    </w:rPr>
                  </w:pPr>
                  <w:r w:rsidRPr="007F4474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32"/>
                      <w:szCs w:val="32"/>
                      <w:lang w:bidi="ru-RU"/>
                    </w:rPr>
                    <mc:AlternateContent>
                      <mc:Choice Requires="wpg">
                        <w:drawing>
                          <wp:anchor distT="0" distB="0" distL="114300" distR="114300" simplePos="0" relativeHeight="251679744" behindDoc="1" locked="0" layoutInCell="1" allowOverlap="1" wp14:anchorId="2136195B" wp14:editId="67A0B54F">
                            <wp:simplePos x="0" y="0"/>
                            <wp:positionH relativeFrom="column">
                              <wp:posOffset>-111798</wp:posOffset>
                            </wp:positionH>
                            <wp:positionV relativeFrom="paragraph">
                              <wp:posOffset>-63437</wp:posOffset>
                            </wp:positionV>
                            <wp:extent cx="2281555" cy="1915795"/>
                            <wp:effectExtent l="0" t="0" r="4445" b="8255"/>
                            <wp:wrapNone/>
                            <wp:docPr id="26" name="Группа 26"/>
                            <wp:cNvGraphicFramePr/>
                            <a:graphic xmlns:a="http://schemas.openxmlformats.org/drawingml/2006/main">
                              <a:graphicData uri="http://schemas.microsoft.com/office/word/2010/wordprocessingGroup">
                                <wpg:wgp>
                                  <wpg:cNvGrpSpPr/>
                                  <wpg:grpSpPr>
                                    <a:xfrm>
                                      <a:off x="0" y="0"/>
                                      <a:ext cx="2281555" cy="1915795"/>
                                      <a:chOff x="0" y="0"/>
                                      <a:chExt cx="2281555" cy="1915795"/>
                                    </a:xfrm>
                                  </wpg:grpSpPr>
                                  <wps:wsp>
                                    <wps:cNvPr id="27" name="Прямоугольник: скругленные углы 27"/>
                                    <wps:cNvSpPr/>
                                    <wps:spPr>
                                      <a:xfrm>
                                        <a:off x="0" y="0"/>
                                        <a:ext cx="2281555" cy="1915795"/>
                                      </a:xfrm>
                                      <a:prstGeom prst="roundRect">
                                        <a:avLst>
                                          <a:gd name="adj" fmla="val 8781"/>
                                        </a:avLst>
                                      </a:prstGeom>
                                      <a:solidFill>
                                        <a:srgbClr val="FA8241"/>
                                      </a:solidFill>
                                      <a:ln>
                                        <a:noFill/>
                                      </a:ln>
                                    </wps:spPr>
                                    <wps:style>
                                      <a:lnRef idx="2">
                                        <a:schemeClr val="accent1">
                                          <a:shade val="50000"/>
                                        </a:schemeClr>
                                      </a:lnRef>
                                      <a:fillRef idx="1">
                                        <a:schemeClr val="accent1"/>
                                      </a:fillRef>
                                      <a:effectRef idx="0">
                                        <a:schemeClr val="accent1"/>
                                      </a:effectRef>
                                      <a:fontRef idx="minor">
                                        <a:schemeClr val="lt1"/>
                                      </a:fontRef>
                                    </wps:style>
  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  <a:prstTxWarp prst="textNoShape">
                                        <a:avLst/>
                                      </a:prstTxWarp>
                                      <a:noAutofit/>
                                    </wps:bodyPr>
                                  </wps:wsp>
                                  <wps:wsp>
                                    <wps:cNvPr id="28" name="Прямоугольник: скругленные верхние углы 28"/>
                                    <wps:cNvSpPr/>
                                    <wps:spPr>
                                      <a:xfrm rot="10800000">
                                        <a:off x="36214" y="516048"/>
                                        <a:ext cx="2209165" cy="1371600"/>
                                      </a:xfrm>
                                      <a:prstGeom prst="round2SameRect">
                                        <a:avLst>
                                          <a:gd name="adj1" fmla="val 9656"/>
                                          <a:gd name="adj2" fmla="val 0"/>
                                        </a:avLst>
                                      </a:prstGeom>
                                      <a:solidFill>
                                        <a:schemeClr val="bg1"/>
                                      </a:solidFill>
                                      <a:ln>
                                        <a:noFill/>
                                      </a:ln>
                                    </wps:spPr>
                                    <wps:style>
                                      <a:lnRef idx="2">
                                        <a:schemeClr val="accent1">
                                          <a:shade val="50000"/>
                                        </a:schemeClr>
                                      </a:lnRef>
                                      <a:fillRef idx="1">
                                        <a:schemeClr val="accent1"/>
                                      </a:fillRef>
                                      <a:effectRef idx="0">
                                        <a:schemeClr val="accent1"/>
                                      </a:effectRef>
                                      <a:fontRef idx="minor">
                                        <a:schemeClr val="lt1"/>
                                      </a:fontRef>
                                    </wps:style>
  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  <a:prstTxWarp prst="textNoShape">
                                        <a:avLst/>
                                      </a:prstTxWarp>
                                      <a:noAutofit/>
                                    </wps:bodyPr>
                                  </wps:wsp>
                                </wpg:wg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group w14:anchorId="6D8C84FC" id="Группа 26" o:spid="_x0000_s1026" style="position:absolute;margin-left:-8.8pt;margin-top:-5pt;width:179.65pt;height:150.85pt;z-index:-251636736;mso-width-relative:margin;mso-height-relative:margin" coordsize="22815,1915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">
                            <v:roundrect id="Прямоугольник: скругленные углы 27" o:spid="_x0000_s1027" style="position:absolute;width:22815;height:19157;visibility:visible;mso-wrap-style:square;v-text-anchor:middle" arcsize="5756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" fillcolor="#fa8241" stroked="f" strokeweight="1pt"/>
                            <v:shape id="Прямоугольник: скругленные верхние углы 28" o:spid="_x0000_s1028" style="position:absolute;left:362;top:5160;width:22091;height:13716;rotation:180;visibility:visible;mso-wrap-style:square;v-text-anchor:middle" coordsize="2209165,13716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" path="m132442,l2076723,v73146,,132442,59296,132442,132442l2209165,1371600r,l,1371600r,l,132442c,59296,59296,,132442,xe" fillcolor="white [3212]" stroked="f" strokeweight="1pt">
                              <v:path arrowok="t" o:connecttype="custom" o:connectlocs="132442,0;2076723,0;2209165,132442;2209165,1371600;2209165,1371600;0,1371600;0,1371600;0,132442;132442,0" o:connectangles="0,0,0,0,0,0,0,0,0"/>
                            </v:shape>
                          </v:group>
                        </w:pict>
                      </mc:Fallback>
                    </mc:AlternateContent>
                  </w:r>
                  <w:r w:rsidR="00EA49B1" w:rsidRPr="007F4474">
                    <w:rPr>
                      <w:rFonts w:ascii="Century Gothic" w:hAnsi="Century Gothic" w:cs="Calibri"/>
                      <w:b/>
                      <w:bCs/>
                      <w:noProof/>
                      <w:color w:val="FFFFFF" w:themeColor="background1"/>
                      <w:sz w:val="32"/>
                      <w:szCs w:val="32"/>
                      <w:lang w:bidi="ru-RU"/>
                    </w:rPr>
                    <w:t>07</w:t>
                  </w:r>
                  <w:r w:rsidR="00EA49B1" w:rsidRPr="00EA49B1">
                    <w:rPr>
                      <w:rFonts w:ascii="Century Gothic" w:hAnsi="Century Gothic" w:cs="Calibri"/>
                      <w:b/>
                      <w:bCs/>
                      <w:noProof/>
                      <w:color w:val="FFFFFF" w:themeColor="background1"/>
                      <w:sz w:val="40"/>
                      <w:szCs w:val="40"/>
                      <w:lang w:bidi="ru-RU"/>
                    </w:rPr>
                    <w:t xml:space="preserve"> </w:t>
                  </w:r>
                  <w:r w:rsidR="003F681E">
                    <w:rPr>
                      <w:rFonts w:ascii="Century Gothic" w:hAnsi="Century Gothic" w:cs="Calibri"/>
                      <w:b/>
                      <w:bCs/>
                      <w:noProof/>
                      <w:color w:val="FFFFFF" w:themeColor="background1"/>
                      <w:sz w:val="40"/>
                      <w:szCs w:val="40"/>
                      <w:lang w:bidi="ru-RU"/>
                    </w:rPr>
                    <w:t>HEINÄKUU</w:t>
                  </w:r>
                </w:p>
                <w:tbl>
                  <w:tblPr>
                    <w:tblStyle w:val="CalendarTable"/>
                    <w:tblW w:w="4992" w:type="pct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462"/>
                    <w:gridCol w:w="469"/>
                    <w:gridCol w:w="471"/>
                    <w:gridCol w:w="471"/>
                    <w:gridCol w:w="471"/>
                    <w:gridCol w:w="471"/>
                    <w:gridCol w:w="462"/>
                  </w:tblGrid>
                  <w:tr w:rsidR="00240D4D" w:rsidRPr="00EA49B1" w14:paraId="65F48B94" w14:textId="77777777" w:rsidTr="007F4474">
                    <w:trPr>
                      <w:trHeight w:val="170"/>
                    </w:trPr>
                    <w:tc>
                      <w:tcPr>
                        <w:tcW w:w="707" w:type="pct"/>
                        <w:shd w:val="clear" w:color="auto" w:fill="7F7F7F" w:themeFill="text1" w:themeFillTint="80"/>
                        <w:vAlign w:val="center"/>
                      </w:tcPr>
                      <w:p w14:paraId="1EEB0A9E" w14:textId="5C2C628E" w:rsidR="00240D4D" w:rsidRPr="00EA49B1" w:rsidRDefault="003F681E" w:rsidP="00240D4D">
                        <w:pPr>
                          <w:pStyle w:val="Day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>
                          <w:rPr>
                            <w:rFonts w:ascii="Century Gothic" w:hAnsi="Century Gothic" w:cs="Calibri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MA</w:t>
                        </w:r>
                      </w:p>
                    </w:tc>
                    <w:tc>
                      <w:tcPr>
                        <w:tcW w:w="716" w:type="pct"/>
                        <w:shd w:val="clear" w:color="auto" w:fill="7F7F7F" w:themeFill="text1" w:themeFillTint="80"/>
                        <w:vAlign w:val="center"/>
                      </w:tcPr>
                      <w:p w14:paraId="3A031FA6" w14:textId="345D0721" w:rsidR="00240D4D" w:rsidRPr="00EA49B1" w:rsidRDefault="003F681E" w:rsidP="00240D4D">
                        <w:pPr>
                          <w:pStyle w:val="Day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>
                          <w:rPr>
                            <w:rFonts w:ascii="Century Gothic" w:hAnsi="Century Gothic" w:cs="Calibri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TI</w:t>
                        </w:r>
                      </w:p>
                    </w:tc>
                    <w:tc>
                      <w:tcPr>
                        <w:tcW w:w="718" w:type="pct"/>
                        <w:shd w:val="clear" w:color="auto" w:fill="7F7F7F" w:themeFill="text1" w:themeFillTint="80"/>
                        <w:vAlign w:val="center"/>
                      </w:tcPr>
                      <w:p w14:paraId="24E1EB63" w14:textId="7BA2083C" w:rsidR="00240D4D" w:rsidRPr="00EA49B1" w:rsidRDefault="003F681E" w:rsidP="00240D4D">
                        <w:pPr>
                          <w:pStyle w:val="Day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>
                          <w:rPr>
                            <w:rFonts w:ascii="Century Gothic" w:hAnsi="Century Gothic" w:cs="Calibri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KE</w:t>
                        </w:r>
                      </w:p>
                    </w:tc>
                    <w:tc>
                      <w:tcPr>
                        <w:tcW w:w="718" w:type="pct"/>
                        <w:shd w:val="clear" w:color="auto" w:fill="7F7F7F" w:themeFill="text1" w:themeFillTint="80"/>
                        <w:vAlign w:val="center"/>
                      </w:tcPr>
                      <w:p w14:paraId="0A1004C4" w14:textId="6FD81EEA" w:rsidR="00240D4D" w:rsidRPr="00EA49B1" w:rsidRDefault="003F681E" w:rsidP="00240D4D">
                        <w:pPr>
                          <w:pStyle w:val="Day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>
                          <w:rPr>
                            <w:rFonts w:ascii="Century Gothic" w:hAnsi="Century Gothic" w:cs="Calibri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TO</w:t>
                        </w:r>
                      </w:p>
                    </w:tc>
                    <w:tc>
                      <w:tcPr>
                        <w:tcW w:w="718" w:type="pct"/>
                        <w:shd w:val="clear" w:color="auto" w:fill="7F7F7F" w:themeFill="text1" w:themeFillTint="80"/>
                        <w:vAlign w:val="center"/>
                      </w:tcPr>
                      <w:p w14:paraId="239397D7" w14:textId="1D8B68C2" w:rsidR="00240D4D" w:rsidRPr="00EA49B1" w:rsidRDefault="003F681E" w:rsidP="00240D4D">
                        <w:pPr>
                          <w:pStyle w:val="Day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>
                          <w:rPr>
                            <w:rFonts w:ascii="Century Gothic" w:hAnsi="Century Gothic" w:cs="Calibri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PE</w:t>
                        </w:r>
                      </w:p>
                    </w:tc>
                    <w:tc>
                      <w:tcPr>
                        <w:tcW w:w="718" w:type="pct"/>
                        <w:shd w:val="clear" w:color="auto" w:fill="7F7F7F" w:themeFill="text1" w:themeFillTint="80"/>
                        <w:vAlign w:val="center"/>
                      </w:tcPr>
                      <w:p w14:paraId="7034D544" w14:textId="1F7A9CC7" w:rsidR="00240D4D" w:rsidRPr="00EA49B1" w:rsidRDefault="003F681E" w:rsidP="00240D4D">
                        <w:pPr>
                          <w:pStyle w:val="Day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>
                          <w:rPr>
                            <w:rFonts w:ascii="Century Gothic" w:hAnsi="Century Gothic" w:cs="Calibri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LA</w:t>
                        </w:r>
                      </w:p>
                    </w:tc>
                    <w:tc>
                      <w:tcPr>
                        <w:tcW w:w="705" w:type="pct"/>
                        <w:shd w:val="clear" w:color="auto" w:fill="7F7F7F" w:themeFill="text1" w:themeFillTint="80"/>
                        <w:vAlign w:val="center"/>
                      </w:tcPr>
                      <w:p w14:paraId="35E67A74" w14:textId="5751E064" w:rsidR="00240D4D" w:rsidRPr="00EA49B1" w:rsidRDefault="003F681E" w:rsidP="00240D4D">
                        <w:pPr>
                          <w:pStyle w:val="Day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>
                          <w:rPr>
                            <w:rFonts w:ascii="Century Gothic" w:hAnsi="Century Gothic" w:cs="Calibri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SU</w:t>
                        </w:r>
                      </w:p>
                    </w:tc>
                  </w:tr>
                  <w:tr w:rsidR="00240D4D" w:rsidRPr="00EA49B1" w14:paraId="695417E5" w14:textId="77777777" w:rsidTr="00E47E0F">
                    <w:trPr>
                      <w:trHeight w:val="350"/>
                    </w:trPr>
                    <w:tc>
                      <w:tcPr>
                        <w:tcW w:w="707" w:type="pct"/>
                      </w:tcPr>
                      <w:p w14:paraId="719BABFE" w14:textId="11443E96" w:rsidR="00240D4D" w:rsidRPr="00EA49B1" w:rsidRDefault="00240D4D" w:rsidP="00240D4D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</w:rPr>
                        </w:pP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DocVariable MonthStart7 \@ dddd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E7330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среда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 “</w:instrText>
                        </w:r>
                        <w:r w:rsidRPr="00EA49B1">
                          <w:rPr>
                            <w:rFonts w:ascii="Century Gothic" w:hAnsi="Century Gothic" w:cs="Calibri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понедельник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" 1 ""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</w:tcPr>
                      <w:p w14:paraId="7C221972" w14:textId="7FA04301" w:rsidR="00240D4D" w:rsidRPr="00EA49B1" w:rsidRDefault="00240D4D" w:rsidP="00240D4D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</w:rPr>
                        </w:pP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DocVariable MonthStart7 \@ dddd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E7330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среда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 “</w:instrText>
                        </w:r>
                        <w:r w:rsidRPr="00EA49B1">
                          <w:rPr>
                            <w:rFonts w:ascii="Century Gothic" w:hAnsi="Century Gothic" w:cs="Calibri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вторник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" 1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=A2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E7330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0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&lt;&gt; 0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=A2+1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0B16A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2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""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43371317" w14:textId="1A1EBF2D" w:rsidR="00240D4D" w:rsidRPr="00EA49B1" w:rsidRDefault="00240D4D" w:rsidP="00240D4D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</w:rPr>
                        </w:pP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DocVariable MonthStart7 \@ dddd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E7330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среда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 “</w:instrText>
                        </w:r>
                        <w:r w:rsidRPr="00EA49B1">
                          <w:rPr>
                            <w:rFonts w:ascii="Century Gothic" w:hAnsi="Century Gothic" w:cs="Calibri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среда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" 1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=B2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8F06A5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1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&lt;&gt; 0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=B2+1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8F06A5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2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""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8F06A5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2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E73301"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t>1</w: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32E429C1" w14:textId="599B5F4A" w:rsidR="00240D4D" w:rsidRPr="00EA49B1" w:rsidRDefault="00240D4D" w:rsidP="00240D4D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</w:rPr>
                        </w:pP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DocVariable MonthStart7 \@ dddd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E7330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среда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 “</w:instrText>
                        </w:r>
                        <w:r w:rsidRPr="00EA49B1">
                          <w:rPr>
                            <w:rFonts w:ascii="Century Gothic" w:hAnsi="Century Gothic" w:cs="Calibri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четверг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" 1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=C2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E7330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1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&lt;&gt; 0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=C2+1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E7330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2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""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E7330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2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E7330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t>2</w: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7622A721" w14:textId="57484BCF" w:rsidR="00240D4D" w:rsidRPr="00EA49B1" w:rsidRDefault="00240D4D" w:rsidP="00240D4D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</w:rPr>
                        </w:pP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DocVariable MonthStart7 \@ dddd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E7330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среда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= “</w:instrText>
                        </w:r>
                        <w:r w:rsidRPr="00EA49B1">
                          <w:rPr>
                            <w:rFonts w:ascii="Century Gothic" w:hAnsi="Century Gothic" w:cs="Calibri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пятница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" 1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=D2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E7330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2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&lt;&gt; 0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=D2+1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E7330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3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""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E7330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3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E7330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t>3</w: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2A728AE9" w14:textId="583D8E18" w:rsidR="00240D4D" w:rsidRPr="00EA49B1" w:rsidRDefault="00240D4D" w:rsidP="00240D4D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FA8241"/>
                            <w:sz w:val="26"/>
                            <w:szCs w:val="26"/>
                          </w:rPr>
                        </w:pP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FA824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FA8241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FA824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FA8241"/>
                            <w:sz w:val="26"/>
                            <w:szCs w:val="26"/>
                            <w:lang w:bidi="ru-RU"/>
                          </w:rPr>
                          <w:instrText xml:space="preserve"> DocVariable MonthStart7 \@ dddd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FA824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E7330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FA8241"/>
                            <w:sz w:val="26"/>
                            <w:szCs w:val="26"/>
                            <w:lang w:bidi="ru-RU"/>
                          </w:rPr>
                          <w:instrText>среда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FA824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FA8241"/>
                            <w:sz w:val="26"/>
                            <w:szCs w:val="26"/>
                            <w:lang w:bidi="ru-RU"/>
                          </w:rPr>
                          <w:instrText xml:space="preserve"> = “</w:instrText>
                        </w:r>
                        <w:r w:rsidRPr="00EA49B1">
                          <w:rPr>
                            <w:rFonts w:ascii="Century Gothic" w:hAnsi="Century Gothic" w:cs="Calibri"/>
                            <w:b/>
                            <w:bCs/>
                            <w:noProof/>
                            <w:color w:val="FA8241"/>
                            <w:sz w:val="26"/>
                            <w:szCs w:val="26"/>
                            <w:lang w:bidi="ru-RU"/>
                          </w:rPr>
                          <w:instrText>суббота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FA8241"/>
                            <w:sz w:val="26"/>
                            <w:szCs w:val="26"/>
                            <w:lang w:bidi="ru-RU"/>
                          </w:rPr>
                          <w:instrText xml:space="preserve">" 1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FA824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FA8241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FA824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FA8241"/>
                            <w:sz w:val="26"/>
                            <w:szCs w:val="26"/>
                            <w:lang w:bidi="ru-RU"/>
                          </w:rPr>
                          <w:instrText xml:space="preserve"> =E2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FA824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E7330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FA8241"/>
                            <w:sz w:val="26"/>
                            <w:szCs w:val="26"/>
                            <w:lang w:bidi="ru-RU"/>
                          </w:rPr>
                          <w:instrText>3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FA824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FA8241"/>
                            <w:sz w:val="26"/>
                            <w:szCs w:val="26"/>
                            <w:lang w:bidi="ru-RU"/>
                          </w:rPr>
                          <w:instrText xml:space="preserve"> &lt;&gt; 0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FA824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FA8241"/>
                            <w:sz w:val="26"/>
                            <w:szCs w:val="26"/>
                            <w:lang w:bidi="ru-RU"/>
                          </w:rPr>
                          <w:instrText xml:space="preserve"> =E2+1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FA824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E7330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FA8241"/>
                            <w:sz w:val="26"/>
                            <w:szCs w:val="26"/>
                            <w:lang w:bidi="ru-RU"/>
                          </w:rPr>
                          <w:instrText>4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FA824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FA8241"/>
                            <w:sz w:val="26"/>
                            <w:szCs w:val="26"/>
                            <w:lang w:bidi="ru-RU"/>
                          </w:rPr>
                          <w:instrText xml:space="preserve"> ""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FA824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E7330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FA8241"/>
                            <w:sz w:val="26"/>
                            <w:szCs w:val="26"/>
                            <w:lang w:bidi="ru-RU"/>
                          </w:rPr>
                          <w:instrText>4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FA824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FA824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E7330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FA8241"/>
                            <w:sz w:val="26"/>
                            <w:szCs w:val="26"/>
                            <w:lang w:bidi="ru-RU"/>
                          </w:rPr>
                          <w:t>4</w: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FA824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</w:tcPr>
                      <w:p w14:paraId="0747D21B" w14:textId="104F811C" w:rsidR="00240D4D" w:rsidRPr="00EA49B1" w:rsidRDefault="00240D4D" w:rsidP="00240D4D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FA8241"/>
                            <w:sz w:val="26"/>
                            <w:szCs w:val="26"/>
                          </w:rPr>
                        </w:pP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FA824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FA8241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FA824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FA8241"/>
                            <w:sz w:val="26"/>
                            <w:szCs w:val="26"/>
                            <w:lang w:bidi="ru-RU"/>
                          </w:rPr>
                          <w:instrText xml:space="preserve"> DocVariable MonthStart7 \@ dddd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FA824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E7330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FA8241"/>
                            <w:sz w:val="26"/>
                            <w:szCs w:val="26"/>
                            <w:lang w:bidi="ru-RU"/>
                          </w:rPr>
                          <w:instrText>среда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FA824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FA8241"/>
                            <w:sz w:val="26"/>
                            <w:szCs w:val="26"/>
                            <w:lang w:bidi="ru-RU"/>
                          </w:rPr>
                          <w:instrText xml:space="preserve"> = “</w:instrText>
                        </w:r>
                        <w:r w:rsidRPr="00EA49B1">
                          <w:rPr>
                            <w:rFonts w:ascii="Century Gothic" w:hAnsi="Century Gothic" w:cs="Calibri"/>
                            <w:b/>
                            <w:bCs/>
                            <w:noProof/>
                            <w:color w:val="FA8241"/>
                            <w:sz w:val="26"/>
                            <w:szCs w:val="26"/>
                            <w:lang w:bidi="ru-RU"/>
                          </w:rPr>
                          <w:instrText>воскресенье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FA8241"/>
                            <w:sz w:val="26"/>
                            <w:szCs w:val="26"/>
                            <w:lang w:bidi="ru-RU"/>
                          </w:rPr>
                          <w:instrText xml:space="preserve">" 1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FA824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FA8241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FA824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FA8241"/>
                            <w:sz w:val="26"/>
                            <w:szCs w:val="26"/>
                            <w:lang w:bidi="ru-RU"/>
                          </w:rPr>
                          <w:instrText xml:space="preserve"> =F2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FA824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E7330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FA8241"/>
                            <w:sz w:val="26"/>
                            <w:szCs w:val="26"/>
                            <w:lang w:bidi="ru-RU"/>
                          </w:rPr>
                          <w:instrText>4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FA824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FA8241"/>
                            <w:sz w:val="26"/>
                            <w:szCs w:val="26"/>
                            <w:lang w:bidi="ru-RU"/>
                          </w:rPr>
                          <w:instrText xml:space="preserve"> &lt;&gt; 0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FA824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FA8241"/>
                            <w:sz w:val="26"/>
                            <w:szCs w:val="26"/>
                            <w:lang w:bidi="ru-RU"/>
                          </w:rPr>
                          <w:instrText xml:space="preserve"> =F2+1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FA824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E7330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FA8241"/>
                            <w:sz w:val="26"/>
                            <w:szCs w:val="26"/>
                            <w:lang w:bidi="ru-RU"/>
                          </w:rPr>
                          <w:instrText>5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FA824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FA8241"/>
                            <w:sz w:val="26"/>
                            <w:szCs w:val="26"/>
                            <w:lang w:bidi="ru-RU"/>
                          </w:rPr>
                          <w:instrText xml:space="preserve"> ""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FA824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E7330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FA8241"/>
                            <w:sz w:val="26"/>
                            <w:szCs w:val="26"/>
                            <w:lang w:bidi="ru-RU"/>
                          </w:rPr>
                          <w:instrText>5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FA824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FA824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E7330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FA8241"/>
                            <w:sz w:val="26"/>
                            <w:szCs w:val="26"/>
                            <w:lang w:bidi="ru-RU"/>
                          </w:rPr>
                          <w:t>5</w: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FA824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240D4D" w:rsidRPr="00EA49B1" w14:paraId="3A7F1548" w14:textId="77777777" w:rsidTr="00E47E0F">
                    <w:trPr>
                      <w:trHeight w:val="336"/>
                    </w:trPr>
                    <w:tc>
                      <w:tcPr>
                        <w:tcW w:w="707" w:type="pct"/>
                      </w:tcPr>
                      <w:p w14:paraId="5A258DF9" w14:textId="32016B34" w:rsidR="00240D4D" w:rsidRPr="00EA49B1" w:rsidRDefault="00240D4D" w:rsidP="00240D4D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</w:rPr>
                        </w:pP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=G2+1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E7330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t>6</w: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</w:tcPr>
                      <w:p w14:paraId="6DC464DE" w14:textId="22569A10" w:rsidR="00240D4D" w:rsidRPr="00EA49B1" w:rsidRDefault="00240D4D" w:rsidP="00240D4D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</w:rPr>
                        </w:pP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=A3+1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E7330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t>7</w: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225E8991" w14:textId="797961DC" w:rsidR="00240D4D" w:rsidRPr="00EA49B1" w:rsidRDefault="00240D4D" w:rsidP="00240D4D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</w:rPr>
                        </w:pP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=B3+1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E7330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t>8</w: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1FD04F54" w14:textId="2B05CCC9" w:rsidR="00240D4D" w:rsidRPr="00EA49B1" w:rsidRDefault="00240D4D" w:rsidP="00240D4D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</w:rPr>
                        </w:pP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=C3+1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E7330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t>9</w: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15800037" w14:textId="1B3C4AB2" w:rsidR="00240D4D" w:rsidRPr="00EA49B1" w:rsidRDefault="00240D4D" w:rsidP="00240D4D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</w:rPr>
                        </w:pP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=D3+1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E7330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t>10</w: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6A950862" w14:textId="6C810646" w:rsidR="00240D4D" w:rsidRPr="00EA49B1" w:rsidRDefault="00240D4D" w:rsidP="00240D4D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FA8241"/>
                            <w:sz w:val="26"/>
                            <w:szCs w:val="26"/>
                          </w:rPr>
                        </w:pP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FA824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FA8241"/>
                            <w:sz w:val="26"/>
                            <w:szCs w:val="26"/>
                            <w:lang w:bidi="ru-RU"/>
                          </w:rPr>
                          <w:instrText xml:space="preserve"> =E3+1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FA824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E7330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FA8241"/>
                            <w:sz w:val="26"/>
                            <w:szCs w:val="26"/>
                            <w:lang w:bidi="ru-RU"/>
                          </w:rPr>
                          <w:t>11</w: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FA824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</w:tcPr>
                      <w:p w14:paraId="726F7F99" w14:textId="57E0E6AC" w:rsidR="00240D4D" w:rsidRPr="00EA49B1" w:rsidRDefault="00240D4D" w:rsidP="00240D4D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FA8241"/>
                            <w:sz w:val="26"/>
                            <w:szCs w:val="26"/>
                          </w:rPr>
                        </w:pP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FA824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FA8241"/>
                            <w:sz w:val="26"/>
                            <w:szCs w:val="26"/>
                            <w:lang w:bidi="ru-RU"/>
                          </w:rPr>
                          <w:instrText xml:space="preserve"> =F3+1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FA824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E7330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FA8241"/>
                            <w:sz w:val="26"/>
                            <w:szCs w:val="26"/>
                            <w:lang w:bidi="ru-RU"/>
                          </w:rPr>
                          <w:t>12</w: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FA824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240D4D" w:rsidRPr="00EA49B1" w14:paraId="1BD473A1" w14:textId="77777777" w:rsidTr="00E47E0F">
                    <w:trPr>
                      <w:trHeight w:val="350"/>
                    </w:trPr>
                    <w:tc>
                      <w:tcPr>
                        <w:tcW w:w="707" w:type="pct"/>
                      </w:tcPr>
                      <w:p w14:paraId="38603902" w14:textId="58D385D9" w:rsidR="00240D4D" w:rsidRPr="00EA49B1" w:rsidRDefault="00240D4D" w:rsidP="00240D4D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</w:rPr>
                        </w:pP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=G3+1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E7330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t>13</w: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</w:tcPr>
                      <w:p w14:paraId="5E77D100" w14:textId="592D8768" w:rsidR="00240D4D" w:rsidRPr="00EA49B1" w:rsidRDefault="00240D4D" w:rsidP="00240D4D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</w:rPr>
                        </w:pP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=A4+1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E7330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t>14</w: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3599CD95" w14:textId="06A21FD8" w:rsidR="00240D4D" w:rsidRPr="00EA49B1" w:rsidRDefault="00240D4D" w:rsidP="00240D4D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</w:rPr>
                        </w:pP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=B4+1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E7330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t>15</w: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6870AC23" w14:textId="32187B87" w:rsidR="00240D4D" w:rsidRPr="00EA49B1" w:rsidRDefault="00240D4D" w:rsidP="00240D4D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</w:rPr>
                        </w:pP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=C4+1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E7330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t>16</w: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4588A0D8" w14:textId="09E5414A" w:rsidR="00240D4D" w:rsidRPr="00EA49B1" w:rsidRDefault="00240D4D" w:rsidP="00240D4D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</w:rPr>
                        </w:pP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=D4+1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E7330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t>17</w: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258F480D" w14:textId="7FC94550" w:rsidR="00240D4D" w:rsidRPr="00EA49B1" w:rsidRDefault="00240D4D" w:rsidP="00240D4D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FA8241"/>
                            <w:sz w:val="26"/>
                            <w:szCs w:val="26"/>
                          </w:rPr>
                        </w:pP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FA824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FA8241"/>
                            <w:sz w:val="26"/>
                            <w:szCs w:val="26"/>
                            <w:lang w:bidi="ru-RU"/>
                          </w:rPr>
                          <w:instrText xml:space="preserve"> =E4+1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FA824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E7330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FA8241"/>
                            <w:sz w:val="26"/>
                            <w:szCs w:val="26"/>
                            <w:lang w:bidi="ru-RU"/>
                          </w:rPr>
                          <w:t>18</w: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FA824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</w:tcPr>
                      <w:p w14:paraId="04CBDC70" w14:textId="12AB01B1" w:rsidR="00240D4D" w:rsidRPr="00EA49B1" w:rsidRDefault="00240D4D" w:rsidP="00240D4D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FA8241"/>
                            <w:sz w:val="26"/>
                            <w:szCs w:val="26"/>
                          </w:rPr>
                        </w:pP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FA824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FA8241"/>
                            <w:sz w:val="26"/>
                            <w:szCs w:val="26"/>
                            <w:lang w:bidi="ru-RU"/>
                          </w:rPr>
                          <w:instrText xml:space="preserve"> =F4+1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FA824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E7330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FA8241"/>
                            <w:sz w:val="26"/>
                            <w:szCs w:val="26"/>
                            <w:lang w:bidi="ru-RU"/>
                          </w:rPr>
                          <w:t>19</w: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FA824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240D4D" w:rsidRPr="00EA49B1" w14:paraId="0943E547" w14:textId="77777777" w:rsidTr="00E47E0F">
                    <w:trPr>
                      <w:trHeight w:val="350"/>
                    </w:trPr>
                    <w:tc>
                      <w:tcPr>
                        <w:tcW w:w="707" w:type="pct"/>
                      </w:tcPr>
                      <w:p w14:paraId="4064B125" w14:textId="73653081" w:rsidR="00240D4D" w:rsidRPr="00EA49B1" w:rsidRDefault="00240D4D" w:rsidP="00240D4D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</w:rPr>
                        </w:pP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=G4+1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E7330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t>20</w: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</w:tcPr>
                      <w:p w14:paraId="71ECA11E" w14:textId="5E5AF0DC" w:rsidR="00240D4D" w:rsidRPr="00EA49B1" w:rsidRDefault="00240D4D" w:rsidP="00240D4D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</w:rPr>
                        </w:pP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=A5+1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E7330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t>21</w: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1DEE0372" w14:textId="11CCF79C" w:rsidR="00240D4D" w:rsidRPr="00EA49B1" w:rsidRDefault="00240D4D" w:rsidP="00240D4D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</w:rPr>
                        </w:pP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=B5+1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E7330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t>22</w: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4F06F684" w14:textId="66242559" w:rsidR="00240D4D" w:rsidRPr="00EA49B1" w:rsidRDefault="00240D4D" w:rsidP="00240D4D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</w:rPr>
                        </w:pP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=C5+1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E7330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t>23</w: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592C1871" w14:textId="5562CFE5" w:rsidR="00240D4D" w:rsidRPr="00EA49B1" w:rsidRDefault="00240D4D" w:rsidP="00240D4D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</w:rPr>
                        </w:pP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=D5+1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E7330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t>24</w: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0BB295E0" w14:textId="6A72E525" w:rsidR="00240D4D" w:rsidRPr="00EA49B1" w:rsidRDefault="00240D4D" w:rsidP="00240D4D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FA8241"/>
                            <w:sz w:val="26"/>
                            <w:szCs w:val="26"/>
                          </w:rPr>
                        </w:pP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FA824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FA8241"/>
                            <w:sz w:val="26"/>
                            <w:szCs w:val="26"/>
                            <w:lang w:bidi="ru-RU"/>
                          </w:rPr>
                          <w:instrText xml:space="preserve"> =E5+1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FA824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E7330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FA8241"/>
                            <w:sz w:val="26"/>
                            <w:szCs w:val="26"/>
                            <w:lang w:bidi="ru-RU"/>
                          </w:rPr>
                          <w:t>25</w: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FA824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</w:tcPr>
                      <w:p w14:paraId="5D2C584A" w14:textId="70C87A45" w:rsidR="00240D4D" w:rsidRPr="00EA49B1" w:rsidRDefault="00240D4D" w:rsidP="00240D4D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FA8241"/>
                            <w:sz w:val="26"/>
                            <w:szCs w:val="26"/>
                          </w:rPr>
                        </w:pP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FA824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FA8241"/>
                            <w:sz w:val="26"/>
                            <w:szCs w:val="26"/>
                            <w:lang w:bidi="ru-RU"/>
                          </w:rPr>
                          <w:instrText xml:space="preserve"> =F5+1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FA824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E7330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FA8241"/>
                            <w:sz w:val="26"/>
                            <w:szCs w:val="26"/>
                            <w:lang w:bidi="ru-RU"/>
                          </w:rPr>
                          <w:t>26</w: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FA824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240D4D" w:rsidRPr="00EA49B1" w14:paraId="00083E5B" w14:textId="77777777" w:rsidTr="00E47E0F">
                    <w:trPr>
                      <w:trHeight w:val="336"/>
                    </w:trPr>
                    <w:tc>
                      <w:tcPr>
                        <w:tcW w:w="707" w:type="pct"/>
                      </w:tcPr>
                      <w:p w14:paraId="0CBF98D5" w14:textId="5A4F81FF" w:rsidR="00240D4D" w:rsidRPr="00EA49B1" w:rsidRDefault="00240D4D" w:rsidP="00240D4D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</w:rPr>
                        </w:pP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IF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=G5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E7330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26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 0,""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=G5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E7330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26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 &lt;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DocVariable MonthEnd7 \@ d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E7330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31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=G5+1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E7330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27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""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E7330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27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E7330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t>27</w: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</w:tcPr>
                      <w:p w14:paraId="2D56D429" w14:textId="487B24A7" w:rsidR="00240D4D" w:rsidRPr="00EA49B1" w:rsidRDefault="00240D4D" w:rsidP="00240D4D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</w:rPr>
                        </w:pP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IF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=A6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E7330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27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 0,""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=A6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E7330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27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 &lt;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DocVariable MonthEnd7 \@ d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E7330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31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=A6+1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E7330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28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""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E7330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28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E7330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t>28</w: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7715E5E2" w14:textId="1ABAA86D" w:rsidR="00240D4D" w:rsidRPr="00EA49B1" w:rsidRDefault="00240D4D" w:rsidP="00240D4D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</w:rPr>
                        </w:pP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IF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=B6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E7330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28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 0,""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=B6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E7330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28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 &lt;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DocVariable MonthEnd7 \@ d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E7330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31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=B6+1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E7330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29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""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E7330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29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E7330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t>29</w: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1E2109C3" w14:textId="21F952A4" w:rsidR="00240D4D" w:rsidRPr="00EA49B1" w:rsidRDefault="00240D4D" w:rsidP="00240D4D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</w:rPr>
                        </w:pP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IF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=C6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E7330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29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 0,""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=C6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E7330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29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 &lt;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DocVariable MonthEnd7 \@ d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E7330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31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=C6+1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E7330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30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""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E7330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30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E7330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t>30</w: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74803EA6" w14:textId="741F8740" w:rsidR="00240D4D" w:rsidRPr="00EA49B1" w:rsidRDefault="00240D4D" w:rsidP="00240D4D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</w:rPr>
                        </w:pP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IF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=D6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E7330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30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 0,""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=D6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E7330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30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 &lt;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DocVariable MonthEnd7 \@ d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E7330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31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=D6+1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E7330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31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"" </w:instrText>
                        </w:r>
                        <w:r w:rsidR="00E7330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E7330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31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="00E7330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E7330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t>31</w: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76F06B13" w14:textId="03F7B83E" w:rsidR="00240D4D" w:rsidRPr="00EA49B1" w:rsidRDefault="00240D4D" w:rsidP="00240D4D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FA8241"/>
                            <w:sz w:val="26"/>
                            <w:szCs w:val="26"/>
                          </w:rPr>
                        </w:pP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FA824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FA8241"/>
                            <w:sz w:val="26"/>
                            <w:szCs w:val="26"/>
                            <w:lang w:bidi="ru-RU"/>
                          </w:rPr>
                          <w:instrText xml:space="preserve">IF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FA824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FA8241"/>
                            <w:sz w:val="26"/>
                            <w:szCs w:val="26"/>
                            <w:lang w:bidi="ru-RU"/>
                          </w:rPr>
                          <w:instrText xml:space="preserve"> =E6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FA824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E7330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FA8241"/>
                            <w:sz w:val="26"/>
                            <w:szCs w:val="26"/>
                            <w:lang w:bidi="ru-RU"/>
                          </w:rPr>
                          <w:instrText>31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FA824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FA8241"/>
                            <w:sz w:val="26"/>
                            <w:szCs w:val="26"/>
                            <w:lang w:bidi="ru-RU"/>
                          </w:rPr>
                          <w:instrText xml:space="preserve"> = 0,""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FA824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FA8241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FA824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FA8241"/>
                            <w:sz w:val="26"/>
                            <w:szCs w:val="26"/>
                            <w:lang w:bidi="ru-RU"/>
                          </w:rPr>
                          <w:instrText xml:space="preserve"> =E6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FA824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E7330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FA8241"/>
                            <w:sz w:val="26"/>
                            <w:szCs w:val="26"/>
                            <w:lang w:bidi="ru-RU"/>
                          </w:rPr>
                          <w:instrText>31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FA824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FA8241"/>
                            <w:sz w:val="26"/>
                            <w:szCs w:val="26"/>
                            <w:lang w:bidi="ru-RU"/>
                          </w:rPr>
                          <w:instrText xml:space="preserve">  &lt;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FA824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FA8241"/>
                            <w:sz w:val="26"/>
                            <w:szCs w:val="26"/>
                            <w:lang w:bidi="ru-RU"/>
                          </w:rPr>
                          <w:instrText xml:space="preserve"> DocVariable MonthEnd7 \@ d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FA824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E7330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FA8241"/>
                            <w:sz w:val="26"/>
                            <w:szCs w:val="26"/>
                            <w:lang w:bidi="ru-RU"/>
                          </w:rPr>
                          <w:instrText>31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FA824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FA8241"/>
                            <w:sz w:val="26"/>
                            <w:szCs w:val="26"/>
                            <w:lang w:bidi="ru-RU"/>
                          </w:rPr>
                          <w:instrText xml:space="preserve"> 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FA824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FA8241"/>
                            <w:sz w:val="26"/>
                            <w:szCs w:val="26"/>
                            <w:lang w:bidi="ru-RU"/>
                          </w:rPr>
                          <w:instrText xml:space="preserve"> =E6+1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FA824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8F2D8D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FA8241"/>
                            <w:sz w:val="26"/>
                            <w:szCs w:val="26"/>
                            <w:lang w:bidi="ru-RU"/>
                          </w:rPr>
                          <w:instrText>28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FA824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FA8241"/>
                            <w:sz w:val="26"/>
                            <w:szCs w:val="26"/>
                            <w:lang w:bidi="ru-RU"/>
                          </w:rPr>
                          <w:instrText xml:space="preserve"> ""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FA824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FA824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</w:tcPr>
                      <w:p w14:paraId="0048B304" w14:textId="204F3F80" w:rsidR="00240D4D" w:rsidRPr="00EA49B1" w:rsidRDefault="00240D4D" w:rsidP="00240D4D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FA8241"/>
                            <w:sz w:val="26"/>
                            <w:szCs w:val="26"/>
                          </w:rPr>
                        </w:pP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FA824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FA8241"/>
                            <w:sz w:val="26"/>
                            <w:szCs w:val="26"/>
                            <w:lang w:bidi="ru-RU"/>
                          </w:rPr>
                          <w:instrText xml:space="preserve">IF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FA824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FA8241"/>
                            <w:sz w:val="26"/>
                            <w:szCs w:val="26"/>
                            <w:lang w:bidi="ru-RU"/>
                          </w:rPr>
                          <w:instrText xml:space="preserve"> =F6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FA824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E7330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FA8241"/>
                            <w:sz w:val="26"/>
                            <w:szCs w:val="26"/>
                            <w:lang w:bidi="ru-RU"/>
                          </w:rPr>
                          <w:instrText>0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FA824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FA8241"/>
                            <w:sz w:val="26"/>
                            <w:szCs w:val="26"/>
                            <w:lang w:bidi="ru-RU"/>
                          </w:rPr>
                          <w:instrText xml:space="preserve"> = 0,""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FA824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FA8241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FA824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FA8241"/>
                            <w:sz w:val="26"/>
                            <w:szCs w:val="26"/>
                            <w:lang w:bidi="ru-RU"/>
                          </w:rPr>
                          <w:instrText xml:space="preserve"> =F6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FA824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8F2D8D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FA8241"/>
                            <w:sz w:val="26"/>
                            <w:szCs w:val="26"/>
                            <w:lang w:bidi="ru-RU"/>
                          </w:rPr>
                          <w:instrText>28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FA824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FA8241"/>
                            <w:sz w:val="26"/>
                            <w:szCs w:val="26"/>
                            <w:lang w:bidi="ru-RU"/>
                          </w:rPr>
                          <w:instrText xml:space="preserve">  &lt;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FA824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FA8241"/>
                            <w:sz w:val="26"/>
                            <w:szCs w:val="26"/>
                            <w:lang w:bidi="ru-RU"/>
                          </w:rPr>
                          <w:instrText xml:space="preserve"> DocVariable MonthEnd7 \@ d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FA824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8F2D8D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FA8241"/>
                            <w:sz w:val="26"/>
                            <w:szCs w:val="26"/>
                            <w:lang w:bidi="ru-RU"/>
                          </w:rPr>
                          <w:instrText>31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FA824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FA8241"/>
                            <w:sz w:val="26"/>
                            <w:szCs w:val="26"/>
                            <w:lang w:bidi="ru-RU"/>
                          </w:rPr>
                          <w:instrText xml:space="preserve"> 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FA824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FA8241"/>
                            <w:sz w:val="26"/>
                            <w:szCs w:val="26"/>
                            <w:lang w:bidi="ru-RU"/>
                          </w:rPr>
                          <w:instrText xml:space="preserve"> =F6+1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FA824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8F2D8D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FA8241"/>
                            <w:sz w:val="26"/>
                            <w:szCs w:val="26"/>
                            <w:lang w:bidi="ru-RU"/>
                          </w:rPr>
                          <w:instrText>29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FA824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FA8241"/>
                            <w:sz w:val="26"/>
                            <w:szCs w:val="26"/>
                            <w:lang w:bidi="ru-RU"/>
                          </w:rPr>
                          <w:instrText xml:space="preserve"> ""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FA824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8F2D8D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FA8241"/>
                            <w:sz w:val="26"/>
                            <w:szCs w:val="26"/>
                            <w:lang w:bidi="ru-RU"/>
                          </w:rPr>
                          <w:instrText>29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FA824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FA824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240D4D" w:rsidRPr="00EA49B1" w14:paraId="663D57F0" w14:textId="77777777" w:rsidTr="00E47E0F">
                    <w:trPr>
                      <w:trHeight w:val="350"/>
                    </w:trPr>
                    <w:tc>
                      <w:tcPr>
                        <w:tcW w:w="707" w:type="pct"/>
                      </w:tcPr>
                      <w:p w14:paraId="574CC861" w14:textId="1E800F35" w:rsidR="00240D4D" w:rsidRPr="00EA49B1" w:rsidRDefault="00240D4D" w:rsidP="00240D4D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</w:rPr>
                        </w:pP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IF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=G6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E7330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0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 0,""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=G6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8F2D8D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29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 &lt;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DocVariable MonthEnd7 \@ d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8F2D8D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31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=G6+1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8F2D8D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30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""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8F2D8D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30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</w:tcPr>
                      <w:p w14:paraId="37B0169B" w14:textId="78A40492" w:rsidR="00240D4D" w:rsidRPr="00EA49B1" w:rsidRDefault="00240D4D" w:rsidP="00240D4D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</w:rPr>
                        </w:pP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IF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=A7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E7330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0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 0,""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=A7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8F2D8D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30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 &lt;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DocVariable MonthEnd7 \@ d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8F2D8D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31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=A7+1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8F2D8D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31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""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8F2D8D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31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7960028F" w14:textId="77777777" w:rsidR="00240D4D" w:rsidRPr="00EA49B1" w:rsidRDefault="00240D4D" w:rsidP="00240D4D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</w:rPr>
                        </w:pPr>
                      </w:p>
                    </w:tc>
                    <w:tc>
                      <w:tcPr>
                        <w:tcW w:w="718" w:type="pct"/>
                      </w:tcPr>
                      <w:p w14:paraId="734F2860" w14:textId="77777777" w:rsidR="00240D4D" w:rsidRPr="00EA49B1" w:rsidRDefault="00240D4D" w:rsidP="00240D4D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</w:rPr>
                        </w:pPr>
                      </w:p>
                    </w:tc>
                    <w:tc>
                      <w:tcPr>
                        <w:tcW w:w="718" w:type="pct"/>
                      </w:tcPr>
                      <w:p w14:paraId="3ECCD19A" w14:textId="77777777" w:rsidR="00240D4D" w:rsidRPr="00EA49B1" w:rsidRDefault="00240D4D" w:rsidP="00240D4D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</w:rPr>
                        </w:pPr>
                      </w:p>
                    </w:tc>
                    <w:tc>
                      <w:tcPr>
                        <w:tcW w:w="718" w:type="pct"/>
                      </w:tcPr>
                      <w:p w14:paraId="5291DBFB" w14:textId="77777777" w:rsidR="00240D4D" w:rsidRPr="00EA49B1" w:rsidRDefault="00240D4D" w:rsidP="00240D4D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FA8241"/>
                            <w:sz w:val="26"/>
                            <w:szCs w:val="26"/>
                          </w:rPr>
                        </w:pPr>
                      </w:p>
                    </w:tc>
                    <w:tc>
                      <w:tcPr>
                        <w:tcW w:w="705" w:type="pct"/>
                      </w:tcPr>
                      <w:p w14:paraId="40B1209F" w14:textId="77777777" w:rsidR="00240D4D" w:rsidRPr="00EA49B1" w:rsidRDefault="00240D4D" w:rsidP="00240D4D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FA8241"/>
                            <w:sz w:val="26"/>
                            <w:szCs w:val="26"/>
                          </w:rPr>
                        </w:pPr>
                      </w:p>
                    </w:tc>
                  </w:tr>
                </w:tbl>
                <w:p w14:paraId="3BB208CE" w14:textId="77777777" w:rsidR="00240D4D" w:rsidRPr="00EA49B1" w:rsidRDefault="00240D4D" w:rsidP="00240D4D">
                  <w:pPr>
                    <w:pStyle w:val="a5"/>
                    <w:rPr>
                      <w:rFonts w:ascii="Century Gothic" w:hAnsi="Century Gothic"/>
                      <w:b/>
                      <w:bCs/>
                      <w:noProof/>
                      <w:color w:val="auto"/>
                    </w:rPr>
                  </w:pPr>
                </w:p>
              </w:tc>
              <w:tc>
                <w:tcPr>
                  <w:tcW w:w="1250" w:type="pct"/>
                </w:tcPr>
                <w:p w14:paraId="5A638CC5" w14:textId="0F748EBC" w:rsidR="00240D4D" w:rsidRPr="00EA49B1" w:rsidRDefault="003913BD" w:rsidP="00240D4D">
                  <w:pPr>
                    <w:pStyle w:val="Months"/>
                    <w:jc w:val="center"/>
                    <w:rPr>
                      <w:rFonts w:ascii="Century Gothic" w:hAnsi="Century Gothic"/>
                      <w:b/>
                      <w:bCs/>
                      <w:noProof/>
                      <w:color w:val="FFFFFF" w:themeColor="background1"/>
                      <w:sz w:val="40"/>
                      <w:szCs w:val="40"/>
                    </w:rPr>
                  </w:pPr>
                  <w:r w:rsidRPr="007F4474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32"/>
                      <w:szCs w:val="32"/>
                      <w:lang w:bidi="ru-RU"/>
                    </w:rPr>
                    <mc:AlternateContent>
                      <mc:Choice Requires="wpg">
                        <w:drawing>
                          <wp:anchor distT="0" distB="0" distL="114300" distR="114300" simplePos="0" relativeHeight="251681792" behindDoc="1" locked="0" layoutInCell="1" allowOverlap="1" wp14:anchorId="180128AC" wp14:editId="56FDB474">
                            <wp:simplePos x="0" y="0"/>
                            <wp:positionH relativeFrom="column">
                              <wp:posOffset>-121166</wp:posOffset>
                            </wp:positionH>
                            <wp:positionV relativeFrom="paragraph">
                              <wp:posOffset>-63437</wp:posOffset>
                            </wp:positionV>
                            <wp:extent cx="2281555" cy="1915795"/>
                            <wp:effectExtent l="0" t="0" r="4445" b="8255"/>
                            <wp:wrapNone/>
                            <wp:docPr id="29" name="Группа 29"/>
                            <wp:cNvGraphicFramePr/>
                            <a:graphic xmlns:a="http://schemas.openxmlformats.org/drawingml/2006/main">
                              <a:graphicData uri="http://schemas.microsoft.com/office/word/2010/wordprocessingGroup">
                                <wpg:wgp>
                                  <wpg:cNvGrpSpPr/>
                                  <wpg:grpSpPr>
                                    <a:xfrm>
                                      <a:off x="0" y="0"/>
                                      <a:ext cx="2281555" cy="1915795"/>
                                      <a:chOff x="0" y="0"/>
                                      <a:chExt cx="2281555" cy="1915795"/>
                                    </a:xfrm>
                                  </wpg:grpSpPr>
                                  <wps:wsp>
                                    <wps:cNvPr id="30" name="Прямоугольник: скругленные углы 30"/>
                                    <wps:cNvSpPr/>
                                    <wps:spPr>
                                      <a:xfrm>
                                        <a:off x="0" y="0"/>
                                        <a:ext cx="2281555" cy="1915795"/>
                                      </a:xfrm>
                                      <a:prstGeom prst="roundRect">
                                        <a:avLst>
                                          <a:gd name="adj" fmla="val 8781"/>
                                        </a:avLst>
                                      </a:prstGeom>
                                      <a:solidFill>
                                        <a:srgbClr val="F55F5A"/>
                                      </a:solidFill>
                                      <a:ln>
                                        <a:noFill/>
                                      </a:ln>
                                    </wps:spPr>
                                    <wps:style>
                                      <a:lnRef idx="2">
                                        <a:schemeClr val="accent1">
                                          <a:shade val="50000"/>
                                        </a:schemeClr>
                                      </a:lnRef>
                                      <a:fillRef idx="1">
                                        <a:schemeClr val="accent1"/>
                                      </a:fillRef>
                                      <a:effectRef idx="0">
                                        <a:schemeClr val="accent1"/>
                                      </a:effectRef>
                                      <a:fontRef idx="minor">
                                        <a:schemeClr val="lt1"/>
                                      </a:fontRef>
                                    </wps:style>
  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  <a:prstTxWarp prst="textNoShape">
                                        <a:avLst/>
                                      </a:prstTxWarp>
                                      <a:noAutofit/>
                                    </wps:bodyPr>
                                  </wps:wsp>
                                  <wps:wsp>
                                    <wps:cNvPr id="31" name="Прямоугольник: скругленные верхние углы 31"/>
                                    <wps:cNvSpPr/>
                                    <wps:spPr>
                                      <a:xfrm rot="10800000">
                                        <a:off x="36214" y="516048"/>
                                        <a:ext cx="2209165" cy="1371600"/>
                                      </a:xfrm>
                                      <a:prstGeom prst="round2SameRect">
                                        <a:avLst>
                                          <a:gd name="adj1" fmla="val 9656"/>
                                          <a:gd name="adj2" fmla="val 0"/>
                                        </a:avLst>
                                      </a:prstGeom>
                                      <a:solidFill>
                                        <a:schemeClr val="bg1"/>
                                      </a:solidFill>
                                      <a:ln>
                                        <a:noFill/>
                                      </a:ln>
                                    </wps:spPr>
                                    <wps:style>
                                      <a:lnRef idx="2">
                                        <a:schemeClr val="accent1">
                                          <a:shade val="50000"/>
                                        </a:schemeClr>
                                      </a:lnRef>
                                      <a:fillRef idx="1">
                                        <a:schemeClr val="accent1"/>
                                      </a:fillRef>
                                      <a:effectRef idx="0">
                                        <a:schemeClr val="accent1"/>
                                      </a:effectRef>
                                      <a:fontRef idx="minor">
                                        <a:schemeClr val="lt1"/>
                                      </a:fontRef>
                                    </wps:style>
  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  <a:prstTxWarp prst="textNoShape">
                                        <a:avLst/>
                                      </a:prstTxWarp>
                                      <a:noAutofit/>
                                    </wps:bodyPr>
                                  </wps:wsp>
                                </wpg:wg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group w14:anchorId="516036FA" id="Группа 29" o:spid="_x0000_s1026" style="position:absolute;margin-left:-9.55pt;margin-top:-5pt;width:179.65pt;height:150.85pt;z-index:-251634688;mso-width-relative:margin;mso-height-relative:margin" coordsize="22815,1915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">
                            <v:roundrect id="Прямоугольник: скругленные углы 30" o:spid="_x0000_s1027" style="position:absolute;width:22815;height:19157;visibility:visible;mso-wrap-style:square;v-text-anchor:middle" arcsize="5756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" fillcolor="#f55f5a" stroked="f" strokeweight="1pt"/>
                            <v:shape id="Прямоугольник: скругленные верхние углы 31" o:spid="_x0000_s1028" style="position:absolute;left:362;top:5160;width:22091;height:13716;rotation:180;visibility:visible;mso-wrap-style:square;v-text-anchor:middle" coordsize="2209165,13716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" path="m132442,l2076723,v73146,,132442,59296,132442,132442l2209165,1371600r,l,1371600r,l,132442c,59296,59296,,132442,xe" fillcolor="white [3212]" stroked="f" strokeweight="1pt">
                              <v:path arrowok="t" o:connecttype="custom" o:connectlocs="132442,0;2076723,0;2209165,132442;2209165,1371600;2209165,1371600;0,1371600;0,1371600;0,132442;132442,0" o:connectangles="0,0,0,0,0,0,0,0,0"/>
                            </v:shape>
                          </v:group>
                        </w:pict>
                      </mc:Fallback>
                    </mc:AlternateContent>
                  </w:r>
                  <w:r w:rsidR="00EA49B1" w:rsidRPr="007F4474">
                    <w:rPr>
                      <w:rFonts w:ascii="Century Gothic" w:hAnsi="Century Gothic" w:cs="Calibri"/>
                      <w:b/>
                      <w:bCs/>
                      <w:noProof/>
                      <w:color w:val="FFFFFF" w:themeColor="background1"/>
                      <w:sz w:val="32"/>
                      <w:szCs w:val="32"/>
                      <w:lang w:bidi="ru-RU"/>
                    </w:rPr>
                    <w:t>08</w:t>
                  </w:r>
                  <w:r w:rsidR="00EA49B1" w:rsidRPr="00EA49B1">
                    <w:rPr>
                      <w:rFonts w:ascii="Century Gothic" w:hAnsi="Century Gothic" w:cs="Calibri"/>
                      <w:b/>
                      <w:bCs/>
                      <w:noProof/>
                      <w:color w:val="FFFFFF" w:themeColor="background1"/>
                      <w:sz w:val="40"/>
                      <w:szCs w:val="40"/>
                      <w:lang w:bidi="ru-RU"/>
                    </w:rPr>
                    <w:t xml:space="preserve"> </w:t>
                  </w:r>
                  <w:r w:rsidR="003F681E">
                    <w:rPr>
                      <w:rFonts w:ascii="Century Gothic" w:hAnsi="Century Gothic" w:cs="Calibri"/>
                      <w:b/>
                      <w:bCs/>
                      <w:noProof/>
                      <w:color w:val="FFFFFF" w:themeColor="background1"/>
                      <w:sz w:val="40"/>
                      <w:szCs w:val="40"/>
                      <w:lang w:bidi="ru-RU"/>
                    </w:rPr>
                    <w:t>ELOKUU</w:t>
                  </w:r>
                </w:p>
                <w:tbl>
                  <w:tblPr>
                    <w:tblStyle w:val="CalendarTable"/>
                    <w:tblW w:w="4992" w:type="pct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462"/>
                    <w:gridCol w:w="469"/>
                    <w:gridCol w:w="471"/>
                    <w:gridCol w:w="471"/>
                    <w:gridCol w:w="471"/>
                    <w:gridCol w:w="471"/>
                    <w:gridCol w:w="462"/>
                  </w:tblGrid>
                  <w:tr w:rsidR="00240D4D" w:rsidRPr="00EA49B1" w14:paraId="27BAE27B" w14:textId="77777777" w:rsidTr="007F4474">
                    <w:trPr>
                      <w:trHeight w:val="170"/>
                    </w:trPr>
                    <w:tc>
                      <w:tcPr>
                        <w:tcW w:w="707" w:type="pct"/>
                        <w:shd w:val="clear" w:color="auto" w:fill="7F7F7F" w:themeFill="text1" w:themeFillTint="80"/>
                        <w:vAlign w:val="center"/>
                      </w:tcPr>
                      <w:p w14:paraId="381C41B3" w14:textId="49654D37" w:rsidR="00240D4D" w:rsidRPr="00EA49B1" w:rsidRDefault="003F681E" w:rsidP="00240D4D">
                        <w:pPr>
                          <w:pStyle w:val="Day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>
                          <w:rPr>
                            <w:rFonts w:ascii="Century Gothic" w:hAnsi="Century Gothic" w:cs="Calibri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MA</w:t>
                        </w:r>
                      </w:p>
                    </w:tc>
                    <w:tc>
                      <w:tcPr>
                        <w:tcW w:w="716" w:type="pct"/>
                        <w:shd w:val="clear" w:color="auto" w:fill="7F7F7F" w:themeFill="text1" w:themeFillTint="80"/>
                        <w:vAlign w:val="center"/>
                      </w:tcPr>
                      <w:p w14:paraId="2F114B97" w14:textId="15350025" w:rsidR="00240D4D" w:rsidRPr="00EA49B1" w:rsidRDefault="003F681E" w:rsidP="00240D4D">
                        <w:pPr>
                          <w:pStyle w:val="Day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>
                          <w:rPr>
                            <w:rFonts w:ascii="Century Gothic" w:hAnsi="Century Gothic" w:cs="Calibri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TI</w:t>
                        </w:r>
                      </w:p>
                    </w:tc>
                    <w:tc>
                      <w:tcPr>
                        <w:tcW w:w="718" w:type="pct"/>
                        <w:shd w:val="clear" w:color="auto" w:fill="7F7F7F" w:themeFill="text1" w:themeFillTint="80"/>
                        <w:vAlign w:val="center"/>
                      </w:tcPr>
                      <w:p w14:paraId="458DB859" w14:textId="60543A5E" w:rsidR="00240D4D" w:rsidRPr="00EA49B1" w:rsidRDefault="003F681E" w:rsidP="00240D4D">
                        <w:pPr>
                          <w:pStyle w:val="Day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>
                          <w:rPr>
                            <w:rFonts w:ascii="Century Gothic" w:hAnsi="Century Gothic" w:cs="Calibri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KE</w:t>
                        </w:r>
                      </w:p>
                    </w:tc>
                    <w:tc>
                      <w:tcPr>
                        <w:tcW w:w="718" w:type="pct"/>
                        <w:shd w:val="clear" w:color="auto" w:fill="7F7F7F" w:themeFill="text1" w:themeFillTint="80"/>
                        <w:vAlign w:val="center"/>
                      </w:tcPr>
                      <w:p w14:paraId="68E5F5A9" w14:textId="5F81DD61" w:rsidR="00240D4D" w:rsidRPr="00EA49B1" w:rsidRDefault="003F681E" w:rsidP="00240D4D">
                        <w:pPr>
                          <w:pStyle w:val="Day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>
                          <w:rPr>
                            <w:rFonts w:ascii="Century Gothic" w:hAnsi="Century Gothic" w:cs="Calibri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TO</w:t>
                        </w:r>
                      </w:p>
                    </w:tc>
                    <w:tc>
                      <w:tcPr>
                        <w:tcW w:w="718" w:type="pct"/>
                        <w:shd w:val="clear" w:color="auto" w:fill="7F7F7F" w:themeFill="text1" w:themeFillTint="80"/>
                        <w:vAlign w:val="center"/>
                      </w:tcPr>
                      <w:p w14:paraId="590E5199" w14:textId="66849C86" w:rsidR="00240D4D" w:rsidRPr="00EA49B1" w:rsidRDefault="003F681E" w:rsidP="00240D4D">
                        <w:pPr>
                          <w:pStyle w:val="Day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>
                          <w:rPr>
                            <w:rFonts w:ascii="Century Gothic" w:hAnsi="Century Gothic" w:cs="Calibri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PE</w:t>
                        </w:r>
                      </w:p>
                    </w:tc>
                    <w:tc>
                      <w:tcPr>
                        <w:tcW w:w="718" w:type="pct"/>
                        <w:shd w:val="clear" w:color="auto" w:fill="7F7F7F" w:themeFill="text1" w:themeFillTint="80"/>
                        <w:vAlign w:val="center"/>
                      </w:tcPr>
                      <w:p w14:paraId="155D486E" w14:textId="6B88B031" w:rsidR="00240D4D" w:rsidRPr="00EA49B1" w:rsidRDefault="003F681E" w:rsidP="00240D4D">
                        <w:pPr>
                          <w:pStyle w:val="Day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>
                          <w:rPr>
                            <w:rFonts w:ascii="Century Gothic" w:hAnsi="Century Gothic" w:cs="Calibri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LA</w:t>
                        </w:r>
                      </w:p>
                    </w:tc>
                    <w:tc>
                      <w:tcPr>
                        <w:tcW w:w="705" w:type="pct"/>
                        <w:shd w:val="clear" w:color="auto" w:fill="7F7F7F" w:themeFill="text1" w:themeFillTint="80"/>
                        <w:vAlign w:val="center"/>
                      </w:tcPr>
                      <w:p w14:paraId="36B06261" w14:textId="39630CDC" w:rsidR="00240D4D" w:rsidRPr="00EA49B1" w:rsidRDefault="003F681E" w:rsidP="00240D4D">
                        <w:pPr>
                          <w:pStyle w:val="Day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>
                          <w:rPr>
                            <w:rFonts w:ascii="Century Gothic" w:hAnsi="Century Gothic" w:cs="Calibri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SU</w:t>
                        </w:r>
                      </w:p>
                    </w:tc>
                  </w:tr>
                  <w:tr w:rsidR="00240D4D" w:rsidRPr="00EA49B1" w14:paraId="4F4E23C6" w14:textId="77777777" w:rsidTr="00E47E0F">
                    <w:trPr>
                      <w:trHeight w:val="350"/>
                    </w:trPr>
                    <w:tc>
                      <w:tcPr>
                        <w:tcW w:w="707" w:type="pct"/>
                        <w:vAlign w:val="center"/>
                      </w:tcPr>
                      <w:p w14:paraId="478F47D9" w14:textId="6E19B009" w:rsidR="00240D4D" w:rsidRPr="00EA49B1" w:rsidRDefault="00240D4D" w:rsidP="00240D4D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</w:rPr>
                        </w:pP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DocVariable MonthStart8 \@ dddd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E7330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суббота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 “</w:instrText>
                        </w:r>
                        <w:r w:rsidRPr="00EA49B1">
                          <w:rPr>
                            <w:rFonts w:ascii="Century Gothic" w:hAnsi="Century Gothic" w:cs="Calibri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понедельник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" 1 ""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5EC42E64" w14:textId="43B1C3B6" w:rsidR="00240D4D" w:rsidRPr="00EA49B1" w:rsidRDefault="00240D4D" w:rsidP="00240D4D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</w:rPr>
                        </w:pP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DocVariable MonthStart8 \@ dddd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E7330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суббота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 “</w:instrText>
                        </w:r>
                        <w:r w:rsidRPr="00EA49B1">
                          <w:rPr>
                            <w:rFonts w:ascii="Century Gothic" w:hAnsi="Century Gothic" w:cs="Calibri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вторник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" 1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=A2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E7330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0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&lt;&gt; 0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=A2+1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357209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2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""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7349503" w14:textId="419997A6" w:rsidR="00240D4D" w:rsidRPr="00EA49B1" w:rsidRDefault="00240D4D" w:rsidP="00240D4D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</w:rPr>
                        </w:pP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DocVariable MonthStart8 \@ dddd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E7330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суббота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 “</w:instrText>
                        </w:r>
                        <w:r w:rsidRPr="00EA49B1">
                          <w:rPr>
                            <w:rFonts w:ascii="Century Gothic" w:hAnsi="Century Gothic" w:cs="Calibri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среда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" 1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=B2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E7330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0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&lt;&gt; 0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=B2+1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E844A6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2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""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7455009" w14:textId="2B6D2F7B" w:rsidR="00240D4D" w:rsidRPr="00EA49B1" w:rsidRDefault="00240D4D" w:rsidP="00240D4D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</w:rPr>
                        </w:pP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DocVariable MonthStart8 \@ dddd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E7330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суббота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 “</w:instrText>
                        </w:r>
                        <w:r w:rsidRPr="00EA49B1">
                          <w:rPr>
                            <w:rFonts w:ascii="Century Gothic" w:hAnsi="Century Gothic" w:cs="Calibri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четверг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" 1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=C2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E7330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0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&lt;&gt; 0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=C2+1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8F2D8D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2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""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91C28BC" w14:textId="08C2A211" w:rsidR="00240D4D" w:rsidRPr="00EA49B1" w:rsidRDefault="00240D4D" w:rsidP="00240D4D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</w:rPr>
                        </w:pP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DocVariable MonthStart8 \@ dddd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E7330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суббота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= “</w:instrText>
                        </w:r>
                        <w:r w:rsidRPr="00EA49B1">
                          <w:rPr>
                            <w:rFonts w:ascii="Century Gothic" w:hAnsi="Century Gothic" w:cs="Calibri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пятница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" 1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=D2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E7330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0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&lt;&gt; 0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=D2+1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8F2D8D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3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""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853885E" w14:textId="4ACDA065" w:rsidR="00240D4D" w:rsidRPr="00EA49B1" w:rsidRDefault="00240D4D" w:rsidP="00240D4D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F55F5A"/>
                            <w:sz w:val="26"/>
                            <w:szCs w:val="26"/>
                          </w:rPr>
                        </w:pP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F55F5A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F55F5A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F55F5A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F55F5A"/>
                            <w:sz w:val="26"/>
                            <w:szCs w:val="26"/>
                            <w:lang w:bidi="ru-RU"/>
                          </w:rPr>
                          <w:instrText xml:space="preserve"> DocVariable MonthStart8 \@ dddd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F55F5A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E7330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F55F5A"/>
                            <w:sz w:val="26"/>
                            <w:szCs w:val="26"/>
                            <w:lang w:bidi="ru-RU"/>
                          </w:rPr>
                          <w:instrText>суббота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F55F5A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F55F5A"/>
                            <w:sz w:val="26"/>
                            <w:szCs w:val="26"/>
                            <w:lang w:bidi="ru-RU"/>
                          </w:rPr>
                          <w:instrText xml:space="preserve"> = “</w:instrText>
                        </w:r>
                        <w:r w:rsidRPr="00EA49B1">
                          <w:rPr>
                            <w:rFonts w:ascii="Century Gothic" w:hAnsi="Century Gothic" w:cs="Calibri"/>
                            <w:b/>
                            <w:bCs/>
                            <w:noProof/>
                            <w:color w:val="F55F5A"/>
                            <w:sz w:val="26"/>
                            <w:szCs w:val="26"/>
                            <w:lang w:bidi="ru-RU"/>
                          </w:rPr>
                          <w:instrText>суббота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F55F5A"/>
                            <w:sz w:val="26"/>
                            <w:szCs w:val="26"/>
                            <w:lang w:bidi="ru-RU"/>
                          </w:rPr>
                          <w:instrText xml:space="preserve">" 1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F55F5A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F55F5A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F55F5A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F55F5A"/>
                            <w:sz w:val="26"/>
                            <w:szCs w:val="26"/>
                            <w:lang w:bidi="ru-RU"/>
                          </w:rPr>
                          <w:instrText xml:space="preserve"> =E2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F55F5A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8F06A5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F55F5A"/>
                            <w:sz w:val="26"/>
                            <w:szCs w:val="26"/>
                            <w:lang w:bidi="ru-RU"/>
                          </w:rPr>
                          <w:instrText>1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F55F5A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F55F5A"/>
                            <w:sz w:val="26"/>
                            <w:szCs w:val="26"/>
                            <w:lang w:bidi="ru-RU"/>
                          </w:rPr>
                          <w:instrText xml:space="preserve"> &lt;&gt; 0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F55F5A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F55F5A"/>
                            <w:sz w:val="26"/>
                            <w:szCs w:val="26"/>
                            <w:lang w:bidi="ru-RU"/>
                          </w:rPr>
                          <w:instrText xml:space="preserve"> =E2+1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F55F5A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8F06A5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F55F5A"/>
                            <w:sz w:val="26"/>
                            <w:szCs w:val="26"/>
                            <w:lang w:bidi="ru-RU"/>
                          </w:rPr>
                          <w:instrText>2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F55F5A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F55F5A"/>
                            <w:sz w:val="26"/>
                            <w:szCs w:val="26"/>
                            <w:lang w:bidi="ru-RU"/>
                          </w:rPr>
                          <w:instrText xml:space="preserve"> ""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F55F5A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8F06A5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F55F5A"/>
                            <w:sz w:val="26"/>
                            <w:szCs w:val="26"/>
                            <w:lang w:bidi="ru-RU"/>
                          </w:rPr>
                          <w:instrText>2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F55F5A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F55F5A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E73301"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F55F5A"/>
                            <w:sz w:val="26"/>
                            <w:szCs w:val="26"/>
                            <w:lang w:bidi="ru-RU"/>
                          </w:rPr>
                          <w:t>1</w: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F55F5A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77A35057" w14:textId="3EA2840D" w:rsidR="00240D4D" w:rsidRPr="00EA49B1" w:rsidRDefault="00240D4D" w:rsidP="00240D4D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F55F5A"/>
                            <w:sz w:val="26"/>
                            <w:szCs w:val="26"/>
                          </w:rPr>
                        </w:pP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F55F5A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F55F5A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F55F5A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F55F5A"/>
                            <w:sz w:val="26"/>
                            <w:szCs w:val="26"/>
                            <w:lang w:bidi="ru-RU"/>
                          </w:rPr>
                          <w:instrText xml:space="preserve"> DocVariable MonthStart8 \@ dddd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F55F5A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E7330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F55F5A"/>
                            <w:sz w:val="26"/>
                            <w:szCs w:val="26"/>
                            <w:lang w:bidi="ru-RU"/>
                          </w:rPr>
                          <w:instrText>суббота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F55F5A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F55F5A"/>
                            <w:sz w:val="26"/>
                            <w:szCs w:val="26"/>
                            <w:lang w:bidi="ru-RU"/>
                          </w:rPr>
                          <w:instrText xml:space="preserve"> = “</w:instrText>
                        </w:r>
                        <w:r w:rsidRPr="00EA49B1">
                          <w:rPr>
                            <w:rFonts w:ascii="Century Gothic" w:hAnsi="Century Gothic" w:cs="Calibri"/>
                            <w:b/>
                            <w:bCs/>
                            <w:noProof/>
                            <w:color w:val="F55F5A"/>
                            <w:sz w:val="26"/>
                            <w:szCs w:val="26"/>
                            <w:lang w:bidi="ru-RU"/>
                          </w:rPr>
                          <w:instrText>воскресенье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F55F5A"/>
                            <w:sz w:val="26"/>
                            <w:szCs w:val="26"/>
                            <w:lang w:bidi="ru-RU"/>
                          </w:rPr>
                          <w:instrText xml:space="preserve">" 1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F55F5A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F55F5A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F55F5A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F55F5A"/>
                            <w:sz w:val="26"/>
                            <w:szCs w:val="26"/>
                            <w:lang w:bidi="ru-RU"/>
                          </w:rPr>
                          <w:instrText xml:space="preserve"> =F2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F55F5A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E7330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F55F5A"/>
                            <w:sz w:val="26"/>
                            <w:szCs w:val="26"/>
                            <w:lang w:bidi="ru-RU"/>
                          </w:rPr>
                          <w:instrText>1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F55F5A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F55F5A"/>
                            <w:sz w:val="26"/>
                            <w:szCs w:val="26"/>
                            <w:lang w:bidi="ru-RU"/>
                          </w:rPr>
                          <w:instrText xml:space="preserve"> &lt;&gt; 0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F55F5A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F55F5A"/>
                            <w:sz w:val="26"/>
                            <w:szCs w:val="26"/>
                            <w:lang w:bidi="ru-RU"/>
                          </w:rPr>
                          <w:instrText xml:space="preserve"> =F2+1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F55F5A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E7330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F55F5A"/>
                            <w:sz w:val="26"/>
                            <w:szCs w:val="26"/>
                            <w:lang w:bidi="ru-RU"/>
                          </w:rPr>
                          <w:instrText>2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F55F5A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F55F5A"/>
                            <w:sz w:val="26"/>
                            <w:szCs w:val="26"/>
                            <w:lang w:bidi="ru-RU"/>
                          </w:rPr>
                          <w:instrText xml:space="preserve"> ""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F55F5A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E7330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F55F5A"/>
                            <w:sz w:val="26"/>
                            <w:szCs w:val="26"/>
                            <w:lang w:bidi="ru-RU"/>
                          </w:rPr>
                          <w:instrText>2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F55F5A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F55F5A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E7330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F55F5A"/>
                            <w:sz w:val="26"/>
                            <w:szCs w:val="26"/>
                            <w:lang w:bidi="ru-RU"/>
                          </w:rPr>
                          <w:t>2</w: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F55F5A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240D4D" w:rsidRPr="00EA49B1" w14:paraId="662A0AB8" w14:textId="77777777" w:rsidTr="00E47E0F">
                    <w:trPr>
                      <w:trHeight w:val="336"/>
                    </w:trPr>
                    <w:tc>
                      <w:tcPr>
                        <w:tcW w:w="707" w:type="pct"/>
                        <w:vAlign w:val="center"/>
                      </w:tcPr>
                      <w:p w14:paraId="03BF3AAD" w14:textId="457C55A2" w:rsidR="00240D4D" w:rsidRPr="00EA49B1" w:rsidRDefault="00240D4D" w:rsidP="00240D4D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</w:rPr>
                        </w:pP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=G2+1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E7330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t>3</w: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5A3AA6DC" w14:textId="3EB275C0" w:rsidR="00240D4D" w:rsidRPr="00EA49B1" w:rsidRDefault="00240D4D" w:rsidP="00240D4D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</w:rPr>
                        </w:pP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=A3+1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E7330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t>4</w: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7201F9D" w14:textId="6A3EAAD7" w:rsidR="00240D4D" w:rsidRPr="00EA49B1" w:rsidRDefault="00240D4D" w:rsidP="00240D4D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</w:rPr>
                        </w:pP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=B3+1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E7330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t>5</w: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6698DC5" w14:textId="30D9F06E" w:rsidR="00240D4D" w:rsidRPr="00EA49B1" w:rsidRDefault="00240D4D" w:rsidP="00240D4D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</w:rPr>
                        </w:pP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=C3+1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E7330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t>6</w: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A70A032" w14:textId="201DEDE4" w:rsidR="00240D4D" w:rsidRPr="00EA49B1" w:rsidRDefault="00240D4D" w:rsidP="00240D4D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</w:rPr>
                        </w:pP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=D3+1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E7330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t>7</w: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DBE9201" w14:textId="14C2F378" w:rsidR="00240D4D" w:rsidRPr="00EA49B1" w:rsidRDefault="00240D4D" w:rsidP="00240D4D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F55F5A"/>
                            <w:sz w:val="26"/>
                            <w:szCs w:val="26"/>
                          </w:rPr>
                        </w:pP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F55F5A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F55F5A"/>
                            <w:sz w:val="26"/>
                            <w:szCs w:val="26"/>
                            <w:lang w:bidi="ru-RU"/>
                          </w:rPr>
                          <w:instrText xml:space="preserve"> =E3+1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F55F5A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E7330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F55F5A"/>
                            <w:sz w:val="26"/>
                            <w:szCs w:val="26"/>
                            <w:lang w:bidi="ru-RU"/>
                          </w:rPr>
                          <w:t>8</w: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F55F5A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02F4032A" w14:textId="0C36703D" w:rsidR="00240D4D" w:rsidRPr="00EA49B1" w:rsidRDefault="00240D4D" w:rsidP="00240D4D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F55F5A"/>
                            <w:sz w:val="26"/>
                            <w:szCs w:val="26"/>
                          </w:rPr>
                        </w:pP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F55F5A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F55F5A"/>
                            <w:sz w:val="26"/>
                            <w:szCs w:val="26"/>
                            <w:lang w:bidi="ru-RU"/>
                          </w:rPr>
                          <w:instrText xml:space="preserve"> =F3+1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F55F5A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E7330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F55F5A"/>
                            <w:sz w:val="26"/>
                            <w:szCs w:val="26"/>
                            <w:lang w:bidi="ru-RU"/>
                          </w:rPr>
                          <w:t>9</w: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F55F5A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240D4D" w:rsidRPr="00EA49B1" w14:paraId="6825CDB3" w14:textId="77777777" w:rsidTr="00E47E0F">
                    <w:trPr>
                      <w:trHeight w:val="350"/>
                    </w:trPr>
                    <w:tc>
                      <w:tcPr>
                        <w:tcW w:w="707" w:type="pct"/>
                        <w:vAlign w:val="center"/>
                      </w:tcPr>
                      <w:p w14:paraId="75EA11FB" w14:textId="07BFA624" w:rsidR="00240D4D" w:rsidRPr="00EA49B1" w:rsidRDefault="00240D4D" w:rsidP="00240D4D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</w:rPr>
                        </w:pP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=G3+1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E7330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t>10</w: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2FC0B28F" w14:textId="0C914FAB" w:rsidR="00240D4D" w:rsidRPr="00EA49B1" w:rsidRDefault="00240D4D" w:rsidP="00240D4D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</w:rPr>
                        </w:pP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=A4+1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E7330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t>11</w: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E8EF2D7" w14:textId="3EA0CF32" w:rsidR="00240D4D" w:rsidRPr="00EA49B1" w:rsidRDefault="00240D4D" w:rsidP="00240D4D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</w:rPr>
                        </w:pP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=B4+1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E7330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t>12</w: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D06E23F" w14:textId="4A49318C" w:rsidR="00240D4D" w:rsidRPr="00EA49B1" w:rsidRDefault="00240D4D" w:rsidP="00240D4D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</w:rPr>
                        </w:pP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=C4+1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E7330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t>13</w: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C2250F2" w14:textId="679C810D" w:rsidR="00240D4D" w:rsidRPr="00EA49B1" w:rsidRDefault="00240D4D" w:rsidP="00240D4D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</w:rPr>
                        </w:pP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=D4+1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E7330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t>14</w: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B882763" w14:textId="4883ACFB" w:rsidR="00240D4D" w:rsidRPr="00EA49B1" w:rsidRDefault="00240D4D" w:rsidP="00240D4D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F55F5A"/>
                            <w:sz w:val="26"/>
                            <w:szCs w:val="26"/>
                          </w:rPr>
                        </w:pP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F55F5A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F55F5A"/>
                            <w:sz w:val="26"/>
                            <w:szCs w:val="26"/>
                            <w:lang w:bidi="ru-RU"/>
                          </w:rPr>
                          <w:instrText xml:space="preserve"> =E4+1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F55F5A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E7330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F55F5A"/>
                            <w:sz w:val="26"/>
                            <w:szCs w:val="26"/>
                            <w:lang w:bidi="ru-RU"/>
                          </w:rPr>
                          <w:t>15</w: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F55F5A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715BC1C6" w14:textId="73D27A31" w:rsidR="00240D4D" w:rsidRPr="00EA49B1" w:rsidRDefault="00240D4D" w:rsidP="00240D4D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F55F5A"/>
                            <w:sz w:val="26"/>
                            <w:szCs w:val="26"/>
                          </w:rPr>
                        </w:pP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F55F5A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F55F5A"/>
                            <w:sz w:val="26"/>
                            <w:szCs w:val="26"/>
                            <w:lang w:bidi="ru-RU"/>
                          </w:rPr>
                          <w:instrText xml:space="preserve"> =F4+1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F55F5A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E7330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F55F5A"/>
                            <w:sz w:val="26"/>
                            <w:szCs w:val="26"/>
                            <w:lang w:bidi="ru-RU"/>
                          </w:rPr>
                          <w:t>16</w: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F55F5A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240D4D" w:rsidRPr="00EA49B1" w14:paraId="2337F0FE" w14:textId="77777777" w:rsidTr="00E47E0F">
                    <w:trPr>
                      <w:trHeight w:val="350"/>
                    </w:trPr>
                    <w:tc>
                      <w:tcPr>
                        <w:tcW w:w="707" w:type="pct"/>
                        <w:vAlign w:val="center"/>
                      </w:tcPr>
                      <w:p w14:paraId="0D514723" w14:textId="518CB1D5" w:rsidR="00240D4D" w:rsidRPr="00EA49B1" w:rsidRDefault="00240D4D" w:rsidP="00240D4D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</w:rPr>
                        </w:pP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=G4+1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E7330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t>17</w: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0222CDE7" w14:textId="166FAC5C" w:rsidR="00240D4D" w:rsidRPr="00EA49B1" w:rsidRDefault="00240D4D" w:rsidP="00240D4D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</w:rPr>
                        </w:pP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=A5+1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E7330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t>18</w: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C41D5A3" w14:textId="49ABF584" w:rsidR="00240D4D" w:rsidRPr="00EA49B1" w:rsidRDefault="00240D4D" w:rsidP="00240D4D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</w:rPr>
                        </w:pP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=B5+1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E7330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t>19</w: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4AD82F7" w14:textId="62F8ACA0" w:rsidR="00240D4D" w:rsidRPr="00EA49B1" w:rsidRDefault="00240D4D" w:rsidP="00240D4D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</w:rPr>
                        </w:pP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=C5+1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E7330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t>20</w: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F8629C5" w14:textId="129AA050" w:rsidR="00240D4D" w:rsidRPr="00EA49B1" w:rsidRDefault="00240D4D" w:rsidP="00240D4D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</w:rPr>
                        </w:pP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=D5+1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E7330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t>21</w: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8FD3245" w14:textId="44B4E248" w:rsidR="00240D4D" w:rsidRPr="00EA49B1" w:rsidRDefault="00240D4D" w:rsidP="00240D4D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F55F5A"/>
                            <w:sz w:val="26"/>
                            <w:szCs w:val="26"/>
                          </w:rPr>
                        </w:pP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F55F5A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F55F5A"/>
                            <w:sz w:val="26"/>
                            <w:szCs w:val="26"/>
                            <w:lang w:bidi="ru-RU"/>
                          </w:rPr>
                          <w:instrText xml:space="preserve"> =E5+1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F55F5A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E7330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F55F5A"/>
                            <w:sz w:val="26"/>
                            <w:szCs w:val="26"/>
                            <w:lang w:bidi="ru-RU"/>
                          </w:rPr>
                          <w:t>22</w: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F55F5A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247E7AC1" w14:textId="10DD65AC" w:rsidR="00240D4D" w:rsidRPr="00EA49B1" w:rsidRDefault="00240D4D" w:rsidP="00240D4D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F55F5A"/>
                            <w:sz w:val="26"/>
                            <w:szCs w:val="26"/>
                          </w:rPr>
                        </w:pP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F55F5A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F55F5A"/>
                            <w:sz w:val="26"/>
                            <w:szCs w:val="26"/>
                            <w:lang w:bidi="ru-RU"/>
                          </w:rPr>
                          <w:instrText xml:space="preserve"> =F5+1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F55F5A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E7330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F55F5A"/>
                            <w:sz w:val="26"/>
                            <w:szCs w:val="26"/>
                            <w:lang w:bidi="ru-RU"/>
                          </w:rPr>
                          <w:t>23</w: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F55F5A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240D4D" w:rsidRPr="00EA49B1" w14:paraId="4BA8EE02" w14:textId="77777777" w:rsidTr="00E47E0F">
                    <w:trPr>
                      <w:trHeight w:val="336"/>
                    </w:trPr>
                    <w:tc>
                      <w:tcPr>
                        <w:tcW w:w="707" w:type="pct"/>
                        <w:vAlign w:val="center"/>
                      </w:tcPr>
                      <w:p w14:paraId="34250090" w14:textId="2AF5F65B" w:rsidR="00240D4D" w:rsidRPr="00EA49B1" w:rsidRDefault="00240D4D" w:rsidP="00240D4D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</w:rPr>
                        </w:pP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IF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=G5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E7330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23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 0,""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=G5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E7330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23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 &lt;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DocVariable MonthEnd8 \@ d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E7330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31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=G5+1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E7330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24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""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E7330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24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E7330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t>24</w: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0A936850" w14:textId="7BDF43DC" w:rsidR="00240D4D" w:rsidRPr="00EA49B1" w:rsidRDefault="00240D4D" w:rsidP="00240D4D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</w:rPr>
                        </w:pP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IF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=A6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E7330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24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 0,""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=A6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E7330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24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 &lt;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DocVariable MonthEnd8 \@ d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E7330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31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=A6+1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E7330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25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""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E7330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25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E7330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t>25</w: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41569ED" w14:textId="4546E28C" w:rsidR="00240D4D" w:rsidRPr="00EA49B1" w:rsidRDefault="00240D4D" w:rsidP="00240D4D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</w:rPr>
                        </w:pP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IF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=B6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E7330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25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 0,""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=B6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E7330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25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 &lt;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DocVariable MonthEnd8 \@ d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E7330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31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=B6+1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E7330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26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""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E7330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26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E7330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t>26</w: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48D9106" w14:textId="7E42A20D" w:rsidR="00240D4D" w:rsidRPr="00EA49B1" w:rsidRDefault="00240D4D" w:rsidP="00240D4D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</w:rPr>
                        </w:pP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IF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=C6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E7330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26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 0,""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=C6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E7330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26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 &lt;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DocVariable MonthEnd8 \@ d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E7330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31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=C6+1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E7330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27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""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E7330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27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E7330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t>27</w: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6016A8C" w14:textId="5D374231" w:rsidR="00240D4D" w:rsidRPr="00EA49B1" w:rsidRDefault="00240D4D" w:rsidP="00240D4D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</w:rPr>
                        </w:pP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IF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=D6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E7330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27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 0,""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=D6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E7330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27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 &lt;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DocVariable MonthEnd8 \@ d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E7330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31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=D6+1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E7330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28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""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E7330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28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E7330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t>28</w: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F614EC2" w14:textId="49669649" w:rsidR="00240D4D" w:rsidRPr="00EA49B1" w:rsidRDefault="00240D4D" w:rsidP="00240D4D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F55F5A"/>
                            <w:sz w:val="26"/>
                            <w:szCs w:val="26"/>
                          </w:rPr>
                        </w:pP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F55F5A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F55F5A"/>
                            <w:sz w:val="26"/>
                            <w:szCs w:val="26"/>
                            <w:lang w:bidi="ru-RU"/>
                          </w:rPr>
                          <w:instrText xml:space="preserve">IF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F55F5A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F55F5A"/>
                            <w:sz w:val="26"/>
                            <w:szCs w:val="26"/>
                            <w:lang w:bidi="ru-RU"/>
                          </w:rPr>
                          <w:instrText xml:space="preserve"> =E6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F55F5A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E7330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F55F5A"/>
                            <w:sz w:val="26"/>
                            <w:szCs w:val="26"/>
                            <w:lang w:bidi="ru-RU"/>
                          </w:rPr>
                          <w:instrText>28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F55F5A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F55F5A"/>
                            <w:sz w:val="26"/>
                            <w:szCs w:val="26"/>
                            <w:lang w:bidi="ru-RU"/>
                          </w:rPr>
                          <w:instrText xml:space="preserve"> = 0,""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F55F5A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F55F5A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F55F5A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F55F5A"/>
                            <w:sz w:val="26"/>
                            <w:szCs w:val="26"/>
                            <w:lang w:bidi="ru-RU"/>
                          </w:rPr>
                          <w:instrText xml:space="preserve"> =E6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F55F5A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E7330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F55F5A"/>
                            <w:sz w:val="26"/>
                            <w:szCs w:val="26"/>
                            <w:lang w:bidi="ru-RU"/>
                          </w:rPr>
                          <w:instrText>28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F55F5A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F55F5A"/>
                            <w:sz w:val="26"/>
                            <w:szCs w:val="26"/>
                            <w:lang w:bidi="ru-RU"/>
                          </w:rPr>
                          <w:instrText xml:space="preserve">  &lt;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F55F5A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F55F5A"/>
                            <w:sz w:val="26"/>
                            <w:szCs w:val="26"/>
                            <w:lang w:bidi="ru-RU"/>
                          </w:rPr>
                          <w:instrText xml:space="preserve"> DocVariable MonthEnd8 \@ d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F55F5A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E7330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F55F5A"/>
                            <w:sz w:val="26"/>
                            <w:szCs w:val="26"/>
                            <w:lang w:bidi="ru-RU"/>
                          </w:rPr>
                          <w:instrText>31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F55F5A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F55F5A"/>
                            <w:sz w:val="26"/>
                            <w:szCs w:val="26"/>
                            <w:lang w:bidi="ru-RU"/>
                          </w:rPr>
                          <w:instrText xml:space="preserve"> 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F55F5A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F55F5A"/>
                            <w:sz w:val="26"/>
                            <w:szCs w:val="26"/>
                            <w:lang w:bidi="ru-RU"/>
                          </w:rPr>
                          <w:instrText xml:space="preserve"> =E6+1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F55F5A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E7330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F55F5A"/>
                            <w:sz w:val="26"/>
                            <w:szCs w:val="26"/>
                            <w:lang w:bidi="ru-RU"/>
                          </w:rPr>
                          <w:instrText>29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F55F5A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F55F5A"/>
                            <w:sz w:val="26"/>
                            <w:szCs w:val="26"/>
                            <w:lang w:bidi="ru-RU"/>
                          </w:rPr>
                          <w:instrText xml:space="preserve"> ""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F55F5A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E7330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F55F5A"/>
                            <w:sz w:val="26"/>
                            <w:szCs w:val="26"/>
                            <w:lang w:bidi="ru-RU"/>
                          </w:rPr>
                          <w:instrText>29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F55F5A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F55F5A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E7330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F55F5A"/>
                            <w:sz w:val="26"/>
                            <w:szCs w:val="26"/>
                            <w:lang w:bidi="ru-RU"/>
                          </w:rPr>
                          <w:t>29</w: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F55F5A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23173069" w14:textId="4AD673D8" w:rsidR="00240D4D" w:rsidRPr="00EA49B1" w:rsidRDefault="00240D4D" w:rsidP="00240D4D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F55F5A"/>
                            <w:sz w:val="26"/>
                            <w:szCs w:val="26"/>
                          </w:rPr>
                        </w:pP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F55F5A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F55F5A"/>
                            <w:sz w:val="26"/>
                            <w:szCs w:val="26"/>
                            <w:lang w:bidi="ru-RU"/>
                          </w:rPr>
                          <w:instrText xml:space="preserve">IF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F55F5A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F55F5A"/>
                            <w:sz w:val="26"/>
                            <w:szCs w:val="26"/>
                            <w:lang w:bidi="ru-RU"/>
                          </w:rPr>
                          <w:instrText xml:space="preserve"> =F6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F55F5A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E7330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F55F5A"/>
                            <w:sz w:val="26"/>
                            <w:szCs w:val="26"/>
                            <w:lang w:bidi="ru-RU"/>
                          </w:rPr>
                          <w:instrText>29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F55F5A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F55F5A"/>
                            <w:sz w:val="26"/>
                            <w:szCs w:val="26"/>
                            <w:lang w:bidi="ru-RU"/>
                          </w:rPr>
                          <w:instrText xml:space="preserve"> = 0,""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F55F5A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F55F5A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F55F5A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F55F5A"/>
                            <w:sz w:val="26"/>
                            <w:szCs w:val="26"/>
                            <w:lang w:bidi="ru-RU"/>
                          </w:rPr>
                          <w:instrText xml:space="preserve"> =F6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F55F5A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E7330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F55F5A"/>
                            <w:sz w:val="26"/>
                            <w:szCs w:val="26"/>
                            <w:lang w:bidi="ru-RU"/>
                          </w:rPr>
                          <w:instrText>29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F55F5A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F55F5A"/>
                            <w:sz w:val="26"/>
                            <w:szCs w:val="26"/>
                            <w:lang w:bidi="ru-RU"/>
                          </w:rPr>
                          <w:instrText xml:space="preserve">  &lt;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F55F5A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F55F5A"/>
                            <w:sz w:val="26"/>
                            <w:szCs w:val="26"/>
                            <w:lang w:bidi="ru-RU"/>
                          </w:rPr>
                          <w:instrText xml:space="preserve"> DocVariable MonthEnd8 \@ d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F55F5A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E7330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F55F5A"/>
                            <w:sz w:val="26"/>
                            <w:szCs w:val="26"/>
                            <w:lang w:bidi="ru-RU"/>
                          </w:rPr>
                          <w:instrText>31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F55F5A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F55F5A"/>
                            <w:sz w:val="26"/>
                            <w:szCs w:val="26"/>
                            <w:lang w:bidi="ru-RU"/>
                          </w:rPr>
                          <w:instrText xml:space="preserve"> 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F55F5A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F55F5A"/>
                            <w:sz w:val="26"/>
                            <w:szCs w:val="26"/>
                            <w:lang w:bidi="ru-RU"/>
                          </w:rPr>
                          <w:instrText xml:space="preserve"> =F6+1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F55F5A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E7330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F55F5A"/>
                            <w:sz w:val="26"/>
                            <w:szCs w:val="26"/>
                            <w:lang w:bidi="ru-RU"/>
                          </w:rPr>
                          <w:instrText>30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F55F5A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F55F5A"/>
                            <w:sz w:val="26"/>
                            <w:szCs w:val="26"/>
                            <w:lang w:bidi="ru-RU"/>
                          </w:rPr>
                          <w:instrText xml:space="preserve"> ""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F55F5A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E7330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F55F5A"/>
                            <w:sz w:val="26"/>
                            <w:szCs w:val="26"/>
                            <w:lang w:bidi="ru-RU"/>
                          </w:rPr>
                          <w:instrText>30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F55F5A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F55F5A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E7330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F55F5A"/>
                            <w:sz w:val="26"/>
                            <w:szCs w:val="26"/>
                            <w:lang w:bidi="ru-RU"/>
                          </w:rPr>
                          <w:t>30</w: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F55F5A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240D4D" w:rsidRPr="00EA49B1" w14:paraId="3673A2D9" w14:textId="77777777" w:rsidTr="00E47E0F">
                    <w:trPr>
                      <w:trHeight w:val="350"/>
                    </w:trPr>
                    <w:tc>
                      <w:tcPr>
                        <w:tcW w:w="707" w:type="pct"/>
                        <w:vAlign w:val="center"/>
                      </w:tcPr>
                      <w:p w14:paraId="2ABF8F9B" w14:textId="75684ED0" w:rsidR="00240D4D" w:rsidRPr="00EA49B1" w:rsidRDefault="00240D4D" w:rsidP="00240D4D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</w:rPr>
                        </w:pP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IF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=G6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E7330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30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 0,""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=G6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E7330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30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 &lt;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DocVariable MonthEnd8 \@ d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E7330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31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=G6+1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E7330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31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"" </w:instrText>
                        </w:r>
                        <w:r w:rsidR="00E7330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E7330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31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="00E7330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E7330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t>31</w: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11F4EEB9" w14:textId="02A7254B" w:rsidR="00240D4D" w:rsidRPr="00EA49B1" w:rsidRDefault="00240D4D" w:rsidP="00240D4D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</w:rPr>
                        </w:pP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IF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=A7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E7330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31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 0,""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=A7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E7330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31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 &lt;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DocVariable MonthEnd8 \@ d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E7330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31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=A7+1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623505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31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""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C76F8A2" w14:textId="77777777" w:rsidR="00240D4D" w:rsidRPr="00EA49B1" w:rsidRDefault="00240D4D" w:rsidP="00240D4D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B2D5F5A" w14:textId="77777777" w:rsidR="00240D4D" w:rsidRPr="00EA49B1" w:rsidRDefault="00240D4D" w:rsidP="00240D4D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6AFED51" w14:textId="77777777" w:rsidR="00240D4D" w:rsidRPr="00EA49B1" w:rsidRDefault="00240D4D" w:rsidP="00240D4D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6300C5F" w14:textId="77777777" w:rsidR="00240D4D" w:rsidRPr="00EA49B1" w:rsidRDefault="00240D4D" w:rsidP="00240D4D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F55F5A"/>
                            <w:sz w:val="26"/>
                            <w:szCs w:val="26"/>
                          </w:rPr>
                        </w:pP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2C579173" w14:textId="77777777" w:rsidR="00240D4D" w:rsidRPr="00EA49B1" w:rsidRDefault="00240D4D" w:rsidP="00240D4D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F55F5A"/>
                            <w:sz w:val="26"/>
                            <w:szCs w:val="26"/>
                          </w:rPr>
                        </w:pPr>
                      </w:p>
                    </w:tc>
                  </w:tr>
                </w:tbl>
                <w:p w14:paraId="18E383FC" w14:textId="77777777" w:rsidR="00240D4D" w:rsidRPr="00EA49B1" w:rsidRDefault="00240D4D" w:rsidP="00240D4D">
                  <w:pPr>
                    <w:pStyle w:val="Months"/>
                    <w:jc w:val="center"/>
                    <w:rPr>
                      <w:rFonts w:ascii="Century Gothic" w:hAnsi="Century Gothic" w:cs="Calibri"/>
                      <w:b/>
                      <w:bCs/>
                      <w:noProof/>
                      <w:color w:val="auto"/>
                      <w:sz w:val="40"/>
                      <w:szCs w:val="40"/>
                      <w:lang w:bidi="ru-RU"/>
                    </w:rPr>
                  </w:pPr>
                </w:p>
              </w:tc>
            </w:tr>
            <w:tr w:rsidR="00240D4D" w:rsidRPr="00EA49B1" w14:paraId="5ABCB9D1" w14:textId="6B4B1A3C" w:rsidTr="00A56366">
              <w:trPr>
                <w:trHeight w:val="2800"/>
              </w:trPr>
              <w:tc>
                <w:tcPr>
                  <w:tcW w:w="1250" w:type="pct"/>
                </w:tcPr>
                <w:p w14:paraId="4C27874B" w14:textId="2A26ADBC" w:rsidR="00240D4D" w:rsidRPr="00EA49B1" w:rsidRDefault="003913BD" w:rsidP="00240D4D">
                  <w:pPr>
                    <w:pStyle w:val="Months"/>
                    <w:jc w:val="center"/>
                    <w:rPr>
                      <w:rFonts w:ascii="Century Gothic" w:hAnsi="Century Gothic"/>
                      <w:b/>
                      <w:bCs/>
                      <w:noProof/>
                      <w:color w:val="FFFFFF" w:themeColor="background1"/>
                      <w:sz w:val="40"/>
                      <w:szCs w:val="40"/>
                    </w:rPr>
                  </w:pPr>
                  <w:r w:rsidRPr="007F4474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32"/>
                      <w:szCs w:val="32"/>
                      <w:lang w:bidi="ru-RU"/>
                    </w:rPr>
                    <mc:AlternateContent>
                      <mc:Choice Requires="wpg">
                        <w:drawing>
                          <wp:anchor distT="0" distB="0" distL="114300" distR="114300" simplePos="0" relativeHeight="251683840" behindDoc="1" locked="0" layoutInCell="1" allowOverlap="1" wp14:anchorId="77699C72" wp14:editId="182F0AAD">
                            <wp:simplePos x="0" y="0"/>
                            <wp:positionH relativeFrom="column">
                              <wp:posOffset>-81955</wp:posOffset>
                            </wp:positionH>
                            <wp:positionV relativeFrom="paragraph">
                              <wp:posOffset>-69528</wp:posOffset>
                            </wp:positionV>
                            <wp:extent cx="2281555" cy="1915795"/>
                            <wp:effectExtent l="0" t="0" r="4445" b="8255"/>
                            <wp:wrapNone/>
                            <wp:docPr id="32" name="Группа 32"/>
                            <wp:cNvGraphicFramePr/>
                            <a:graphic xmlns:a="http://schemas.openxmlformats.org/drawingml/2006/main">
                              <a:graphicData uri="http://schemas.microsoft.com/office/word/2010/wordprocessingGroup">
                                <wpg:wgp>
                                  <wpg:cNvGrpSpPr/>
                                  <wpg:grpSpPr>
                                    <a:xfrm>
                                      <a:off x="0" y="0"/>
                                      <a:ext cx="2281555" cy="1915795"/>
                                      <a:chOff x="0" y="0"/>
                                      <a:chExt cx="2281555" cy="1915795"/>
                                    </a:xfrm>
                                  </wpg:grpSpPr>
                                  <wps:wsp>
                                    <wps:cNvPr id="33" name="Прямоугольник: скругленные углы 33"/>
                                    <wps:cNvSpPr/>
                                    <wps:spPr>
                                      <a:xfrm>
                                        <a:off x="0" y="0"/>
                                        <a:ext cx="2281555" cy="1915795"/>
                                      </a:xfrm>
                                      <a:prstGeom prst="roundRect">
                                        <a:avLst>
                                          <a:gd name="adj" fmla="val 8781"/>
                                        </a:avLst>
                                      </a:prstGeom>
                                      <a:solidFill>
                                        <a:srgbClr val="C86E7D"/>
                                      </a:solidFill>
                                      <a:ln>
                                        <a:noFill/>
                                      </a:ln>
                                    </wps:spPr>
                                    <wps:style>
                                      <a:lnRef idx="2">
                                        <a:schemeClr val="accent1">
                                          <a:shade val="50000"/>
                                        </a:schemeClr>
                                      </a:lnRef>
                                      <a:fillRef idx="1">
                                        <a:schemeClr val="accent1"/>
                                      </a:fillRef>
                                      <a:effectRef idx="0">
                                        <a:schemeClr val="accent1"/>
                                      </a:effectRef>
                                      <a:fontRef idx="minor">
                                        <a:schemeClr val="lt1"/>
                                      </a:fontRef>
                                    </wps:style>
  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  <a:prstTxWarp prst="textNoShape">
                                        <a:avLst/>
                                      </a:prstTxWarp>
                                      <a:noAutofit/>
                                    </wps:bodyPr>
                                  </wps:wsp>
                                  <wps:wsp>
                                    <wps:cNvPr id="34" name="Прямоугольник: скругленные верхние углы 34"/>
                                    <wps:cNvSpPr/>
                                    <wps:spPr>
                                      <a:xfrm rot="10800000">
                                        <a:off x="36214" y="516048"/>
                                        <a:ext cx="2209165" cy="1371600"/>
                                      </a:xfrm>
                                      <a:prstGeom prst="round2SameRect">
                                        <a:avLst>
                                          <a:gd name="adj1" fmla="val 9656"/>
                                          <a:gd name="adj2" fmla="val 0"/>
                                        </a:avLst>
                                      </a:prstGeom>
                                      <a:solidFill>
                                        <a:schemeClr val="bg1"/>
                                      </a:solidFill>
                                      <a:ln>
                                        <a:noFill/>
                                      </a:ln>
                                    </wps:spPr>
                                    <wps:style>
                                      <a:lnRef idx="2">
                                        <a:schemeClr val="accent1">
                                          <a:shade val="50000"/>
                                        </a:schemeClr>
                                      </a:lnRef>
                                      <a:fillRef idx="1">
                                        <a:schemeClr val="accent1"/>
                                      </a:fillRef>
                                      <a:effectRef idx="0">
                                        <a:schemeClr val="accent1"/>
                                      </a:effectRef>
                                      <a:fontRef idx="minor">
                                        <a:schemeClr val="lt1"/>
                                      </a:fontRef>
                                    </wps:style>
  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  <a:prstTxWarp prst="textNoShape">
                                        <a:avLst/>
                                      </a:prstTxWarp>
                                      <a:noAutofit/>
                                    </wps:bodyPr>
                                  </wps:wsp>
                                </wpg:wg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group w14:anchorId="4B1DE54B" id="Группа 32" o:spid="_x0000_s1026" style="position:absolute;margin-left:-6.45pt;margin-top:-5.45pt;width:179.65pt;height:150.85pt;z-index:-251632640;mso-width-relative:margin;mso-height-relative:margin" coordsize="22815,1915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">
                            <v:roundrect id="Прямоугольник: скругленные углы 33" o:spid="_x0000_s1027" style="position:absolute;width:22815;height:19157;visibility:visible;mso-wrap-style:square;v-text-anchor:middle" arcsize="5756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" fillcolor="#c86e7d" stroked="f" strokeweight="1pt"/>
                            <v:shape id="Прямоугольник: скругленные верхние углы 34" o:spid="_x0000_s1028" style="position:absolute;left:362;top:5160;width:22091;height:13716;rotation:180;visibility:visible;mso-wrap-style:square;v-text-anchor:middle" coordsize="2209165,13716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" path="m132442,l2076723,v73146,,132442,59296,132442,132442l2209165,1371600r,l,1371600r,l,132442c,59296,59296,,132442,xe" fillcolor="white [3212]" stroked="f" strokeweight="1pt">
                              <v:path arrowok="t" o:connecttype="custom" o:connectlocs="132442,0;2076723,0;2209165,132442;2209165,1371600;2209165,1371600;0,1371600;0,1371600;0,132442;132442,0" o:connectangles="0,0,0,0,0,0,0,0,0"/>
                            </v:shape>
                          </v:group>
                        </w:pict>
                      </mc:Fallback>
                    </mc:AlternateContent>
                  </w:r>
                  <w:r w:rsidR="00EA49B1" w:rsidRPr="007F4474">
                    <w:rPr>
                      <w:rFonts w:ascii="Century Gothic" w:hAnsi="Century Gothic" w:cs="Calibri"/>
                      <w:b/>
                      <w:bCs/>
                      <w:noProof/>
                      <w:color w:val="FFFFFF" w:themeColor="background1"/>
                      <w:sz w:val="32"/>
                      <w:szCs w:val="32"/>
                      <w:lang w:bidi="ru-RU"/>
                    </w:rPr>
                    <w:t>09</w:t>
                  </w:r>
                  <w:r w:rsidR="00EA49B1" w:rsidRPr="00EA49B1">
                    <w:rPr>
                      <w:rFonts w:ascii="Century Gothic" w:hAnsi="Century Gothic" w:cs="Calibri"/>
                      <w:b/>
                      <w:bCs/>
                      <w:noProof/>
                      <w:color w:val="FFFFFF" w:themeColor="background1"/>
                      <w:sz w:val="40"/>
                      <w:szCs w:val="40"/>
                      <w:lang w:bidi="ru-RU"/>
                    </w:rPr>
                    <w:t xml:space="preserve"> </w:t>
                  </w:r>
                  <w:r w:rsidR="003F681E">
                    <w:rPr>
                      <w:rFonts w:ascii="Century Gothic" w:hAnsi="Century Gothic" w:cs="Calibri"/>
                      <w:b/>
                      <w:bCs/>
                      <w:noProof/>
                      <w:color w:val="FFFFFF" w:themeColor="background1"/>
                      <w:sz w:val="40"/>
                      <w:szCs w:val="40"/>
                      <w:lang w:bidi="ru-RU"/>
                    </w:rPr>
                    <w:t>SYYSKUU</w:t>
                  </w:r>
                </w:p>
                <w:tbl>
                  <w:tblPr>
                    <w:tblStyle w:val="CalendarTable"/>
                    <w:tblW w:w="4992" w:type="pct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464"/>
                    <w:gridCol w:w="470"/>
                    <w:gridCol w:w="470"/>
                    <w:gridCol w:w="470"/>
                    <w:gridCol w:w="470"/>
                    <w:gridCol w:w="470"/>
                    <w:gridCol w:w="462"/>
                  </w:tblGrid>
                  <w:tr w:rsidR="00240D4D" w:rsidRPr="00EA49B1" w14:paraId="6E92A4E3" w14:textId="77777777" w:rsidTr="007F4474">
                    <w:trPr>
                      <w:trHeight w:val="170"/>
                    </w:trPr>
                    <w:tc>
                      <w:tcPr>
                        <w:tcW w:w="707" w:type="pct"/>
                        <w:shd w:val="clear" w:color="auto" w:fill="7F7F7F" w:themeFill="text1" w:themeFillTint="80"/>
                        <w:vAlign w:val="center"/>
                      </w:tcPr>
                      <w:p w14:paraId="237E20BD" w14:textId="7353FAEB" w:rsidR="00240D4D" w:rsidRPr="00EA49B1" w:rsidRDefault="003F681E" w:rsidP="00240D4D">
                        <w:pPr>
                          <w:pStyle w:val="Day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>
                          <w:rPr>
                            <w:rFonts w:ascii="Century Gothic" w:hAnsi="Century Gothic" w:cs="Calibri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MA</w:t>
                        </w:r>
                      </w:p>
                    </w:tc>
                    <w:tc>
                      <w:tcPr>
                        <w:tcW w:w="716" w:type="pct"/>
                        <w:shd w:val="clear" w:color="auto" w:fill="7F7F7F" w:themeFill="text1" w:themeFillTint="80"/>
                        <w:vAlign w:val="center"/>
                      </w:tcPr>
                      <w:p w14:paraId="38BAB9FE" w14:textId="6E20095A" w:rsidR="00240D4D" w:rsidRPr="00EA49B1" w:rsidRDefault="003F681E" w:rsidP="00240D4D">
                        <w:pPr>
                          <w:pStyle w:val="Day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>
                          <w:rPr>
                            <w:rFonts w:ascii="Century Gothic" w:hAnsi="Century Gothic" w:cs="Calibri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TI</w:t>
                        </w:r>
                      </w:p>
                    </w:tc>
                    <w:tc>
                      <w:tcPr>
                        <w:tcW w:w="718" w:type="pct"/>
                        <w:shd w:val="clear" w:color="auto" w:fill="7F7F7F" w:themeFill="text1" w:themeFillTint="80"/>
                        <w:vAlign w:val="center"/>
                      </w:tcPr>
                      <w:p w14:paraId="6E7E1C1D" w14:textId="0DC491EB" w:rsidR="00240D4D" w:rsidRPr="00EA49B1" w:rsidRDefault="003F681E" w:rsidP="00240D4D">
                        <w:pPr>
                          <w:pStyle w:val="Day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>
                          <w:rPr>
                            <w:rFonts w:ascii="Century Gothic" w:hAnsi="Century Gothic" w:cs="Calibri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KE</w:t>
                        </w:r>
                      </w:p>
                    </w:tc>
                    <w:tc>
                      <w:tcPr>
                        <w:tcW w:w="718" w:type="pct"/>
                        <w:shd w:val="clear" w:color="auto" w:fill="7F7F7F" w:themeFill="text1" w:themeFillTint="80"/>
                        <w:vAlign w:val="center"/>
                      </w:tcPr>
                      <w:p w14:paraId="77097261" w14:textId="46F3947F" w:rsidR="00240D4D" w:rsidRPr="00EA49B1" w:rsidRDefault="003F681E" w:rsidP="00240D4D">
                        <w:pPr>
                          <w:pStyle w:val="Day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>
                          <w:rPr>
                            <w:rFonts w:ascii="Century Gothic" w:hAnsi="Century Gothic" w:cs="Calibri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TO</w:t>
                        </w:r>
                      </w:p>
                    </w:tc>
                    <w:tc>
                      <w:tcPr>
                        <w:tcW w:w="718" w:type="pct"/>
                        <w:shd w:val="clear" w:color="auto" w:fill="7F7F7F" w:themeFill="text1" w:themeFillTint="80"/>
                        <w:vAlign w:val="center"/>
                      </w:tcPr>
                      <w:p w14:paraId="4075D82B" w14:textId="241B91DA" w:rsidR="00240D4D" w:rsidRPr="00EA49B1" w:rsidRDefault="003F681E" w:rsidP="00240D4D">
                        <w:pPr>
                          <w:pStyle w:val="Day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>
                          <w:rPr>
                            <w:rFonts w:ascii="Century Gothic" w:hAnsi="Century Gothic" w:cs="Calibri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PE</w:t>
                        </w:r>
                      </w:p>
                    </w:tc>
                    <w:tc>
                      <w:tcPr>
                        <w:tcW w:w="718" w:type="pct"/>
                        <w:shd w:val="clear" w:color="auto" w:fill="7F7F7F" w:themeFill="text1" w:themeFillTint="80"/>
                        <w:vAlign w:val="center"/>
                      </w:tcPr>
                      <w:p w14:paraId="03F2B6E0" w14:textId="1AF4ABE1" w:rsidR="00240D4D" w:rsidRPr="00EA49B1" w:rsidRDefault="003F681E" w:rsidP="00240D4D">
                        <w:pPr>
                          <w:pStyle w:val="Day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>
                          <w:rPr>
                            <w:rFonts w:ascii="Century Gothic" w:hAnsi="Century Gothic" w:cs="Calibri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LA</w:t>
                        </w:r>
                      </w:p>
                    </w:tc>
                    <w:tc>
                      <w:tcPr>
                        <w:tcW w:w="705" w:type="pct"/>
                        <w:shd w:val="clear" w:color="auto" w:fill="7F7F7F" w:themeFill="text1" w:themeFillTint="80"/>
                        <w:vAlign w:val="center"/>
                      </w:tcPr>
                      <w:p w14:paraId="115E6D45" w14:textId="6A8C627A" w:rsidR="00240D4D" w:rsidRPr="00EA49B1" w:rsidRDefault="003F681E" w:rsidP="00240D4D">
                        <w:pPr>
                          <w:pStyle w:val="Day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>
                          <w:rPr>
                            <w:rFonts w:ascii="Century Gothic" w:hAnsi="Century Gothic" w:cs="Calibri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SU</w:t>
                        </w:r>
                      </w:p>
                    </w:tc>
                  </w:tr>
                  <w:tr w:rsidR="00240D4D" w:rsidRPr="00EA49B1" w14:paraId="191EEF27" w14:textId="77777777" w:rsidTr="00E47E0F">
                    <w:trPr>
                      <w:trHeight w:val="350"/>
                    </w:trPr>
                    <w:tc>
                      <w:tcPr>
                        <w:tcW w:w="707" w:type="pct"/>
                        <w:vAlign w:val="center"/>
                      </w:tcPr>
                      <w:p w14:paraId="0ACC9AD8" w14:textId="5810DBA0" w:rsidR="00240D4D" w:rsidRPr="00EA49B1" w:rsidRDefault="00240D4D" w:rsidP="00240D4D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</w:rPr>
                        </w:pP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DocVariable MonthStart9 \@ dddd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E7330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вторник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 “</w:instrText>
                        </w:r>
                        <w:r w:rsidRPr="00EA49B1">
                          <w:rPr>
                            <w:rFonts w:ascii="Century Gothic" w:hAnsi="Century Gothic" w:cs="Calibri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понедельник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" 1 ""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665D060A" w14:textId="060387D6" w:rsidR="00240D4D" w:rsidRPr="00EA49B1" w:rsidRDefault="00240D4D" w:rsidP="00240D4D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</w:rPr>
                        </w:pP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DocVariable MonthStart9 \@ dddd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E7330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вторник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 “</w:instrText>
                        </w:r>
                        <w:r w:rsidRPr="00EA49B1">
                          <w:rPr>
                            <w:rFonts w:ascii="Century Gothic" w:hAnsi="Century Gothic" w:cs="Calibri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вторник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" 1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=A2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8F06A5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1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&lt;&gt; 0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=A2+1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8F06A5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2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""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8F06A5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2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E73301"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t>1</w: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9BDA8F8" w14:textId="0BAA9D3A" w:rsidR="00240D4D" w:rsidRPr="00EA49B1" w:rsidRDefault="00240D4D" w:rsidP="00240D4D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</w:rPr>
                        </w:pP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DocVariable MonthStart9 \@ dddd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E7330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вторник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 “</w:instrText>
                        </w:r>
                        <w:r w:rsidRPr="00EA49B1">
                          <w:rPr>
                            <w:rFonts w:ascii="Century Gothic" w:hAnsi="Century Gothic" w:cs="Calibri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среда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" 1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=B2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E7330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1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&lt;&gt; 0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=B2+1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E7330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2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""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E7330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2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E7330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t>2</w: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C07E4D3" w14:textId="1AE1FF24" w:rsidR="00240D4D" w:rsidRPr="00EA49B1" w:rsidRDefault="00240D4D" w:rsidP="00240D4D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</w:rPr>
                        </w:pP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DocVariable MonthStart9 \@ dddd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E7330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вторник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 “</w:instrText>
                        </w:r>
                        <w:r w:rsidRPr="00EA49B1">
                          <w:rPr>
                            <w:rFonts w:ascii="Century Gothic" w:hAnsi="Century Gothic" w:cs="Calibri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четверг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" 1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=C2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E7330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2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&lt;&gt; 0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=C2+1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E7330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3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""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E7330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3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E7330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t>3</w: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5E22500" w14:textId="7E8D1BE0" w:rsidR="00240D4D" w:rsidRPr="00EA49B1" w:rsidRDefault="00240D4D" w:rsidP="00240D4D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</w:rPr>
                        </w:pP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DocVariable MonthStart9 \@ dddd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E7330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вторник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= “</w:instrText>
                        </w:r>
                        <w:r w:rsidRPr="00EA49B1">
                          <w:rPr>
                            <w:rFonts w:ascii="Century Gothic" w:hAnsi="Century Gothic" w:cs="Calibri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пятница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" 1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=D2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E7330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3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&lt;&gt; 0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=D2+1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E7330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4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""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E7330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4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E7330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t>4</w: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FB27399" w14:textId="0F83C2E2" w:rsidR="00240D4D" w:rsidRPr="00EA49B1" w:rsidRDefault="00240D4D" w:rsidP="00240D4D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C86E7D"/>
                            <w:sz w:val="26"/>
                            <w:szCs w:val="26"/>
                          </w:rPr>
                        </w:pP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C86E7D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C86E7D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C86E7D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C86E7D"/>
                            <w:sz w:val="26"/>
                            <w:szCs w:val="26"/>
                            <w:lang w:bidi="ru-RU"/>
                          </w:rPr>
                          <w:instrText xml:space="preserve"> DocVariable MonthStart9 \@ dddd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C86E7D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E7330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C86E7D"/>
                            <w:sz w:val="26"/>
                            <w:szCs w:val="26"/>
                            <w:lang w:bidi="ru-RU"/>
                          </w:rPr>
                          <w:instrText>вторник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C86E7D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C86E7D"/>
                            <w:sz w:val="26"/>
                            <w:szCs w:val="26"/>
                            <w:lang w:bidi="ru-RU"/>
                          </w:rPr>
                          <w:instrText xml:space="preserve"> = “</w:instrText>
                        </w:r>
                        <w:r w:rsidRPr="00EA49B1">
                          <w:rPr>
                            <w:rFonts w:ascii="Century Gothic" w:hAnsi="Century Gothic" w:cs="Calibri"/>
                            <w:b/>
                            <w:bCs/>
                            <w:noProof/>
                            <w:color w:val="C86E7D"/>
                            <w:sz w:val="26"/>
                            <w:szCs w:val="26"/>
                            <w:lang w:bidi="ru-RU"/>
                          </w:rPr>
                          <w:instrText>суббота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C86E7D"/>
                            <w:sz w:val="26"/>
                            <w:szCs w:val="26"/>
                            <w:lang w:bidi="ru-RU"/>
                          </w:rPr>
                          <w:instrText xml:space="preserve">" 1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C86E7D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C86E7D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C86E7D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C86E7D"/>
                            <w:sz w:val="26"/>
                            <w:szCs w:val="26"/>
                            <w:lang w:bidi="ru-RU"/>
                          </w:rPr>
                          <w:instrText xml:space="preserve"> =E2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C86E7D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E7330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C86E7D"/>
                            <w:sz w:val="26"/>
                            <w:szCs w:val="26"/>
                            <w:lang w:bidi="ru-RU"/>
                          </w:rPr>
                          <w:instrText>4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C86E7D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C86E7D"/>
                            <w:sz w:val="26"/>
                            <w:szCs w:val="26"/>
                            <w:lang w:bidi="ru-RU"/>
                          </w:rPr>
                          <w:instrText xml:space="preserve"> &lt;&gt; 0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C86E7D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C86E7D"/>
                            <w:sz w:val="26"/>
                            <w:szCs w:val="26"/>
                            <w:lang w:bidi="ru-RU"/>
                          </w:rPr>
                          <w:instrText xml:space="preserve"> =E2+1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C86E7D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E7330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C86E7D"/>
                            <w:sz w:val="26"/>
                            <w:szCs w:val="26"/>
                            <w:lang w:bidi="ru-RU"/>
                          </w:rPr>
                          <w:instrText>5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C86E7D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C86E7D"/>
                            <w:sz w:val="26"/>
                            <w:szCs w:val="26"/>
                            <w:lang w:bidi="ru-RU"/>
                          </w:rPr>
                          <w:instrText xml:space="preserve"> ""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C86E7D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E7330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C86E7D"/>
                            <w:sz w:val="26"/>
                            <w:szCs w:val="26"/>
                            <w:lang w:bidi="ru-RU"/>
                          </w:rPr>
                          <w:instrText>5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C86E7D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C86E7D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E7330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C86E7D"/>
                            <w:sz w:val="26"/>
                            <w:szCs w:val="26"/>
                            <w:lang w:bidi="ru-RU"/>
                          </w:rPr>
                          <w:t>5</w: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C86E7D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7C09A57F" w14:textId="0E7E03E5" w:rsidR="00240D4D" w:rsidRPr="00EA49B1" w:rsidRDefault="00240D4D" w:rsidP="00240D4D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C86E7D"/>
                            <w:sz w:val="26"/>
                            <w:szCs w:val="26"/>
                          </w:rPr>
                        </w:pP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C86E7D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C86E7D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C86E7D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C86E7D"/>
                            <w:sz w:val="26"/>
                            <w:szCs w:val="26"/>
                            <w:lang w:bidi="ru-RU"/>
                          </w:rPr>
                          <w:instrText xml:space="preserve"> DocVariable MonthStart9 \@ dddd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C86E7D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E7330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C86E7D"/>
                            <w:sz w:val="26"/>
                            <w:szCs w:val="26"/>
                            <w:lang w:bidi="ru-RU"/>
                          </w:rPr>
                          <w:instrText>вторник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C86E7D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C86E7D"/>
                            <w:sz w:val="26"/>
                            <w:szCs w:val="26"/>
                            <w:lang w:bidi="ru-RU"/>
                          </w:rPr>
                          <w:instrText xml:space="preserve"> = “</w:instrText>
                        </w:r>
                        <w:r w:rsidRPr="00EA49B1">
                          <w:rPr>
                            <w:rFonts w:ascii="Century Gothic" w:hAnsi="Century Gothic" w:cs="Calibri"/>
                            <w:b/>
                            <w:bCs/>
                            <w:noProof/>
                            <w:color w:val="C86E7D"/>
                            <w:sz w:val="26"/>
                            <w:szCs w:val="26"/>
                            <w:lang w:bidi="ru-RU"/>
                          </w:rPr>
                          <w:instrText>воскресенье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C86E7D"/>
                            <w:sz w:val="26"/>
                            <w:szCs w:val="26"/>
                            <w:lang w:bidi="ru-RU"/>
                          </w:rPr>
                          <w:instrText xml:space="preserve">" 1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C86E7D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C86E7D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C86E7D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C86E7D"/>
                            <w:sz w:val="26"/>
                            <w:szCs w:val="26"/>
                            <w:lang w:bidi="ru-RU"/>
                          </w:rPr>
                          <w:instrText xml:space="preserve"> =F2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C86E7D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E7330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C86E7D"/>
                            <w:sz w:val="26"/>
                            <w:szCs w:val="26"/>
                            <w:lang w:bidi="ru-RU"/>
                          </w:rPr>
                          <w:instrText>5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C86E7D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C86E7D"/>
                            <w:sz w:val="26"/>
                            <w:szCs w:val="26"/>
                            <w:lang w:bidi="ru-RU"/>
                          </w:rPr>
                          <w:instrText xml:space="preserve"> &lt;&gt; 0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C86E7D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C86E7D"/>
                            <w:sz w:val="26"/>
                            <w:szCs w:val="26"/>
                            <w:lang w:bidi="ru-RU"/>
                          </w:rPr>
                          <w:instrText xml:space="preserve"> =F2+1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C86E7D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E7330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C86E7D"/>
                            <w:sz w:val="26"/>
                            <w:szCs w:val="26"/>
                            <w:lang w:bidi="ru-RU"/>
                          </w:rPr>
                          <w:instrText>6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C86E7D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C86E7D"/>
                            <w:sz w:val="26"/>
                            <w:szCs w:val="26"/>
                            <w:lang w:bidi="ru-RU"/>
                          </w:rPr>
                          <w:instrText xml:space="preserve"> ""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C86E7D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E7330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C86E7D"/>
                            <w:sz w:val="26"/>
                            <w:szCs w:val="26"/>
                            <w:lang w:bidi="ru-RU"/>
                          </w:rPr>
                          <w:instrText>6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C86E7D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C86E7D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E7330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C86E7D"/>
                            <w:sz w:val="26"/>
                            <w:szCs w:val="26"/>
                            <w:lang w:bidi="ru-RU"/>
                          </w:rPr>
                          <w:t>6</w: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C86E7D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240D4D" w:rsidRPr="00EA49B1" w14:paraId="6EE1544C" w14:textId="77777777" w:rsidTr="00E47E0F">
                    <w:trPr>
                      <w:trHeight w:val="336"/>
                    </w:trPr>
                    <w:tc>
                      <w:tcPr>
                        <w:tcW w:w="707" w:type="pct"/>
                        <w:vAlign w:val="center"/>
                      </w:tcPr>
                      <w:p w14:paraId="52C961F1" w14:textId="1B3C8955" w:rsidR="00240D4D" w:rsidRPr="00EA49B1" w:rsidRDefault="00240D4D" w:rsidP="00240D4D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</w:rPr>
                        </w:pP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=G2+1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E7330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t>7</w: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12BF2BED" w14:textId="0517B090" w:rsidR="00240D4D" w:rsidRPr="00EA49B1" w:rsidRDefault="00240D4D" w:rsidP="00240D4D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</w:rPr>
                        </w:pP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=A3+1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E7330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t>8</w: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B04E09D" w14:textId="57F1A63A" w:rsidR="00240D4D" w:rsidRPr="00EA49B1" w:rsidRDefault="00240D4D" w:rsidP="00240D4D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</w:rPr>
                        </w:pP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=B3+1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E7330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t>9</w: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529C5BF" w14:textId="771802A7" w:rsidR="00240D4D" w:rsidRPr="00EA49B1" w:rsidRDefault="00240D4D" w:rsidP="00240D4D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</w:rPr>
                        </w:pP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=C3+1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E7330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t>10</w: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E93FAA3" w14:textId="54BA8DD4" w:rsidR="00240D4D" w:rsidRPr="00EA49B1" w:rsidRDefault="00240D4D" w:rsidP="00240D4D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</w:rPr>
                        </w:pP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=D3+1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E7330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t>11</w: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E033FA5" w14:textId="0F6E26F4" w:rsidR="00240D4D" w:rsidRPr="00EA49B1" w:rsidRDefault="00240D4D" w:rsidP="00240D4D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C86E7D"/>
                            <w:sz w:val="26"/>
                            <w:szCs w:val="26"/>
                          </w:rPr>
                        </w:pP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C86E7D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C86E7D"/>
                            <w:sz w:val="26"/>
                            <w:szCs w:val="26"/>
                            <w:lang w:bidi="ru-RU"/>
                          </w:rPr>
                          <w:instrText xml:space="preserve"> =E3+1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C86E7D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E7330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C86E7D"/>
                            <w:sz w:val="26"/>
                            <w:szCs w:val="26"/>
                            <w:lang w:bidi="ru-RU"/>
                          </w:rPr>
                          <w:t>12</w: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C86E7D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2DAD5D4E" w14:textId="1958EF61" w:rsidR="00240D4D" w:rsidRPr="00EA49B1" w:rsidRDefault="00240D4D" w:rsidP="00240D4D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C86E7D"/>
                            <w:sz w:val="26"/>
                            <w:szCs w:val="26"/>
                          </w:rPr>
                        </w:pP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C86E7D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C86E7D"/>
                            <w:sz w:val="26"/>
                            <w:szCs w:val="26"/>
                            <w:lang w:bidi="ru-RU"/>
                          </w:rPr>
                          <w:instrText xml:space="preserve"> =F3+1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C86E7D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E7330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C86E7D"/>
                            <w:sz w:val="26"/>
                            <w:szCs w:val="26"/>
                            <w:lang w:bidi="ru-RU"/>
                          </w:rPr>
                          <w:t>13</w: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C86E7D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240D4D" w:rsidRPr="00EA49B1" w14:paraId="0E1942DA" w14:textId="77777777" w:rsidTr="00E47E0F">
                    <w:trPr>
                      <w:trHeight w:val="350"/>
                    </w:trPr>
                    <w:tc>
                      <w:tcPr>
                        <w:tcW w:w="707" w:type="pct"/>
                        <w:vAlign w:val="center"/>
                      </w:tcPr>
                      <w:p w14:paraId="556BD514" w14:textId="5FDCA9E9" w:rsidR="00240D4D" w:rsidRPr="00EA49B1" w:rsidRDefault="00240D4D" w:rsidP="00240D4D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</w:rPr>
                        </w:pP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=G3+1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E7330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t>14</w: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24DA48A5" w14:textId="566F0D87" w:rsidR="00240D4D" w:rsidRPr="00EA49B1" w:rsidRDefault="00240D4D" w:rsidP="00240D4D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</w:rPr>
                        </w:pP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=A4+1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E7330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t>15</w: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5219664" w14:textId="6EC9882E" w:rsidR="00240D4D" w:rsidRPr="00EA49B1" w:rsidRDefault="00240D4D" w:rsidP="00240D4D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</w:rPr>
                        </w:pP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=B4+1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E7330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t>16</w: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49359DC" w14:textId="227283EE" w:rsidR="00240D4D" w:rsidRPr="00EA49B1" w:rsidRDefault="00240D4D" w:rsidP="00240D4D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</w:rPr>
                        </w:pP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=C4+1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E7330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t>17</w: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3EB3D77" w14:textId="7FDF6DF2" w:rsidR="00240D4D" w:rsidRPr="00EA49B1" w:rsidRDefault="00240D4D" w:rsidP="00240D4D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</w:rPr>
                        </w:pP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=D4+1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E7330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t>18</w: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2A1D153" w14:textId="7AC364BF" w:rsidR="00240D4D" w:rsidRPr="00EA49B1" w:rsidRDefault="00240D4D" w:rsidP="00240D4D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C86E7D"/>
                            <w:sz w:val="26"/>
                            <w:szCs w:val="26"/>
                          </w:rPr>
                        </w:pP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C86E7D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C86E7D"/>
                            <w:sz w:val="26"/>
                            <w:szCs w:val="26"/>
                            <w:lang w:bidi="ru-RU"/>
                          </w:rPr>
                          <w:instrText xml:space="preserve"> =E4+1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C86E7D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E7330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C86E7D"/>
                            <w:sz w:val="26"/>
                            <w:szCs w:val="26"/>
                            <w:lang w:bidi="ru-RU"/>
                          </w:rPr>
                          <w:t>19</w: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C86E7D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74E847D9" w14:textId="65566DFB" w:rsidR="00240D4D" w:rsidRPr="00EA49B1" w:rsidRDefault="00240D4D" w:rsidP="00240D4D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C86E7D"/>
                            <w:sz w:val="26"/>
                            <w:szCs w:val="26"/>
                          </w:rPr>
                        </w:pP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C86E7D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C86E7D"/>
                            <w:sz w:val="26"/>
                            <w:szCs w:val="26"/>
                            <w:lang w:bidi="ru-RU"/>
                          </w:rPr>
                          <w:instrText xml:space="preserve"> =F4+1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C86E7D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E7330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C86E7D"/>
                            <w:sz w:val="26"/>
                            <w:szCs w:val="26"/>
                            <w:lang w:bidi="ru-RU"/>
                          </w:rPr>
                          <w:t>20</w: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C86E7D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240D4D" w:rsidRPr="00EA49B1" w14:paraId="343588CF" w14:textId="77777777" w:rsidTr="00E47E0F">
                    <w:trPr>
                      <w:trHeight w:val="350"/>
                    </w:trPr>
                    <w:tc>
                      <w:tcPr>
                        <w:tcW w:w="707" w:type="pct"/>
                        <w:vAlign w:val="center"/>
                      </w:tcPr>
                      <w:p w14:paraId="7A2651C6" w14:textId="2DA0997F" w:rsidR="00240D4D" w:rsidRPr="00EA49B1" w:rsidRDefault="00240D4D" w:rsidP="00240D4D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</w:rPr>
                        </w:pP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=G4+1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E7330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t>21</w: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2B1C1C0E" w14:textId="3C99023A" w:rsidR="00240D4D" w:rsidRPr="00EA49B1" w:rsidRDefault="00240D4D" w:rsidP="00240D4D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</w:rPr>
                        </w:pP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=A5+1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E7330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t>22</w: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06D1A20" w14:textId="29E8352D" w:rsidR="00240D4D" w:rsidRPr="00EA49B1" w:rsidRDefault="00240D4D" w:rsidP="00240D4D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</w:rPr>
                        </w:pP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=B5+1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E7330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t>23</w: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490440C" w14:textId="38ED525D" w:rsidR="00240D4D" w:rsidRPr="00EA49B1" w:rsidRDefault="00240D4D" w:rsidP="00240D4D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</w:rPr>
                        </w:pP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=C5+1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E7330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t>24</w: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D8F551A" w14:textId="02676061" w:rsidR="00240D4D" w:rsidRPr="00EA49B1" w:rsidRDefault="00240D4D" w:rsidP="00240D4D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</w:rPr>
                        </w:pP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=D5+1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E7330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t>25</w: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EC0B0FF" w14:textId="55893870" w:rsidR="00240D4D" w:rsidRPr="00EA49B1" w:rsidRDefault="00240D4D" w:rsidP="00240D4D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C86E7D"/>
                            <w:sz w:val="26"/>
                            <w:szCs w:val="26"/>
                          </w:rPr>
                        </w:pP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C86E7D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C86E7D"/>
                            <w:sz w:val="26"/>
                            <w:szCs w:val="26"/>
                            <w:lang w:bidi="ru-RU"/>
                          </w:rPr>
                          <w:instrText xml:space="preserve"> =E5+1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C86E7D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E7330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C86E7D"/>
                            <w:sz w:val="26"/>
                            <w:szCs w:val="26"/>
                            <w:lang w:bidi="ru-RU"/>
                          </w:rPr>
                          <w:t>26</w: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C86E7D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1152E55B" w14:textId="19482741" w:rsidR="00240D4D" w:rsidRPr="00EA49B1" w:rsidRDefault="00240D4D" w:rsidP="00240D4D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C86E7D"/>
                            <w:sz w:val="26"/>
                            <w:szCs w:val="26"/>
                          </w:rPr>
                        </w:pP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C86E7D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C86E7D"/>
                            <w:sz w:val="26"/>
                            <w:szCs w:val="26"/>
                            <w:lang w:bidi="ru-RU"/>
                          </w:rPr>
                          <w:instrText xml:space="preserve"> =F5+1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C86E7D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E7330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C86E7D"/>
                            <w:sz w:val="26"/>
                            <w:szCs w:val="26"/>
                            <w:lang w:bidi="ru-RU"/>
                          </w:rPr>
                          <w:t>27</w: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C86E7D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240D4D" w:rsidRPr="00EA49B1" w14:paraId="487DB3AB" w14:textId="77777777" w:rsidTr="00E47E0F">
                    <w:trPr>
                      <w:trHeight w:val="336"/>
                    </w:trPr>
                    <w:tc>
                      <w:tcPr>
                        <w:tcW w:w="707" w:type="pct"/>
                        <w:vAlign w:val="center"/>
                      </w:tcPr>
                      <w:p w14:paraId="04CE423F" w14:textId="7A4BC929" w:rsidR="00240D4D" w:rsidRPr="00EA49B1" w:rsidRDefault="00240D4D" w:rsidP="00240D4D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</w:rPr>
                        </w:pP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IF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=G5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E7330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27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 0,""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=G5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E7330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27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 &lt;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DocVariable MonthEnd9 \@ d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E7330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30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=G5+1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E7330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28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""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E7330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28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E7330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t>28</w: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77D02494" w14:textId="408E877D" w:rsidR="00240D4D" w:rsidRPr="00EA49B1" w:rsidRDefault="00240D4D" w:rsidP="00240D4D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</w:rPr>
                        </w:pP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IF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=A6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E7330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28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 0,""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=A6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E7330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28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 &lt;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DocVariable MonthEnd9 \@ d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E7330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30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=A6+1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E7330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29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""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E7330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29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E7330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t>29</w: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7183CBA" w14:textId="2E91DBBD" w:rsidR="00240D4D" w:rsidRPr="00EA49B1" w:rsidRDefault="00240D4D" w:rsidP="00240D4D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</w:rPr>
                        </w:pP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IF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=B6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E7330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29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 0,""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=B6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E7330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29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 &lt;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DocVariable MonthEnd9 \@ d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E7330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30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=B6+1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E7330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30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"" </w:instrText>
                        </w:r>
                        <w:r w:rsidR="00E7330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E7330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30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="00E7330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E7330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t>30</w: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7DE61E5" w14:textId="55F02788" w:rsidR="00240D4D" w:rsidRPr="00EA49B1" w:rsidRDefault="00240D4D" w:rsidP="00240D4D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</w:rPr>
                        </w:pP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IF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=C6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E7330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30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 0,""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=C6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E7330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30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 &lt;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DocVariable MonthEnd9 \@ d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E7330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30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=C6+1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8F2D8D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27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""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95E5C1E" w14:textId="3D28D1E9" w:rsidR="00240D4D" w:rsidRPr="00EA49B1" w:rsidRDefault="00240D4D" w:rsidP="00240D4D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</w:rPr>
                        </w:pP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IF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=D6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E7330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0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 0,""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=D6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8F2D8D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27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 &lt;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DocVariable MonthEnd9 \@ d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8F2D8D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30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=D6+1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8F2D8D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28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""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8F2D8D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28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400C123" w14:textId="0D60EDB7" w:rsidR="00240D4D" w:rsidRPr="00EA49B1" w:rsidRDefault="00240D4D" w:rsidP="00240D4D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C86E7D"/>
                            <w:sz w:val="26"/>
                            <w:szCs w:val="26"/>
                          </w:rPr>
                        </w:pP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C86E7D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C86E7D"/>
                            <w:sz w:val="26"/>
                            <w:szCs w:val="26"/>
                            <w:lang w:bidi="ru-RU"/>
                          </w:rPr>
                          <w:instrText xml:space="preserve">IF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C86E7D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C86E7D"/>
                            <w:sz w:val="26"/>
                            <w:szCs w:val="26"/>
                            <w:lang w:bidi="ru-RU"/>
                          </w:rPr>
                          <w:instrText xml:space="preserve"> =E6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C86E7D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E7330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C86E7D"/>
                            <w:sz w:val="26"/>
                            <w:szCs w:val="26"/>
                            <w:lang w:bidi="ru-RU"/>
                          </w:rPr>
                          <w:instrText>0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C86E7D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C86E7D"/>
                            <w:sz w:val="26"/>
                            <w:szCs w:val="26"/>
                            <w:lang w:bidi="ru-RU"/>
                          </w:rPr>
                          <w:instrText xml:space="preserve"> = 0,""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C86E7D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C86E7D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C86E7D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C86E7D"/>
                            <w:sz w:val="26"/>
                            <w:szCs w:val="26"/>
                            <w:lang w:bidi="ru-RU"/>
                          </w:rPr>
                          <w:instrText xml:space="preserve"> =E6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C86E7D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8F2D8D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C86E7D"/>
                            <w:sz w:val="26"/>
                            <w:szCs w:val="26"/>
                            <w:lang w:bidi="ru-RU"/>
                          </w:rPr>
                          <w:instrText>28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C86E7D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C86E7D"/>
                            <w:sz w:val="26"/>
                            <w:szCs w:val="26"/>
                            <w:lang w:bidi="ru-RU"/>
                          </w:rPr>
                          <w:instrText xml:space="preserve">  &lt;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C86E7D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C86E7D"/>
                            <w:sz w:val="26"/>
                            <w:szCs w:val="26"/>
                            <w:lang w:bidi="ru-RU"/>
                          </w:rPr>
                          <w:instrText xml:space="preserve"> DocVariable MonthEnd9 \@ d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C86E7D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8F2D8D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C86E7D"/>
                            <w:sz w:val="26"/>
                            <w:szCs w:val="26"/>
                            <w:lang w:bidi="ru-RU"/>
                          </w:rPr>
                          <w:instrText>30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C86E7D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C86E7D"/>
                            <w:sz w:val="26"/>
                            <w:szCs w:val="26"/>
                            <w:lang w:bidi="ru-RU"/>
                          </w:rPr>
                          <w:instrText xml:space="preserve"> 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C86E7D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C86E7D"/>
                            <w:sz w:val="26"/>
                            <w:szCs w:val="26"/>
                            <w:lang w:bidi="ru-RU"/>
                          </w:rPr>
                          <w:instrText xml:space="preserve"> =E6+1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C86E7D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8F2D8D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C86E7D"/>
                            <w:sz w:val="26"/>
                            <w:szCs w:val="26"/>
                            <w:lang w:bidi="ru-RU"/>
                          </w:rPr>
                          <w:instrText>29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C86E7D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C86E7D"/>
                            <w:sz w:val="26"/>
                            <w:szCs w:val="26"/>
                            <w:lang w:bidi="ru-RU"/>
                          </w:rPr>
                          <w:instrText xml:space="preserve"> ""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C86E7D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8F2D8D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C86E7D"/>
                            <w:sz w:val="26"/>
                            <w:szCs w:val="26"/>
                            <w:lang w:bidi="ru-RU"/>
                          </w:rPr>
                          <w:instrText>29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C86E7D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C86E7D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5BFE5E8A" w14:textId="093CB6BB" w:rsidR="00240D4D" w:rsidRPr="00EA49B1" w:rsidRDefault="00240D4D" w:rsidP="00240D4D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C86E7D"/>
                            <w:sz w:val="26"/>
                            <w:szCs w:val="26"/>
                          </w:rPr>
                        </w:pP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C86E7D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C86E7D"/>
                            <w:sz w:val="26"/>
                            <w:szCs w:val="26"/>
                            <w:lang w:bidi="ru-RU"/>
                          </w:rPr>
                          <w:instrText xml:space="preserve">IF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C86E7D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C86E7D"/>
                            <w:sz w:val="26"/>
                            <w:szCs w:val="26"/>
                            <w:lang w:bidi="ru-RU"/>
                          </w:rPr>
                          <w:instrText xml:space="preserve"> =F6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C86E7D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E7330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C86E7D"/>
                            <w:sz w:val="26"/>
                            <w:szCs w:val="26"/>
                            <w:lang w:bidi="ru-RU"/>
                          </w:rPr>
                          <w:instrText>0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C86E7D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C86E7D"/>
                            <w:sz w:val="26"/>
                            <w:szCs w:val="26"/>
                            <w:lang w:bidi="ru-RU"/>
                          </w:rPr>
                          <w:instrText xml:space="preserve"> = 0,""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C86E7D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C86E7D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C86E7D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C86E7D"/>
                            <w:sz w:val="26"/>
                            <w:szCs w:val="26"/>
                            <w:lang w:bidi="ru-RU"/>
                          </w:rPr>
                          <w:instrText xml:space="preserve"> =F6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C86E7D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8F2D8D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C86E7D"/>
                            <w:sz w:val="26"/>
                            <w:szCs w:val="26"/>
                            <w:lang w:bidi="ru-RU"/>
                          </w:rPr>
                          <w:instrText>29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C86E7D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C86E7D"/>
                            <w:sz w:val="26"/>
                            <w:szCs w:val="26"/>
                            <w:lang w:bidi="ru-RU"/>
                          </w:rPr>
                          <w:instrText xml:space="preserve">  &lt;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C86E7D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C86E7D"/>
                            <w:sz w:val="26"/>
                            <w:szCs w:val="26"/>
                            <w:lang w:bidi="ru-RU"/>
                          </w:rPr>
                          <w:instrText xml:space="preserve"> DocVariable MonthEnd9 \@ d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C86E7D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8F2D8D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C86E7D"/>
                            <w:sz w:val="26"/>
                            <w:szCs w:val="26"/>
                            <w:lang w:bidi="ru-RU"/>
                          </w:rPr>
                          <w:instrText>30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C86E7D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C86E7D"/>
                            <w:sz w:val="26"/>
                            <w:szCs w:val="26"/>
                            <w:lang w:bidi="ru-RU"/>
                          </w:rPr>
                          <w:instrText xml:space="preserve"> 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C86E7D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C86E7D"/>
                            <w:sz w:val="26"/>
                            <w:szCs w:val="26"/>
                            <w:lang w:bidi="ru-RU"/>
                          </w:rPr>
                          <w:instrText xml:space="preserve"> =F6+1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C86E7D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8F2D8D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C86E7D"/>
                            <w:sz w:val="26"/>
                            <w:szCs w:val="26"/>
                            <w:lang w:bidi="ru-RU"/>
                          </w:rPr>
                          <w:instrText>30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C86E7D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C86E7D"/>
                            <w:sz w:val="26"/>
                            <w:szCs w:val="26"/>
                            <w:lang w:bidi="ru-RU"/>
                          </w:rPr>
                          <w:instrText xml:space="preserve"> ""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C86E7D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8F2D8D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C86E7D"/>
                            <w:sz w:val="26"/>
                            <w:szCs w:val="26"/>
                            <w:lang w:bidi="ru-RU"/>
                          </w:rPr>
                          <w:instrText>30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C86E7D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C86E7D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240D4D" w:rsidRPr="00EA49B1" w14:paraId="5F9738C0" w14:textId="77777777" w:rsidTr="00E47E0F">
                    <w:trPr>
                      <w:trHeight w:val="350"/>
                    </w:trPr>
                    <w:tc>
                      <w:tcPr>
                        <w:tcW w:w="707" w:type="pct"/>
                        <w:vAlign w:val="center"/>
                      </w:tcPr>
                      <w:p w14:paraId="1962714E" w14:textId="58F33BA3" w:rsidR="00240D4D" w:rsidRPr="00EA49B1" w:rsidRDefault="00240D4D" w:rsidP="00240D4D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</w:rPr>
                        </w:pP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IF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=G6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E7330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0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 0,""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=G6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8F2D8D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30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 &lt;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DocVariable MonthEnd9 \@ d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8F2D8D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30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=G6+1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0B16A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30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""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70A16A11" w14:textId="3B8494AD" w:rsidR="00240D4D" w:rsidRPr="00EA49B1" w:rsidRDefault="00240D4D" w:rsidP="00240D4D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</w:rPr>
                        </w:pP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IF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=A7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E7330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0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 0,""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=A7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0B16A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30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 &lt;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DocVariable MonthEnd9 \@ d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0B16A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30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=A7+1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30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""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B6EF8DF" w14:textId="77777777" w:rsidR="00240D4D" w:rsidRPr="00EA49B1" w:rsidRDefault="00240D4D" w:rsidP="00240D4D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B4E7606" w14:textId="77777777" w:rsidR="00240D4D" w:rsidRPr="00EA49B1" w:rsidRDefault="00240D4D" w:rsidP="00240D4D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C12BD7D" w14:textId="77777777" w:rsidR="00240D4D" w:rsidRPr="00EA49B1" w:rsidRDefault="00240D4D" w:rsidP="00240D4D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5FC413F" w14:textId="77777777" w:rsidR="00240D4D" w:rsidRPr="00EA49B1" w:rsidRDefault="00240D4D" w:rsidP="00240D4D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C86E7D"/>
                            <w:sz w:val="26"/>
                            <w:szCs w:val="26"/>
                          </w:rPr>
                        </w:pP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295FE9C0" w14:textId="77777777" w:rsidR="00240D4D" w:rsidRPr="00EA49B1" w:rsidRDefault="00240D4D" w:rsidP="00240D4D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C86E7D"/>
                            <w:sz w:val="26"/>
                            <w:szCs w:val="26"/>
                          </w:rPr>
                        </w:pPr>
                      </w:p>
                    </w:tc>
                  </w:tr>
                </w:tbl>
                <w:p w14:paraId="31377DC9" w14:textId="77777777" w:rsidR="00240D4D" w:rsidRPr="00EA49B1" w:rsidRDefault="00240D4D" w:rsidP="00240D4D">
                  <w:pPr>
                    <w:pStyle w:val="a5"/>
                    <w:rPr>
                      <w:rFonts w:ascii="Century Gothic" w:hAnsi="Century Gothic"/>
                      <w:b/>
                      <w:bCs/>
                      <w:noProof/>
                      <w:color w:val="auto"/>
                    </w:rPr>
                  </w:pPr>
                </w:p>
              </w:tc>
              <w:tc>
                <w:tcPr>
                  <w:tcW w:w="1250" w:type="pct"/>
                </w:tcPr>
                <w:p w14:paraId="3FE5E8F3" w14:textId="466790BE" w:rsidR="00240D4D" w:rsidRPr="00EA49B1" w:rsidRDefault="00EA49B1" w:rsidP="00240D4D">
                  <w:pPr>
                    <w:pStyle w:val="Months"/>
                    <w:jc w:val="center"/>
                    <w:rPr>
                      <w:rFonts w:ascii="Century Gothic" w:hAnsi="Century Gothic"/>
                      <w:b/>
                      <w:bCs/>
                      <w:noProof/>
                      <w:color w:val="FFFFFF" w:themeColor="background1"/>
                      <w:sz w:val="40"/>
                      <w:szCs w:val="40"/>
                    </w:rPr>
                  </w:pPr>
                  <w:r w:rsidRPr="007F4474">
                    <w:rPr>
                      <w:rFonts w:ascii="Century Gothic" w:hAnsi="Century Gothic" w:cs="Calibri"/>
                      <w:b/>
                      <w:bCs/>
                      <w:noProof/>
                      <w:color w:val="FFFFFF" w:themeColor="background1"/>
                      <w:sz w:val="32"/>
                      <w:szCs w:val="32"/>
                      <w:lang w:bidi="ru-RU"/>
                    </w:rPr>
                    <w:t>10</w:t>
                  </w:r>
                  <w:r w:rsidRPr="00EA49B1">
                    <w:rPr>
                      <w:rFonts w:ascii="Century Gothic" w:hAnsi="Century Gothic" w:cs="Calibri"/>
                      <w:b/>
                      <w:bCs/>
                      <w:noProof/>
                      <w:color w:val="FFFFFF" w:themeColor="background1"/>
                      <w:sz w:val="40"/>
                      <w:szCs w:val="40"/>
                      <w:lang w:bidi="ru-RU"/>
                    </w:rPr>
                    <w:t xml:space="preserve"> </w:t>
                  </w:r>
                  <w:r w:rsidR="003F681E">
                    <w:rPr>
                      <w:rFonts w:ascii="Century Gothic" w:hAnsi="Century Gothic" w:cs="Calibri"/>
                      <w:b/>
                      <w:bCs/>
                      <w:noProof/>
                      <w:color w:val="FFFFFF" w:themeColor="background1"/>
                      <w:sz w:val="40"/>
                      <w:szCs w:val="40"/>
                      <w:lang w:bidi="ru-RU"/>
                    </w:rPr>
                    <w:t>LOKAKUU</w:t>
                  </w:r>
                </w:p>
                <w:tbl>
                  <w:tblPr>
                    <w:tblStyle w:val="CalendarTable"/>
                    <w:tblW w:w="4992" w:type="pct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464"/>
                    <w:gridCol w:w="470"/>
                    <w:gridCol w:w="470"/>
                    <w:gridCol w:w="470"/>
                    <w:gridCol w:w="470"/>
                    <w:gridCol w:w="470"/>
                    <w:gridCol w:w="462"/>
                  </w:tblGrid>
                  <w:tr w:rsidR="00240D4D" w:rsidRPr="00EA49B1" w14:paraId="1DAA9906" w14:textId="77777777" w:rsidTr="007F4474">
                    <w:trPr>
                      <w:trHeight w:val="170"/>
                    </w:trPr>
                    <w:tc>
                      <w:tcPr>
                        <w:tcW w:w="707" w:type="pct"/>
                        <w:shd w:val="clear" w:color="auto" w:fill="7F7F7F" w:themeFill="text1" w:themeFillTint="80"/>
                        <w:vAlign w:val="center"/>
                      </w:tcPr>
                      <w:p w14:paraId="72268EF6" w14:textId="3782D071" w:rsidR="00240D4D" w:rsidRPr="00EA49B1" w:rsidRDefault="003F681E" w:rsidP="00240D4D">
                        <w:pPr>
                          <w:pStyle w:val="Day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>
                          <w:rPr>
                            <w:rFonts w:ascii="Century Gothic" w:hAnsi="Century Gothic" w:cs="Calibri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MA</w:t>
                        </w:r>
                      </w:p>
                    </w:tc>
                    <w:tc>
                      <w:tcPr>
                        <w:tcW w:w="716" w:type="pct"/>
                        <w:shd w:val="clear" w:color="auto" w:fill="7F7F7F" w:themeFill="text1" w:themeFillTint="80"/>
                        <w:vAlign w:val="center"/>
                      </w:tcPr>
                      <w:p w14:paraId="4C4767A8" w14:textId="32C3D730" w:rsidR="00240D4D" w:rsidRPr="00EA49B1" w:rsidRDefault="003F681E" w:rsidP="00240D4D">
                        <w:pPr>
                          <w:pStyle w:val="Day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>
                          <w:rPr>
                            <w:rFonts w:ascii="Century Gothic" w:hAnsi="Century Gothic" w:cs="Calibri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TI</w:t>
                        </w:r>
                      </w:p>
                    </w:tc>
                    <w:tc>
                      <w:tcPr>
                        <w:tcW w:w="718" w:type="pct"/>
                        <w:shd w:val="clear" w:color="auto" w:fill="7F7F7F" w:themeFill="text1" w:themeFillTint="80"/>
                        <w:vAlign w:val="center"/>
                      </w:tcPr>
                      <w:p w14:paraId="6A606E45" w14:textId="34F39A2B" w:rsidR="00240D4D" w:rsidRPr="00EA49B1" w:rsidRDefault="003F681E" w:rsidP="00240D4D">
                        <w:pPr>
                          <w:pStyle w:val="Day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>
                          <w:rPr>
                            <w:rFonts w:ascii="Century Gothic" w:hAnsi="Century Gothic" w:cs="Calibri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KE</w:t>
                        </w:r>
                      </w:p>
                    </w:tc>
                    <w:tc>
                      <w:tcPr>
                        <w:tcW w:w="718" w:type="pct"/>
                        <w:shd w:val="clear" w:color="auto" w:fill="7F7F7F" w:themeFill="text1" w:themeFillTint="80"/>
                        <w:vAlign w:val="center"/>
                      </w:tcPr>
                      <w:p w14:paraId="10734FE5" w14:textId="24E16E51" w:rsidR="00240D4D" w:rsidRPr="00EA49B1" w:rsidRDefault="003913BD" w:rsidP="00240D4D">
                        <w:pPr>
                          <w:pStyle w:val="Day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80"/>
                            <w:szCs w:val="80"/>
                            <w:lang w:bidi="ru-RU"/>
                          </w:rPr>
                          <mc:AlternateContent>
                            <mc:Choice Requires="wpg">
                              <w:drawing>
                                <wp:anchor distT="0" distB="0" distL="114300" distR="114300" simplePos="0" relativeHeight="251685888" behindDoc="1" locked="0" layoutInCell="1" allowOverlap="1" wp14:anchorId="2932B683" wp14:editId="11825791">
                                  <wp:simplePos x="0" y="0"/>
                                  <wp:positionH relativeFrom="column">
                                    <wp:posOffset>-981139</wp:posOffset>
                                  </wp:positionH>
                                  <wp:positionV relativeFrom="paragraph">
                                    <wp:posOffset>-379408</wp:posOffset>
                                  </wp:positionV>
                                  <wp:extent cx="2281555" cy="1915795"/>
                                  <wp:effectExtent l="0" t="0" r="4445" b="8255"/>
                                  <wp:wrapNone/>
                                  <wp:docPr id="35" name="Группа 35"/>
                                  <wp:cNvGraphicFramePr/>
                                  <a:graphic xmlns:a="http://schemas.openxmlformats.org/drawingml/2006/main">
                                    <a:graphicData uri="http://schemas.microsoft.com/office/word/2010/wordprocessingGroup">
                                      <wpg:wgp>
                                        <wpg:cNvGrpSpPr/>
                                        <wpg:grpSpPr>
                                          <a:xfrm>
                                            <a:off x="0" y="0"/>
                                            <a:ext cx="2281555" cy="1915795"/>
                                            <a:chOff x="0" y="0"/>
                                            <a:chExt cx="2281555" cy="1915795"/>
                                          </a:xfrm>
                                        </wpg:grpSpPr>
                                        <wps:wsp>
                                          <wps:cNvPr id="36" name="Прямоугольник: скругленные углы 36"/>
                                          <wps:cNvSpPr/>
                                          <wps:spPr>
                                            <a:xfrm>
                                              <a:off x="0" y="0"/>
                                              <a:ext cx="2281555" cy="1915795"/>
                                            </a:xfrm>
                                            <a:prstGeom prst="roundRect">
                                              <a:avLst>
                                                <a:gd name="adj" fmla="val 8781"/>
                                              </a:avLst>
                                            </a:prstGeom>
                                            <a:solidFill>
                                              <a:srgbClr val="876487"/>
                                            </a:solidFill>
                                            <a:ln>
                                              <a:noFill/>
                                            </a:ln>
                                          </wps:spPr>
                                          <wps:style>
                                            <a:lnRef idx="2">
                                              <a:schemeClr val="accent1">
                                                <a:shade val="50000"/>
                                              </a:schemeClr>
                                            </a:lnRef>
                                            <a:fillRef idx="1">
                                              <a:schemeClr val="accent1"/>
                                            </a:fillRef>
                                            <a:effectRef idx="0">
                                              <a:schemeClr val="accent1"/>
                                            </a:effectRef>
                                            <a:fontRef idx="minor">
                                              <a:schemeClr val="lt1"/>
                                            </a:fontRef>
                                          </wps:style>
        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        <a:prstTxWarp prst="textNoShape">
                                              <a:avLst/>
                                            </a:prstTxWarp>
                                            <a:noAutofit/>
                                          </wps:bodyPr>
                                        </wps:wsp>
                                        <wps:wsp>
                                          <wps:cNvPr id="37" name="Прямоугольник: скругленные верхние углы 37"/>
                                          <wps:cNvSpPr/>
                                          <wps:spPr>
                                            <a:xfrm rot="10800000">
                                              <a:off x="36214" y="516048"/>
                                              <a:ext cx="2209165" cy="1371600"/>
                                            </a:xfrm>
                                            <a:prstGeom prst="round2SameRect">
                                              <a:avLst>
                                                <a:gd name="adj1" fmla="val 9656"/>
                                                <a:gd name="adj2" fmla="val 0"/>
                                              </a:avLst>
                                            </a:prstGeom>
                                            <a:solidFill>
                                              <a:schemeClr val="bg1"/>
                                            </a:solidFill>
                                            <a:ln>
                                              <a:noFill/>
                                            </a:ln>
                                          </wps:spPr>
                                          <wps:style>
                                            <a:lnRef idx="2">
                                              <a:schemeClr val="accent1">
                                                <a:shade val="50000"/>
                                              </a:schemeClr>
                                            </a:lnRef>
                                            <a:fillRef idx="1">
                                              <a:schemeClr val="accent1"/>
                                            </a:fillRef>
                                            <a:effectRef idx="0">
                                              <a:schemeClr val="accent1"/>
                                            </a:effectRef>
                                            <a:fontRef idx="minor">
                                              <a:schemeClr val="lt1"/>
                                            </a:fontRef>
                                          </wps:style>
        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        <a:prstTxWarp prst="textNoShape">
                                              <a:avLst/>
                                            </a:prstTxWarp>
                                            <a:noAutofit/>
                                          </wps:bodyPr>
                                        </wps:wsp>
                                      </wpg:wgp>
                                    </a:graphicData>
                                  </a:graphic>
                                  <wp14:sizeRelH relativeFrom="margin">
                                    <wp14:pctWidth>0</wp14:pctWidth>
                                  </wp14:sizeRelH>
                                  <wp14:sizeRelV relativeFrom="margin">
                                    <wp14:pctHeight>0</wp14:pctHeight>
                                  </wp14:sizeRelV>
                                </wp:anchor>
                              </w:drawing>
                            </mc:Choice>
                            <mc:Fallback>
                              <w:pict>
                                <v:group w14:anchorId="2E290347" id="Группа 35" o:spid="_x0000_s1026" style="position:absolute;margin-left:-77.25pt;margin-top:-29.85pt;width:179.65pt;height:150.85pt;z-index:-251630592;mso-width-relative:margin;mso-height-relative:margin" coordsize="22815,1915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">
                                  <v:roundrect id="Прямоугольник: скругленные углы 36" o:spid="_x0000_s1027" style="position:absolute;width:22815;height:19157;visibility:visible;mso-wrap-style:square;v-text-anchor:middle" arcsize="5756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" fillcolor="#876487" stroked="f" strokeweight="1pt"/>
                                  <v:shape id="Прямоугольник: скругленные верхние углы 37" o:spid="_x0000_s1028" style="position:absolute;left:362;top:5160;width:22091;height:13716;rotation:180;visibility:visible;mso-wrap-style:square;v-text-anchor:middle" coordsize="2209165,13716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" path="m132442,l2076723,v73146,,132442,59296,132442,132442l2209165,1371600r,l,1371600r,l,132442c,59296,59296,,132442,xe" fillcolor="white [3212]" stroked="f" strokeweight="1pt">
                                    <v:path arrowok="t" o:connecttype="custom" o:connectlocs="132442,0;2076723,0;2209165,132442;2209165,1371600;2209165,1371600;0,1371600;0,1371600;0,132442;132442,0" o:connectangles="0,0,0,0,0,0,0,0,0"/>
                                  </v:shape>
                                </v:group>
                              </w:pict>
                            </mc:Fallback>
                          </mc:AlternateContent>
                        </w:r>
                        <w:r w:rsidR="003F681E">
                          <w:rPr>
                            <w:rFonts w:ascii="Century Gothic" w:hAnsi="Century Gothic" w:cs="Calibri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TO</w:t>
                        </w:r>
                      </w:p>
                    </w:tc>
                    <w:tc>
                      <w:tcPr>
                        <w:tcW w:w="718" w:type="pct"/>
                        <w:shd w:val="clear" w:color="auto" w:fill="7F7F7F" w:themeFill="text1" w:themeFillTint="80"/>
                        <w:vAlign w:val="center"/>
                      </w:tcPr>
                      <w:p w14:paraId="32CCBD37" w14:textId="1C49F480" w:rsidR="00240D4D" w:rsidRPr="00EA49B1" w:rsidRDefault="003F681E" w:rsidP="00240D4D">
                        <w:pPr>
                          <w:pStyle w:val="Day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>
                          <w:rPr>
                            <w:rFonts w:ascii="Century Gothic" w:hAnsi="Century Gothic" w:cs="Calibri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PE</w:t>
                        </w:r>
                      </w:p>
                    </w:tc>
                    <w:tc>
                      <w:tcPr>
                        <w:tcW w:w="718" w:type="pct"/>
                        <w:shd w:val="clear" w:color="auto" w:fill="7F7F7F" w:themeFill="text1" w:themeFillTint="80"/>
                        <w:vAlign w:val="center"/>
                      </w:tcPr>
                      <w:p w14:paraId="7383A338" w14:textId="428316C1" w:rsidR="00240D4D" w:rsidRPr="00EA49B1" w:rsidRDefault="003F681E" w:rsidP="00240D4D">
                        <w:pPr>
                          <w:pStyle w:val="Day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>
                          <w:rPr>
                            <w:rFonts w:ascii="Century Gothic" w:hAnsi="Century Gothic" w:cs="Calibri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LA</w:t>
                        </w:r>
                      </w:p>
                    </w:tc>
                    <w:tc>
                      <w:tcPr>
                        <w:tcW w:w="705" w:type="pct"/>
                        <w:shd w:val="clear" w:color="auto" w:fill="7F7F7F" w:themeFill="text1" w:themeFillTint="80"/>
                        <w:vAlign w:val="center"/>
                      </w:tcPr>
                      <w:p w14:paraId="1C199D0C" w14:textId="7FBEFA07" w:rsidR="00240D4D" w:rsidRPr="00EA49B1" w:rsidRDefault="003F681E" w:rsidP="00240D4D">
                        <w:pPr>
                          <w:pStyle w:val="Day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>
                          <w:rPr>
                            <w:rFonts w:ascii="Century Gothic" w:hAnsi="Century Gothic" w:cs="Calibri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SU</w:t>
                        </w:r>
                      </w:p>
                    </w:tc>
                  </w:tr>
                  <w:tr w:rsidR="00240D4D" w:rsidRPr="00EA49B1" w14:paraId="048A2737" w14:textId="77777777" w:rsidTr="00E47E0F">
                    <w:trPr>
                      <w:trHeight w:val="350"/>
                    </w:trPr>
                    <w:tc>
                      <w:tcPr>
                        <w:tcW w:w="707" w:type="pct"/>
                        <w:vAlign w:val="center"/>
                      </w:tcPr>
                      <w:p w14:paraId="34BD2F7B" w14:textId="628B44B4" w:rsidR="00240D4D" w:rsidRPr="00EA49B1" w:rsidRDefault="00240D4D" w:rsidP="00240D4D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</w:rPr>
                        </w:pP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DocVariable MonthStart10 \@ dddd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E7330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четверг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 “</w:instrText>
                        </w:r>
                        <w:r w:rsidRPr="00EA49B1">
                          <w:rPr>
                            <w:rFonts w:ascii="Century Gothic" w:hAnsi="Century Gothic" w:cs="Calibri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понедельник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" 1 ""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58D35348" w14:textId="2D97AC2E" w:rsidR="00240D4D" w:rsidRPr="00EA49B1" w:rsidRDefault="00240D4D" w:rsidP="00240D4D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</w:rPr>
                        </w:pP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DocVariable MonthStart10 \@ dddd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E7330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четверг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 “</w:instrText>
                        </w:r>
                        <w:r w:rsidRPr="00EA49B1">
                          <w:rPr>
                            <w:rFonts w:ascii="Century Gothic" w:hAnsi="Century Gothic" w:cs="Calibri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вторник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" 1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=A2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E7330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0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&lt;&gt; 0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=A2+1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8F2D8D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2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""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E2EC394" w14:textId="57CB5D05" w:rsidR="00240D4D" w:rsidRPr="00EA49B1" w:rsidRDefault="00240D4D" w:rsidP="00240D4D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</w:rPr>
                        </w:pP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DocVariable MonthStart10 \@ dddd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E7330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четверг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 “</w:instrText>
                        </w:r>
                        <w:r w:rsidRPr="00EA49B1">
                          <w:rPr>
                            <w:rFonts w:ascii="Century Gothic" w:hAnsi="Century Gothic" w:cs="Calibri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среда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" 1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=B2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E7330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0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&lt;&gt; 0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=B2+1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8F2D8D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3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""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311D71D" w14:textId="70DA4654" w:rsidR="00240D4D" w:rsidRPr="00EA49B1" w:rsidRDefault="00240D4D" w:rsidP="00240D4D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</w:rPr>
                        </w:pP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DocVariable MonthStart10 \@ dddd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E7330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четверг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 “</w:instrText>
                        </w:r>
                        <w:r w:rsidRPr="00EA49B1">
                          <w:rPr>
                            <w:rFonts w:ascii="Century Gothic" w:hAnsi="Century Gothic" w:cs="Calibri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четверг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" 1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=C2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8F06A5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1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&lt;&gt; 0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=C2+1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8F06A5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2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""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8F06A5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2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E73301"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t>1</w: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E763EE9" w14:textId="4804B02B" w:rsidR="00240D4D" w:rsidRPr="00EA49B1" w:rsidRDefault="00240D4D" w:rsidP="00240D4D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</w:rPr>
                        </w:pP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DocVariable MonthStart10 \@ dddd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E7330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четверг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= “</w:instrText>
                        </w:r>
                        <w:r w:rsidRPr="00EA49B1">
                          <w:rPr>
                            <w:rFonts w:ascii="Century Gothic" w:hAnsi="Century Gothic" w:cs="Calibri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пятница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" 1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=D2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E7330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1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&lt;&gt; 0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=D2+1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E7330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2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""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E7330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2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E7330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t>2</w: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9586682" w14:textId="3BE2A1F0" w:rsidR="00240D4D" w:rsidRPr="00EA49B1" w:rsidRDefault="00240D4D" w:rsidP="00240D4D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876487"/>
                            <w:sz w:val="26"/>
                            <w:szCs w:val="26"/>
                          </w:rPr>
                        </w:pP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876487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876487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876487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876487"/>
                            <w:sz w:val="26"/>
                            <w:szCs w:val="26"/>
                            <w:lang w:bidi="ru-RU"/>
                          </w:rPr>
                          <w:instrText xml:space="preserve"> DocVariable MonthStart10 \@ dddd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876487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E7330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876487"/>
                            <w:sz w:val="26"/>
                            <w:szCs w:val="26"/>
                            <w:lang w:bidi="ru-RU"/>
                          </w:rPr>
                          <w:instrText>четверг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876487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876487"/>
                            <w:sz w:val="26"/>
                            <w:szCs w:val="26"/>
                            <w:lang w:bidi="ru-RU"/>
                          </w:rPr>
                          <w:instrText xml:space="preserve"> = “</w:instrText>
                        </w:r>
                        <w:r w:rsidRPr="00EA49B1">
                          <w:rPr>
                            <w:rFonts w:ascii="Century Gothic" w:hAnsi="Century Gothic" w:cs="Calibri"/>
                            <w:b/>
                            <w:bCs/>
                            <w:noProof/>
                            <w:color w:val="876487"/>
                            <w:sz w:val="26"/>
                            <w:szCs w:val="26"/>
                            <w:lang w:bidi="ru-RU"/>
                          </w:rPr>
                          <w:instrText>суббота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876487"/>
                            <w:sz w:val="26"/>
                            <w:szCs w:val="26"/>
                            <w:lang w:bidi="ru-RU"/>
                          </w:rPr>
                          <w:instrText xml:space="preserve">" 1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876487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876487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876487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876487"/>
                            <w:sz w:val="26"/>
                            <w:szCs w:val="26"/>
                            <w:lang w:bidi="ru-RU"/>
                          </w:rPr>
                          <w:instrText xml:space="preserve"> =E2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876487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E7330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876487"/>
                            <w:sz w:val="26"/>
                            <w:szCs w:val="26"/>
                            <w:lang w:bidi="ru-RU"/>
                          </w:rPr>
                          <w:instrText>2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876487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876487"/>
                            <w:sz w:val="26"/>
                            <w:szCs w:val="26"/>
                            <w:lang w:bidi="ru-RU"/>
                          </w:rPr>
                          <w:instrText xml:space="preserve"> &lt;&gt; 0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876487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876487"/>
                            <w:sz w:val="26"/>
                            <w:szCs w:val="26"/>
                            <w:lang w:bidi="ru-RU"/>
                          </w:rPr>
                          <w:instrText xml:space="preserve"> =E2+1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876487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E7330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876487"/>
                            <w:sz w:val="26"/>
                            <w:szCs w:val="26"/>
                            <w:lang w:bidi="ru-RU"/>
                          </w:rPr>
                          <w:instrText>3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876487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876487"/>
                            <w:sz w:val="26"/>
                            <w:szCs w:val="26"/>
                            <w:lang w:bidi="ru-RU"/>
                          </w:rPr>
                          <w:instrText xml:space="preserve"> ""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876487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E7330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876487"/>
                            <w:sz w:val="26"/>
                            <w:szCs w:val="26"/>
                            <w:lang w:bidi="ru-RU"/>
                          </w:rPr>
                          <w:instrText>3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876487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876487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E7330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876487"/>
                            <w:sz w:val="26"/>
                            <w:szCs w:val="26"/>
                            <w:lang w:bidi="ru-RU"/>
                          </w:rPr>
                          <w:t>3</w: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876487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6F61586C" w14:textId="3966F44A" w:rsidR="00240D4D" w:rsidRPr="00EA49B1" w:rsidRDefault="00240D4D" w:rsidP="00240D4D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876487"/>
                            <w:sz w:val="26"/>
                            <w:szCs w:val="26"/>
                          </w:rPr>
                        </w:pP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876487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876487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876487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876487"/>
                            <w:sz w:val="26"/>
                            <w:szCs w:val="26"/>
                            <w:lang w:bidi="ru-RU"/>
                          </w:rPr>
                          <w:instrText xml:space="preserve"> DocVariable MonthStart10 \@ dddd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876487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E7330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876487"/>
                            <w:sz w:val="26"/>
                            <w:szCs w:val="26"/>
                            <w:lang w:bidi="ru-RU"/>
                          </w:rPr>
                          <w:instrText>четверг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876487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876487"/>
                            <w:sz w:val="26"/>
                            <w:szCs w:val="26"/>
                            <w:lang w:bidi="ru-RU"/>
                          </w:rPr>
                          <w:instrText xml:space="preserve"> = “</w:instrText>
                        </w:r>
                        <w:r w:rsidRPr="00EA49B1">
                          <w:rPr>
                            <w:rFonts w:ascii="Century Gothic" w:hAnsi="Century Gothic" w:cs="Calibri"/>
                            <w:b/>
                            <w:bCs/>
                            <w:noProof/>
                            <w:color w:val="876487"/>
                            <w:sz w:val="26"/>
                            <w:szCs w:val="26"/>
                            <w:lang w:bidi="ru-RU"/>
                          </w:rPr>
                          <w:instrText>воскресенье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876487"/>
                            <w:sz w:val="26"/>
                            <w:szCs w:val="26"/>
                            <w:lang w:bidi="ru-RU"/>
                          </w:rPr>
                          <w:instrText xml:space="preserve">" 1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876487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876487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876487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876487"/>
                            <w:sz w:val="26"/>
                            <w:szCs w:val="26"/>
                            <w:lang w:bidi="ru-RU"/>
                          </w:rPr>
                          <w:instrText xml:space="preserve"> =F2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876487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E7330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876487"/>
                            <w:sz w:val="26"/>
                            <w:szCs w:val="26"/>
                            <w:lang w:bidi="ru-RU"/>
                          </w:rPr>
                          <w:instrText>3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876487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876487"/>
                            <w:sz w:val="26"/>
                            <w:szCs w:val="26"/>
                            <w:lang w:bidi="ru-RU"/>
                          </w:rPr>
                          <w:instrText xml:space="preserve"> &lt;&gt; 0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876487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876487"/>
                            <w:sz w:val="26"/>
                            <w:szCs w:val="26"/>
                            <w:lang w:bidi="ru-RU"/>
                          </w:rPr>
                          <w:instrText xml:space="preserve"> =F2+1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876487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E7330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876487"/>
                            <w:sz w:val="26"/>
                            <w:szCs w:val="26"/>
                            <w:lang w:bidi="ru-RU"/>
                          </w:rPr>
                          <w:instrText>4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876487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876487"/>
                            <w:sz w:val="26"/>
                            <w:szCs w:val="26"/>
                            <w:lang w:bidi="ru-RU"/>
                          </w:rPr>
                          <w:instrText xml:space="preserve"> ""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876487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E7330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876487"/>
                            <w:sz w:val="26"/>
                            <w:szCs w:val="26"/>
                            <w:lang w:bidi="ru-RU"/>
                          </w:rPr>
                          <w:instrText>4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876487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876487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E7330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876487"/>
                            <w:sz w:val="26"/>
                            <w:szCs w:val="26"/>
                            <w:lang w:bidi="ru-RU"/>
                          </w:rPr>
                          <w:t>4</w: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876487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240D4D" w:rsidRPr="00EA49B1" w14:paraId="4556AA3B" w14:textId="77777777" w:rsidTr="00E47E0F">
                    <w:trPr>
                      <w:trHeight w:val="336"/>
                    </w:trPr>
                    <w:tc>
                      <w:tcPr>
                        <w:tcW w:w="707" w:type="pct"/>
                        <w:vAlign w:val="center"/>
                      </w:tcPr>
                      <w:p w14:paraId="430F25BF" w14:textId="1FE1B57A" w:rsidR="00240D4D" w:rsidRPr="00EA49B1" w:rsidRDefault="00240D4D" w:rsidP="00240D4D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</w:rPr>
                        </w:pP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=G2+1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E7330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t>5</w: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3727F624" w14:textId="4735B0DF" w:rsidR="00240D4D" w:rsidRPr="00EA49B1" w:rsidRDefault="00240D4D" w:rsidP="00240D4D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</w:rPr>
                        </w:pP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=A3+1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E7330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t>6</w: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31A902F" w14:textId="36FA2C0C" w:rsidR="00240D4D" w:rsidRPr="00EA49B1" w:rsidRDefault="00240D4D" w:rsidP="00240D4D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</w:rPr>
                        </w:pP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=B3+1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E7330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t>7</w: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D1A0B06" w14:textId="4B32E460" w:rsidR="00240D4D" w:rsidRPr="00EA49B1" w:rsidRDefault="00240D4D" w:rsidP="00240D4D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</w:rPr>
                        </w:pP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=C3+1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E7330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t>8</w: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B25EEF8" w14:textId="36C85EF7" w:rsidR="00240D4D" w:rsidRPr="00EA49B1" w:rsidRDefault="00240D4D" w:rsidP="00240D4D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</w:rPr>
                        </w:pP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=D3+1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E7330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t>9</w: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94DA1CC" w14:textId="7580CCD0" w:rsidR="00240D4D" w:rsidRPr="00EA49B1" w:rsidRDefault="00240D4D" w:rsidP="00240D4D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876487"/>
                            <w:sz w:val="26"/>
                            <w:szCs w:val="26"/>
                          </w:rPr>
                        </w:pP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876487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876487"/>
                            <w:sz w:val="26"/>
                            <w:szCs w:val="26"/>
                            <w:lang w:bidi="ru-RU"/>
                          </w:rPr>
                          <w:instrText xml:space="preserve"> =E3+1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876487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E7330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876487"/>
                            <w:sz w:val="26"/>
                            <w:szCs w:val="26"/>
                            <w:lang w:bidi="ru-RU"/>
                          </w:rPr>
                          <w:t>10</w: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876487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2244D2C6" w14:textId="12D5D8AA" w:rsidR="00240D4D" w:rsidRPr="00EA49B1" w:rsidRDefault="00240D4D" w:rsidP="00240D4D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876487"/>
                            <w:sz w:val="26"/>
                            <w:szCs w:val="26"/>
                          </w:rPr>
                        </w:pP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876487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876487"/>
                            <w:sz w:val="26"/>
                            <w:szCs w:val="26"/>
                            <w:lang w:bidi="ru-RU"/>
                          </w:rPr>
                          <w:instrText xml:space="preserve"> =F3+1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876487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E7330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876487"/>
                            <w:sz w:val="26"/>
                            <w:szCs w:val="26"/>
                            <w:lang w:bidi="ru-RU"/>
                          </w:rPr>
                          <w:t>11</w: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876487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240D4D" w:rsidRPr="00EA49B1" w14:paraId="3841C5FA" w14:textId="77777777" w:rsidTr="00E47E0F">
                    <w:trPr>
                      <w:trHeight w:val="350"/>
                    </w:trPr>
                    <w:tc>
                      <w:tcPr>
                        <w:tcW w:w="707" w:type="pct"/>
                        <w:vAlign w:val="center"/>
                      </w:tcPr>
                      <w:p w14:paraId="28CD6B08" w14:textId="751A9F4D" w:rsidR="00240D4D" w:rsidRPr="00EA49B1" w:rsidRDefault="00240D4D" w:rsidP="00240D4D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</w:rPr>
                        </w:pP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=G3+1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E7330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t>12</w: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6B8FE453" w14:textId="51E327BF" w:rsidR="00240D4D" w:rsidRPr="00EA49B1" w:rsidRDefault="00240D4D" w:rsidP="00240D4D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</w:rPr>
                        </w:pP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=A4+1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E7330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t>13</w: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A373CDE" w14:textId="3A3B2B7E" w:rsidR="00240D4D" w:rsidRPr="00EA49B1" w:rsidRDefault="00240D4D" w:rsidP="00240D4D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</w:rPr>
                        </w:pP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=B4+1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E7330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t>14</w: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426B5BE" w14:textId="25930260" w:rsidR="00240D4D" w:rsidRPr="00EA49B1" w:rsidRDefault="00240D4D" w:rsidP="00240D4D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</w:rPr>
                        </w:pP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=C4+1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E7330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t>15</w: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C16EA20" w14:textId="03D35390" w:rsidR="00240D4D" w:rsidRPr="00EA49B1" w:rsidRDefault="00240D4D" w:rsidP="00240D4D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</w:rPr>
                        </w:pP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=D4+1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E7330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t>16</w: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620BEFD" w14:textId="01D7507A" w:rsidR="00240D4D" w:rsidRPr="00EA49B1" w:rsidRDefault="00240D4D" w:rsidP="00240D4D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876487"/>
                            <w:sz w:val="26"/>
                            <w:szCs w:val="26"/>
                          </w:rPr>
                        </w:pP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876487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876487"/>
                            <w:sz w:val="26"/>
                            <w:szCs w:val="26"/>
                            <w:lang w:bidi="ru-RU"/>
                          </w:rPr>
                          <w:instrText xml:space="preserve"> =E4+1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876487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E7330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876487"/>
                            <w:sz w:val="26"/>
                            <w:szCs w:val="26"/>
                            <w:lang w:bidi="ru-RU"/>
                          </w:rPr>
                          <w:t>17</w: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876487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614BE94B" w14:textId="2839725C" w:rsidR="00240D4D" w:rsidRPr="00EA49B1" w:rsidRDefault="00240D4D" w:rsidP="00240D4D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876487"/>
                            <w:sz w:val="26"/>
                            <w:szCs w:val="26"/>
                          </w:rPr>
                        </w:pP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876487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876487"/>
                            <w:sz w:val="26"/>
                            <w:szCs w:val="26"/>
                            <w:lang w:bidi="ru-RU"/>
                          </w:rPr>
                          <w:instrText xml:space="preserve"> =F4+1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876487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E7330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876487"/>
                            <w:sz w:val="26"/>
                            <w:szCs w:val="26"/>
                            <w:lang w:bidi="ru-RU"/>
                          </w:rPr>
                          <w:t>18</w: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876487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240D4D" w:rsidRPr="00EA49B1" w14:paraId="63A3FB71" w14:textId="77777777" w:rsidTr="00E47E0F">
                    <w:trPr>
                      <w:trHeight w:val="350"/>
                    </w:trPr>
                    <w:tc>
                      <w:tcPr>
                        <w:tcW w:w="707" w:type="pct"/>
                        <w:vAlign w:val="center"/>
                      </w:tcPr>
                      <w:p w14:paraId="4E54D898" w14:textId="73EA18A1" w:rsidR="00240D4D" w:rsidRPr="00EA49B1" w:rsidRDefault="00240D4D" w:rsidP="00240D4D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</w:rPr>
                        </w:pP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=G4+1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E7330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t>19</w: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280611B7" w14:textId="38E3104F" w:rsidR="00240D4D" w:rsidRPr="00EA49B1" w:rsidRDefault="00240D4D" w:rsidP="00240D4D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</w:rPr>
                        </w:pP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=A5+1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E7330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t>20</w: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BE272CC" w14:textId="56CA6869" w:rsidR="00240D4D" w:rsidRPr="00EA49B1" w:rsidRDefault="00240D4D" w:rsidP="00240D4D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</w:rPr>
                        </w:pP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=B5+1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E7330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t>21</w: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95AC35F" w14:textId="62882EA0" w:rsidR="00240D4D" w:rsidRPr="00EA49B1" w:rsidRDefault="00240D4D" w:rsidP="00240D4D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</w:rPr>
                        </w:pP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=C5+1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E7330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t>22</w: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A05BD05" w14:textId="2A673C24" w:rsidR="00240D4D" w:rsidRPr="00EA49B1" w:rsidRDefault="00240D4D" w:rsidP="00240D4D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</w:rPr>
                        </w:pP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=D5+1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E7330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t>23</w: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9315AC8" w14:textId="6B8434DF" w:rsidR="00240D4D" w:rsidRPr="00EA49B1" w:rsidRDefault="00240D4D" w:rsidP="00240D4D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876487"/>
                            <w:sz w:val="26"/>
                            <w:szCs w:val="26"/>
                          </w:rPr>
                        </w:pP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876487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876487"/>
                            <w:sz w:val="26"/>
                            <w:szCs w:val="26"/>
                            <w:lang w:bidi="ru-RU"/>
                          </w:rPr>
                          <w:instrText xml:space="preserve"> =E5+1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876487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E7330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876487"/>
                            <w:sz w:val="26"/>
                            <w:szCs w:val="26"/>
                            <w:lang w:bidi="ru-RU"/>
                          </w:rPr>
                          <w:t>24</w: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876487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05748F24" w14:textId="2B253ADB" w:rsidR="00240D4D" w:rsidRPr="00EA49B1" w:rsidRDefault="00240D4D" w:rsidP="00240D4D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876487"/>
                            <w:sz w:val="26"/>
                            <w:szCs w:val="26"/>
                          </w:rPr>
                        </w:pP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876487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876487"/>
                            <w:sz w:val="26"/>
                            <w:szCs w:val="26"/>
                            <w:lang w:bidi="ru-RU"/>
                          </w:rPr>
                          <w:instrText xml:space="preserve"> =F5+1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876487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E7330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876487"/>
                            <w:sz w:val="26"/>
                            <w:szCs w:val="26"/>
                            <w:lang w:bidi="ru-RU"/>
                          </w:rPr>
                          <w:t>25</w: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876487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240D4D" w:rsidRPr="00EA49B1" w14:paraId="48EFB191" w14:textId="77777777" w:rsidTr="00E47E0F">
                    <w:trPr>
                      <w:trHeight w:val="336"/>
                    </w:trPr>
                    <w:tc>
                      <w:tcPr>
                        <w:tcW w:w="707" w:type="pct"/>
                        <w:vAlign w:val="center"/>
                      </w:tcPr>
                      <w:p w14:paraId="24F21411" w14:textId="7E7B96CC" w:rsidR="00240D4D" w:rsidRPr="00EA49B1" w:rsidRDefault="00240D4D" w:rsidP="00240D4D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</w:rPr>
                        </w:pP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IF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=G5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E7330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25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 0,""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=G5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E7330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25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 &lt;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DocVariable MonthEnd10 \@ d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E7330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31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=G5+1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E7330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26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""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E7330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26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E7330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t>26</w: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75F886DF" w14:textId="2D33935E" w:rsidR="00240D4D" w:rsidRPr="00EA49B1" w:rsidRDefault="00240D4D" w:rsidP="00240D4D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</w:rPr>
                        </w:pP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IF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=A6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E7330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26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 0,""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=A6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E7330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26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 &lt;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DocVariable MonthEnd10 \@ d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E7330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31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=A6+1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E7330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27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""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E7330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27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E7330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t>27</w: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A5B09C7" w14:textId="5EB224CE" w:rsidR="00240D4D" w:rsidRPr="00EA49B1" w:rsidRDefault="00240D4D" w:rsidP="00240D4D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</w:rPr>
                        </w:pP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IF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=B6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E7330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27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 0,""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=B6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E7330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27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 &lt;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DocVariable MonthEnd10 \@ d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E7330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31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=B6+1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E7330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28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""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E7330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28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E7330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t>28</w: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192FF5E" w14:textId="73199B40" w:rsidR="00240D4D" w:rsidRPr="00EA49B1" w:rsidRDefault="00240D4D" w:rsidP="00240D4D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</w:rPr>
                        </w:pP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IF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=C6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E7330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28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 0,""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=C6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E7330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28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 &lt;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DocVariable MonthEnd10 \@ d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E7330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31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=C6+1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E7330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29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""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E7330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29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E7330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t>29</w: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F5B9E74" w14:textId="2167C686" w:rsidR="00240D4D" w:rsidRPr="00EA49B1" w:rsidRDefault="00240D4D" w:rsidP="00240D4D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</w:rPr>
                        </w:pP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IF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=D6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E7330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29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 0,""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=D6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E7330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29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 &lt;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DocVariable MonthEnd10 \@ d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E7330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31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=D6+1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E7330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30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""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E7330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30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E7330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t>30</w: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8DA91CB" w14:textId="5BC83849" w:rsidR="00240D4D" w:rsidRPr="00EA49B1" w:rsidRDefault="00240D4D" w:rsidP="00240D4D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876487"/>
                            <w:sz w:val="26"/>
                            <w:szCs w:val="26"/>
                          </w:rPr>
                        </w:pP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876487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876487"/>
                            <w:sz w:val="26"/>
                            <w:szCs w:val="26"/>
                            <w:lang w:bidi="ru-RU"/>
                          </w:rPr>
                          <w:instrText xml:space="preserve">IF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876487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876487"/>
                            <w:sz w:val="26"/>
                            <w:szCs w:val="26"/>
                            <w:lang w:bidi="ru-RU"/>
                          </w:rPr>
                          <w:instrText xml:space="preserve"> =E6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876487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E7330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876487"/>
                            <w:sz w:val="26"/>
                            <w:szCs w:val="26"/>
                            <w:lang w:bidi="ru-RU"/>
                          </w:rPr>
                          <w:instrText>30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876487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876487"/>
                            <w:sz w:val="26"/>
                            <w:szCs w:val="26"/>
                            <w:lang w:bidi="ru-RU"/>
                          </w:rPr>
                          <w:instrText xml:space="preserve"> = 0,""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876487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876487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876487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876487"/>
                            <w:sz w:val="26"/>
                            <w:szCs w:val="26"/>
                            <w:lang w:bidi="ru-RU"/>
                          </w:rPr>
                          <w:instrText xml:space="preserve"> =E6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876487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E7330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876487"/>
                            <w:sz w:val="26"/>
                            <w:szCs w:val="26"/>
                            <w:lang w:bidi="ru-RU"/>
                          </w:rPr>
                          <w:instrText>30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876487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876487"/>
                            <w:sz w:val="26"/>
                            <w:szCs w:val="26"/>
                            <w:lang w:bidi="ru-RU"/>
                          </w:rPr>
                          <w:instrText xml:space="preserve">  &lt;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876487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876487"/>
                            <w:sz w:val="26"/>
                            <w:szCs w:val="26"/>
                            <w:lang w:bidi="ru-RU"/>
                          </w:rPr>
                          <w:instrText xml:space="preserve"> DocVariable MonthEnd10 \@ d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876487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E7330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876487"/>
                            <w:sz w:val="26"/>
                            <w:szCs w:val="26"/>
                            <w:lang w:bidi="ru-RU"/>
                          </w:rPr>
                          <w:instrText>31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876487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876487"/>
                            <w:sz w:val="26"/>
                            <w:szCs w:val="26"/>
                            <w:lang w:bidi="ru-RU"/>
                          </w:rPr>
                          <w:instrText xml:space="preserve"> 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876487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876487"/>
                            <w:sz w:val="26"/>
                            <w:szCs w:val="26"/>
                            <w:lang w:bidi="ru-RU"/>
                          </w:rPr>
                          <w:instrText xml:space="preserve"> =E6+1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876487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E7330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876487"/>
                            <w:sz w:val="26"/>
                            <w:szCs w:val="26"/>
                            <w:lang w:bidi="ru-RU"/>
                          </w:rPr>
                          <w:instrText>31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876487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876487"/>
                            <w:sz w:val="26"/>
                            <w:szCs w:val="26"/>
                            <w:lang w:bidi="ru-RU"/>
                          </w:rPr>
                          <w:instrText xml:space="preserve"> "" </w:instrText>
                        </w:r>
                        <w:r w:rsidR="00E7330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876487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E7330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876487"/>
                            <w:sz w:val="26"/>
                            <w:szCs w:val="26"/>
                            <w:lang w:bidi="ru-RU"/>
                          </w:rPr>
                          <w:instrText>31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876487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="00E7330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876487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E7330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876487"/>
                            <w:sz w:val="26"/>
                            <w:szCs w:val="26"/>
                            <w:lang w:bidi="ru-RU"/>
                          </w:rPr>
                          <w:t>31</w: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876487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241807CB" w14:textId="7D728238" w:rsidR="00240D4D" w:rsidRPr="00EA49B1" w:rsidRDefault="00240D4D" w:rsidP="00240D4D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876487"/>
                            <w:sz w:val="26"/>
                            <w:szCs w:val="26"/>
                          </w:rPr>
                        </w:pP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876487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876487"/>
                            <w:sz w:val="26"/>
                            <w:szCs w:val="26"/>
                            <w:lang w:bidi="ru-RU"/>
                          </w:rPr>
                          <w:instrText xml:space="preserve">IF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876487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876487"/>
                            <w:sz w:val="26"/>
                            <w:szCs w:val="26"/>
                            <w:lang w:bidi="ru-RU"/>
                          </w:rPr>
                          <w:instrText xml:space="preserve"> =F6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876487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E7330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876487"/>
                            <w:sz w:val="26"/>
                            <w:szCs w:val="26"/>
                            <w:lang w:bidi="ru-RU"/>
                          </w:rPr>
                          <w:instrText>31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876487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876487"/>
                            <w:sz w:val="26"/>
                            <w:szCs w:val="26"/>
                            <w:lang w:bidi="ru-RU"/>
                          </w:rPr>
                          <w:instrText xml:space="preserve"> = 0,""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876487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876487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876487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876487"/>
                            <w:sz w:val="26"/>
                            <w:szCs w:val="26"/>
                            <w:lang w:bidi="ru-RU"/>
                          </w:rPr>
                          <w:instrText xml:space="preserve"> =F6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876487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E7330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876487"/>
                            <w:sz w:val="26"/>
                            <w:szCs w:val="26"/>
                            <w:lang w:bidi="ru-RU"/>
                          </w:rPr>
                          <w:instrText>31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876487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876487"/>
                            <w:sz w:val="26"/>
                            <w:szCs w:val="26"/>
                            <w:lang w:bidi="ru-RU"/>
                          </w:rPr>
                          <w:instrText xml:space="preserve">  &lt;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876487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876487"/>
                            <w:sz w:val="26"/>
                            <w:szCs w:val="26"/>
                            <w:lang w:bidi="ru-RU"/>
                          </w:rPr>
                          <w:instrText xml:space="preserve"> DocVariable MonthEnd10 \@ d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876487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E7330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876487"/>
                            <w:sz w:val="26"/>
                            <w:szCs w:val="26"/>
                            <w:lang w:bidi="ru-RU"/>
                          </w:rPr>
                          <w:instrText>31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876487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876487"/>
                            <w:sz w:val="26"/>
                            <w:szCs w:val="26"/>
                            <w:lang w:bidi="ru-RU"/>
                          </w:rPr>
                          <w:instrText xml:space="preserve"> 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876487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876487"/>
                            <w:sz w:val="26"/>
                            <w:szCs w:val="26"/>
                            <w:lang w:bidi="ru-RU"/>
                          </w:rPr>
                          <w:instrText xml:space="preserve"> =F6+1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876487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E844A6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876487"/>
                            <w:sz w:val="26"/>
                            <w:szCs w:val="26"/>
                            <w:lang w:bidi="ru-RU"/>
                          </w:rPr>
                          <w:instrText>29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876487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876487"/>
                            <w:sz w:val="26"/>
                            <w:szCs w:val="26"/>
                            <w:lang w:bidi="ru-RU"/>
                          </w:rPr>
                          <w:instrText xml:space="preserve"> ""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876487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876487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240D4D" w:rsidRPr="00EA49B1" w14:paraId="6CC5E29B" w14:textId="77777777" w:rsidTr="00E47E0F">
                    <w:trPr>
                      <w:trHeight w:val="350"/>
                    </w:trPr>
                    <w:tc>
                      <w:tcPr>
                        <w:tcW w:w="707" w:type="pct"/>
                        <w:vAlign w:val="center"/>
                      </w:tcPr>
                      <w:p w14:paraId="2E7BD1B5" w14:textId="772902AF" w:rsidR="00240D4D" w:rsidRPr="00EA49B1" w:rsidRDefault="00240D4D" w:rsidP="00240D4D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</w:rPr>
                        </w:pP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IF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=G6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E7330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0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 0,""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=G6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E844A6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29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 &lt;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DocVariable MonthEnd10 \@ d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E844A6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31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=G6+1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E844A6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30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""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E844A6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30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5F28D1E9" w14:textId="5E69B301" w:rsidR="00240D4D" w:rsidRPr="00EA49B1" w:rsidRDefault="00240D4D" w:rsidP="00240D4D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</w:rPr>
                        </w:pP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IF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=A7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E7330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0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 0,""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=A7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E844A6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30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 &lt;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DocVariable MonthEnd10 \@ d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E844A6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31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=A7+1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E844A6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31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""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E844A6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31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C09CA96" w14:textId="77777777" w:rsidR="00240D4D" w:rsidRPr="00EA49B1" w:rsidRDefault="00240D4D" w:rsidP="00240D4D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EADA865" w14:textId="77777777" w:rsidR="00240D4D" w:rsidRPr="00EA49B1" w:rsidRDefault="00240D4D" w:rsidP="00240D4D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722049B" w14:textId="77777777" w:rsidR="00240D4D" w:rsidRPr="00EA49B1" w:rsidRDefault="00240D4D" w:rsidP="00240D4D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F1786F2" w14:textId="77777777" w:rsidR="00240D4D" w:rsidRPr="00EA49B1" w:rsidRDefault="00240D4D" w:rsidP="00240D4D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876487"/>
                            <w:sz w:val="26"/>
                            <w:szCs w:val="26"/>
                          </w:rPr>
                        </w:pP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44A0ED8C" w14:textId="77777777" w:rsidR="00240D4D" w:rsidRPr="00EA49B1" w:rsidRDefault="00240D4D" w:rsidP="00240D4D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876487"/>
                            <w:sz w:val="26"/>
                            <w:szCs w:val="26"/>
                          </w:rPr>
                        </w:pPr>
                      </w:p>
                    </w:tc>
                  </w:tr>
                </w:tbl>
                <w:p w14:paraId="71E1777A" w14:textId="77777777" w:rsidR="00240D4D" w:rsidRPr="00EA49B1" w:rsidRDefault="00240D4D" w:rsidP="00240D4D">
                  <w:pPr>
                    <w:pStyle w:val="a5"/>
                    <w:rPr>
                      <w:rFonts w:ascii="Century Gothic" w:hAnsi="Century Gothic"/>
                      <w:b/>
                      <w:bCs/>
                      <w:noProof/>
                      <w:color w:val="auto"/>
                    </w:rPr>
                  </w:pPr>
                </w:p>
              </w:tc>
              <w:tc>
                <w:tcPr>
                  <w:tcW w:w="1250" w:type="pct"/>
                </w:tcPr>
                <w:p w14:paraId="7E9350D6" w14:textId="4A21D141" w:rsidR="00240D4D" w:rsidRPr="00EA49B1" w:rsidRDefault="003913BD" w:rsidP="00240D4D">
                  <w:pPr>
                    <w:pStyle w:val="Months"/>
                    <w:jc w:val="center"/>
                    <w:rPr>
                      <w:rFonts w:ascii="Century Gothic" w:hAnsi="Century Gothic"/>
                      <w:b/>
                      <w:bCs/>
                      <w:noProof/>
                      <w:color w:val="FFFFFF" w:themeColor="background1"/>
                      <w:sz w:val="40"/>
                      <w:szCs w:val="40"/>
                    </w:rPr>
                  </w:pPr>
                  <w:r w:rsidRPr="007F4474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32"/>
                      <w:szCs w:val="32"/>
                      <w:lang w:bidi="ru-RU"/>
                    </w:rPr>
                    <mc:AlternateContent>
                      <mc:Choice Requires="wpg">
                        <w:drawing>
                          <wp:anchor distT="0" distB="0" distL="114300" distR="114300" simplePos="0" relativeHeight="251687936" behindDoc="1" locked="0" layoutInCell="1" allowOverlap="1" wp14:anchorId="3C3B5126" wp14:editId="0449430B">
                            <wp:simplePos x="0" y="0"/>
                            <wp:positionH relativeFrom="column">
                              <wp:posOffset>-108818</wp:posOffset>
                            </wp:positionH>
                            <wp:positionV relativeFrom="paragraph">
                              <wp:posOffset>-69528</wp:posOffset>
                            </wp:positionV>
                            <wp:extent cx="2281555" cy="1915795"/>
                            <wp:effectExtent l="0" t="0" r="4445" b="8255"/>
                            <wp:wrapNone/>
                            <wp:docPr id="38" name="Группа 38"/>
                            <wp:cNvGraphicFramePr/>
                            <a:graphic xmlns:a="http://schemas.openxmlformats.org/drawingml/2006/main">
                              <a:graphicData uri="http://schemas.microsoft.com/office/word/2010/wordprocessingGroup">
                                <wpg:wgp>
                                  <wpg:cNvGrpSpPr/>
                                  <wpg:grpSpPr>
                                    <a:xfrm>
                                      <a:off x="0" y="0"/>
                                      <a:ext cx="2281555" cy="1915795"/>
                                      <a:chOff x="0" y="0"/>
                                      <a:chExt cx="2281555" cy="1915795"/>
                                    </a:xfrm>
                                  </wpg:grpSpPr>
                                  <wps:wsp>
                                    <wps:cNvPr id="39" name="Прямоугольник: скругленные углы 39"/>
                                    <wps:cNvSpPr/>
                                    <wps:spPr>
                                      <a:xfrm>
                                        <a:off x="0" y="0"/>
                                        <a:ext cx="2281555" cy="1915795"/>
                                      </a:xfrm>
                                      <a:prstGeom prst="roundRect">
                                        <a:avLst>
                                          <a:gd name="adj" fmla="val 8781"/>
                                        </a:avLst>
                                      </a:prstGeom>
                                      <a:solidFill>
                                        <a:srgbClr val="6E82B9"/>
                                      </a:solidFill>
                                      <a:ln>
                                        <a:noFill/>
                                      </a:ln>
                                    </wps:spPr>
                                    <wps:style>
                                      <a:lnRef idx="2">
                                        <a:schemeClr val="accent1">
                                          <a:shade val="50000"/>
                                        </a:schemeClr>
                                      </a:lnRef>
                                      <a:fillRef idx="1">
                                        <a:schemeClr val="accent1"/>
                                      </a:fillRef>
                                      <a:effectRef idx="0">
                                        <a:schemeClr val="accent1"/>
                                      </a:effectRef>
                                      <a:fontRef idx="minor">
                                        <a:schemeClr val="lt1"/>
                                      </a:fontRef>
                                    </wps:style>
  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  <a:prstTxWarp prst="textNoShape">
                                        <a:avLst/>
                                      </a:prstTxWarp>
                                      <a:noAutofit/>
                                    </wps:bodyPr>
                                  </wps:wsp>
                                  <wps:wsp>
                                    <wps:cNvPr id="40" name="Прямоугольник: скругленные верхние углы 40"/>
                                    <wps:cNvSpPr/>
                                    <wps:spPr>
                                      <a:xfrm rot="10800000">
                                        <a:off x="36214" y="516048"/>
                                        <a:ext cx="2209165" cy="1371600"/>
                                      </a:xfrm>
                                      <a:prstGeom prst="round2SameRect">
                                        <a:avLst>
                                          <a:gd name="adj1" fmla="val 9656"/>
                                          <a:gd name="adj2" fmla="val 0"/>
                                        </a:avLst>
                                      </a:prstGeom>
                                      <a:solidFill>
                                        <a:schemeClr val="bg1"/>
                                      </a:solidFill>
                                      <a:ln>
                                        <a:noFill/>
                                      </a:ln>
                                    </wps:spPr>
                                    <wps:style>
                                      <a:lnRef idx="2">
                                        <a:schemeClr val="accent1">
                                          <a:shade val="50000"/>
                                        </a:schemeClr>
                                      </a:lnRef>
                                      <a:fillRef idx="1">
                                        <a:schemeClr val="accent1"/>
                                      </a:fillRef>
                                      <a:effectRef idx="0">
                                        <a:schemeClr val="accent1"/>
                                      </a:effectRef>
                                      <a:fontRef idx="minor">
                                        <a:schemeClr val="lt1"/>
                                      </a:fontRef>
                                    </wps:style>
  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  <a:prstTxWarp prst="textNoShape">
                                        <a:avLst/>
                                      </a:prstTxWarp>
                                      <a:noAutofit/>
                                    </wps:bodyPr>
                                  </wps:wsp>
                                </wpg:wg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group w14:anchorId="3033AFE8" id="Группа 38" o:spid="_x0000_s1026" style="position:absolute;margin-left:-8.55pt;margin-top:-5.45pt;width:179.65pt;height:150.85pt;z-index:-251628544;mso-width-relative:margin;mso-height-relative:margin" coordsize="22815,1915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">
                            <v:roundrect id="Прямоугольник: скругленные углы 39" o:spid="_x0000_s1027" style="position:absolute;width:22815;height:19157;visibility:visible;mso-wrap-style:square;v-text-anchor:middle" arcsize="5756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" fillcolor="#6e82b9" stroked="f" strokeweight="1pt"/>
                            <v:shape id="Прямоугольник: скругленные верхние углы 40" o:spid="_x0000_s1028" style="position:absolute;left:362;top:5160;width:22091;height:13716;rotation:180;visibility:visible;mso-wrap-style:square;v-text-anchor:middle" coordsize="2209165,13716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" path="m132442,l2076723,v73146,,132442,59296,132442,132442l2209165,1371600r,l,1371600r,l,132442c,59296,59296,,132442,xe" fillcolor="white [3212]" stroked="f" strokeweight="1pt">
                              <v:path arrowok="t" o:connecttype="custom" o:connectlocs="132442,0;2076723,0;2209165,132442;2209165,1371600;2209165,1371600;0,1371600;0,1371600;0,132442;132442,0" o:connectangles="0,0,0,0,0,0,0,0,0"/>
                            </v:shape>
                          </v:group>
                        </w:pict>
                      </mc:Fallback>
                    </mc:AlternateContent>
                  </w:r>
                  <w:r w:rsidR="00EA49B1" w:rsidRPr="007F4474">
                    <w:rPr>
                      <w:rFonts w:ascii="Century Gothic" w:hAnsi="Century Gothic" w:cs="Calibri"/>
                      <w:b/>
                      <w:bCs/>
                      <w:noProof/>
                      <w:color w:val="FFFFFF" w:themeColor="background1"/>
                      <w:sz w:val="32"/>
                      <w:szCs w:val="32"/>
                      <w:lang w:bidi="ru-RU"/>
                    </w:rPr>
                    <w:t>11</w:t>
                  </w:r>
                  <w:r w:rsidR="00EA49B1" w:rsidRPr="00EA49B1">
                    <w:rPr>
                      <w:rFonts w:ascii="Century Gothic" w:hAnsi="Century Gothic" w:cs="Calibri"/>
                      <w:b/>
                      <w:bCs/>
                      <w:noProof/>
                      <w:color w:val="FFFFFF" w:themeColor="background1"/>
                      <w:sz w:val="40"/>
                      <w:szCs w:val="40"/>
                      <w:lang w:bidi="ru-RU"/>
                    </w:rPr>
                    <w:t xml:space="preserve"> </w:t>
                  </w:r>
                  <w:r w:rsidR="003F681E">
                    <w:rPr>
                      <w:rFonts w:ascii="Century Gothic" w:hAnsi="Century Gothic" w:cs="Calibri"/>
                      <w:b/>
                      <w:bCs/>
                      <w:noProof/>
                      <w:color w:val="FFFFFF" w:themeColor="background1"/>
                      <w:sz w:val="40"/>
                      <w:szCs w:val="40"/>
                      <w:lang w:bidi="ru-RU"/>
                    </w:rPr>
                    <w:t>MARRASKUU</w:t>
                  </w:r>
                </w:p>
                <w:tbl>
                  <w:tblPr>
                    <w:tblStyle w:val="CalendarTable"/>
                    <w:tblW w:w="4992" w:type="pct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462"/>
                    <w:gridCol w:w="469"/>
                    <w:gridCol w:w="471"/>
                    <w:gridCol w:w="471"/>
                    <w:gridCol w:w="471"/>
                    <w:gridCol w:w="471"/>
                    <w:gridCol w:w="462"/>
                  </w:tblGrid>
                  <w:tr w:rsidR="00240D4D" w:rsidRPr="00EA49B1" w14:paraId="504BFB33" w14:textId="77777777" w:rsidTr="007F4474">
                    <w:trPr>
                      <w:trHeight w:val="170"/>
                    </w:trPr>
                    <w:tc>
                      <w:tcPr>
                        <w:tcW w:w="707" w:type="pct"/>
                        <w:shd w:val="clear" w:color="auto" w:fill="7F7F7F" w:themeFill="text1" w:themeFillTint="80"/>
                        <w:vAlign w:val="center"/>
                      </w:tcPr>
                      <w:p w14:paraId="74911DBF" w14:textId="38B9C2BA" w:rsidR="00240D4D" w:rsidRPr="00EA49B1" w:rsidRDefault="003F681E" w:rsidP="00240D4D">
                        <w:pPr>
                          <w:pStyle w:val="Day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>
                          <w:rPr>
                            <w:rFonts w:ascii="Century Gothic" w:hAnsi="Century Gothic" w:cs="Calibri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MA</w:t>
                        </w:r>
                      </w:p>
                    </w:tc>
                    <w:tc>
                      <w:tcPr>
                        <w:tcW w:w="716" w:type="pct"/>
                        <w:shd w:val="clear" w:color="auto" w:fill="7F7F7F" w:themeFill="text1" w:themeFillTint="80"/>
                        <w:vAlign w:val="center"/>
                      </w:tcPr>
                      <w:p w14:paraId="7E2F19E6" w14:textId="4435B256" w:rsidR="00240D4D" w:rsidRPr="00EA49B1" w:rsidRDefault="003F681E" w:rsidP="00240D4D">
                        <w:pPr>
                          <w:pStyle w:val="Day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>
                          <w:rPr>
                            <w:rFonts w:ascii="Century Gothic" w:hAnsi="Century Gothic" w:cs="Calibri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TI</w:t>
                        </w:r>
                      </w:p>
                    </w:tc>
                    <w:tc>
                      <w:tcPr>
                        <w:tcW w:w="718" w:type="pct"/>
                        <w:shd w:val="clear" w:color="auto" w:fill="7F7F7F" w:themeFill="text1" w:themeFillTint="80"/>
                        <w:vAlign w:val="center"/>
                      </w:tcPr>
                      <w:p w14:paraId="700193F3" w14:textId="2149BD41" w:rsidR="00240D4D" w:rsidRPr="00EA49B1" w:rsidRDefault="003F681E" w:rsidP="00240D4D">
                        <w:pPr>
                          <w:pStyle w:val="Day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>
                          <w:rPr>
                            <w:rFonts w:ascii="Century Gothic" w:hAnsi="Century Gothic" w:cs="Calibri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KE</w:t>
                        </w:r>
                      </w:p>
                    </w:tc>
                    <w:tc>
                      <w:tcPr>
                        <w:tcW w:w="718" w:type="pct"/>
                        <w:shd w:val="clear" w:color="auto" w:fill="7F7F7F" w:themeFill="text1" w:themeFillTint="80"/>
                        <w:vAlign w:val="center"/>
                      </w:tcPr>
                      <w:p w14:paraId="0795B3D0" w14:textId="19CF58D7" w:rsidR="00240D4D" w:rsidRPr="00EA49B1" w:rsidRDefault="003F681E" w:rsidP="00240D4D">
                        <w:pPr>
                          <w:pStyle w:val="Day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>
                          <w:rPr>
                            <w:rFonts w:ascii="Century Gothic" w:hAnsi="Century Gothic" w:cs="Calibri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TO</w:t>
                        </w:r>
                      </w:p>
                    </w:tc>
                    <w:tc>
                      <w:tcPr>
                        <w:tcW w:w="718" w:type="pct"/>
                        <w:shd w:val="clear" w:color="auto" w:fill="7F7F7F" w:themeFill="text1" w:themeFillTint="80"/>
                        <w:vAlign w:val="center"/>
                      </w:tcPr>
                      <w:p w14:paraId="151FE0A5" w14:textId="0D86CC4E" w:rsidR="00240D4D" w:rsidRPr="00EA49B1" w:rsidRDefault="003F681E" w:rsidP="00240D4D">
                        <w:pPr>
                          <w:pStyle w:val="Day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>
                          <w:rPr>
                            <w:rFonts w:ascii="Century Gothic" w:hAnsi="Century Gothic" w:cs="Calibri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PE</w:t>
                        </w:r>
                      </w:p>
                    </w:tc>
                    <w:tc>
                      <w:tcPr>
                        <w:tcW w:w="718" w:type="pct"/>
                        <w:shd w:val="clear" w:color="auto" w:fill="7F7F7F" w:themeFill="text1" w:themeFillTint="80"/>
                        <w:vAlign w:val="center"/>
                      </w:tcPr>
                      <w:p w14:paraId="02F9E89F" w14:textId="14BB10DA" w:rsidR="00240D4D" w:rsidRPr="00EA49B1" w:rsidRDefault="003F681E" w:rsidP="00240D4D">
                        <w:pPr>
                          <w:pStyle w:val="Day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>
                          <w:rPr>
                            <w:rFonts w:ascii="Century Gothic" w:hAnsi="Century Gothic" w:cs="Calibri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LA</w:t>
                        </w:r>
                      </w:p>
                    </w:tc>
                    <w:tc>
                      <w:tcPr>
                        <w:tcW w:w="705" w:type="pct"/>
                        <w:shd w:val="clear" w:color="auto" w:fill="7F7F7F" w:themeFill="text1" w:themeFillTint="80"/>
                        <w:vAlign w:val="center"/>
                      </w:tcPr>
                      <w:p w14:paraId="485DC499" w14:textId="55FA9DDB" w:rsidR="00240D4D" w:rsidRPr="00EA49B1" w:rsidRDefault="003F681E" w:rsidP="00240D4D">
                        <w:pPr>
                          <w:pStyle w:val="Day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>
                          <w:rPr>
                            <w:rFonts w:ascii="Century Gothic" w:hAnsi="Century Gothic" w:cs="Calibri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SU</w:t>
                        </w:r>
                      </w:p>
                    </w:tc>
                  </w:tr>
                  <w:tr w:rsidR="00240D4D" w:rsidRPr="00EA49B1" w14:paraId="4138B158" w14:textId="77777777" w:rsidTr="00E47E0F">
                    <w:trPr>
                      <w:trHeight w:val="350"/>
                    </w:trPr>
                    <w:tc>
                      <w:tcPr>
                        <w:tcW w:w="707" w:type="pct"/>
                        <w:vAlign w:val="center"/>
                      </w:tcPr>
                      <w:p w14:paraId="0DF0A74D" w14:textId="2DE6AE37" w:rsidR="00240D4D" w:rsidRPr="00EA49B1" w:rsidRDefault="00240D4D" w:rsidP="00240D4D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</w:rPr>
                        </w:pP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DocVariable MonthStart11 \@ dddd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E7330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воскресенье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 “</w:instrText>
                        </w:r>
                        <w:r w:rsidRPr="00EA49B1">
                          <w:rPr>
                            <w:rFonts w:ascii="Century Gothic" w:hAnsi="Century Gothic" w:cs="Calibri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понедельник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" 1 ""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644EEB4B" w14:textId="1CB70374" w:rsidR="00240D4D" w:rsidRPr="00EA49B1" w:rsidRDefault="00240D4D" w:rsidP="00240D4D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</w:rPr>
                        </w:pP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DocVariable MonthStart11 \@ dddd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E7330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воскресенье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 “</w:instrText>
                        </w:r>
                        <w:r w:rsidRPr="00EA49B1">
                          <w:rPr>
                            <w:rFonts w:ascii="Century Gothic" w:hAnsi="Century Gothic" w:cs="Calibri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вторник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" 1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=A2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E7330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0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&lt;&gt; 0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=A2+1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623505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2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""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2A59089" w14:textId="70C5FAFF" w:rsidR="00240D4D" w:rsidRPr="00EA49B1" w:rsidRDefault="00240D4D" w:rsidP="00240D4D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</w:rPr>
                        </w:pP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DocVariable MonthStart11 \@ dddd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E7330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воскресенье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 “</w:instrText>
                        </w:r>
                        <w:r w:rsidRPr="00EA49B1">
                          <w:rPr>
                            <w:rFonts w:ascii="Century Gothic" w:hAnsi="Century Gothic" w:cs="Calibri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среда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" 1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=B2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E7330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0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&lt;&gt; 0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=B2+1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623505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3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""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4A6AE03" w14:textId="078FDB77" w:rsidR="00240D4D" w:rsidRPr="00EA49B1" w:rsidRDefault="00240D4D" w:rsidP="00240D4D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</w:rPr>
                        </w:pP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DocVariable MonthStart11 \@ dddd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E7330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воскресенье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 “</w:instrText>
                        </w:r>
                        <w:r w:rsidRPr="00EA49B1">
                          <w:rPr>
                            <w:rFonts w:ascii="Century Gothic" w:hAnsi="Century Gothic" w:cs="Calibri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четверг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" 1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=C2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E7330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0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&lt;&gt; 0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=C2+1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E844A6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2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""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96E858D" w14:textId="7159658C" w:rsidR="00240D4D" w:rsidRPr="00EA49B1" w:rsidRDefault="00240D4D" w:rsidP="00240D4D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</w:rPr>
                        </w:pP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DocVariable MonthStart11 \@ dddd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E7330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воскресенье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= “</w:instrText>
                        </w:r>
                        <w:r w:rsidRPr="00EA49B1">
                          <w:rPr>
                            <w:rFonts w:ascii="Century Gothic" w:hAnsi="Century Gothic" w:cs="Calibri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пятница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" 1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=D2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E7330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0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&lt;&gt; 0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=D2+1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8F2D8D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2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""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006519B" w14:textId="54CA11D2" w:rsidR="00240D4D" w:rsidRPr="00EA49B1" w:rsidRDefault="00240D4D" w:rsidP="00240D4D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6E82B9"/>
                            <w:sz w:val="26"/>
                            <w:szCs w:val="26"/>
                          </w:rPr>
                        </w:pP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6E82B9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6E82B9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6E82B9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6E82B9"/>
                            <w:sz w:val="26"/>
                            <w:szCs w:val="26"/>
                            <w:lang w:bidi="ru-RU"/>
                          </w:rPr>
                          <w:instrText xml:space="preserve"> DocVariable MonthStart11 \@ dddd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6E82B9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E7330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6E82B9"/>
                            <w:sz w:val="26"/>
                            <w:szCs w:val="26"/>
                            <w:lang w:bidi="ru-RU"/>
                          </w:rPr>
                          <w:instrText>воскресенье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6E82B9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6E82B9"/>
                            <w:sz w:val="26"/>
                            <w:szCs w:val="26"/>
                            <w:lang w:bidi="ru-RU"/>
                          </w:rPr>
                          <w:instrText xml:space="preserve"> = “</w:instrText>
                        </w:r>
                        <w:r w:rsidRPr="00EA49B1">
                          <w:rPr>
                            <w:rFonts w:ascii="Century Gothic" w:hAnsi="Century Gothic" w:cs="Calibri"/>
                            <w:b/>
                            <w:bCs/>
                            <w:noProof/>
                            <w:color w:val="6E82B9"/>
                            <w:sz w:val="26"/>
                            <w:szCs w:val="26"/>
                            <w:lang w:bidi="ru-RU"/>
                          </w:rPr>
                          <w:instrText>суббота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6E82B9"/>
                            <w:sz w:val="26"/>
                            <w:szCs w:val="26"/>
                            <w:lang w:bidi="ru-RU"/>
                          </w:rPr>
                          <w:instrText xml:space="preserve">" 1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6E82B9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6E82B9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6E82B9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6E82B9"/>
                            <w:sz w:val="26"/>
                            <w:szCs w:val="26"/>
                            <w:lang w:bidi="ru-RU"/>
                          </w:rPr>
                          <w:instrText xml:space="preserve"> =E2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6E82B9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E7330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6E82B9"/>
                            <w:sz w:val="26"/>
                            <w:szCs w:val="26"/>
                            <w:lang w:bidi="ru-RU"/>
                          </w:rPr>
                          <w:instrText>0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6E82B9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6E82B9"/>
                            <w:sz w:val="26"/>
                            <w:szCs w:val="26"/>
                            <w:lang w:bidi="ru-RU"/>
                          </w:rPr>
                          <w:instrText xml:space="preserve"> &lt;&gt; 0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6E82B9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6E82B9"/>
                            <w:sz w:val="26"/>
                            <w:szCs w:val="26"/>
                            <w:lang w:bidi="ru-RU"/>
                          </w:rPr>
                          <w:instrText xml:space="preserve"> =E2+1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6E82B9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8F2D8D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6E82B9"/>
                            <w:sz w:val="26"/>
                            <w:szCs w:val="26"/>
                            <w:lang w:bidi="ru-RU"/>
                          </w:rPr>
                          <w:instrText>3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6E82B9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6E82B9"/>
                            <w:sz w:val="26"/>
                            <w:szCs w:val="26"/>
                            <w:lang w:bidi="ru-RU"/>
                          </w:rPr>
                          <w:instrText xml:space="preserve"> ""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6E82B9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6E82B9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1D7589EB" w14:textId="09727C89" w:rsidR="00240D4D" w:rsidRPr="00EA49B1" w:rsidRDefault="00240D4D" w:rsidP="00240D4D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6E82B9"/>
                            <w:sz w:val="26"/>
                            <w:szCs w:val="26"/>
                          </w:rPr>
                        </w:pP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6E82B9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6E82B9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6E82B9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6E82B9"/>
                            <w:sz w:val="26"/>
                            <w:szCs w:val="26"/>
                            <w:lang w:bidi="ru-RU"/>
                          </w:rPr>
                          <w:instrText xml:space="preserve"> DocVariable MonthStart11 \@ dddd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6E82B9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E7330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6E82B9"/>
                            <w:sz w:val="26"/>
                            <w:szCs w:val="26"/>
                            <w:lang w:bidi="ru-RU"/>
                          </w:rPr>
                          <w:instrText>воскресенье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6E82B9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6E82B9"/>
                            <w:sz w:val="26"/>
                            <w:szCs w:val="26"/>
                            <w:lang w:bidi="ru-RU"/>
                          </w:rPr>
                          <w:instrText xml:space="preserve"> = “</w:instrText>
                        </w:r>
                        <w:r w:rsidRPr="00EA49B1">
                          <w:rPr>
                            <w:rFonts w:ascii="Century Gothic" w:hAnsi="Century Gothic" w:cs="Calibri"/>
                            <w:b/>
                            <w:bCs/>
                            <w:noProof/>
                            <w:color w:val="6E82B9"/>
                            <w:sz w:val="26"/>
                            <w:szCs w:val="26"/>
                            <w:lang w:bidi="ru-RU"/>
                          </w:rPr>
                          <w:instrText>воскресенье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6E82B9"/>
                            <w:sz w:val="26"/>
                            <w:szCs w:val="26"/>
                            <w:lang w:bidi="ru-RU"/>
                          </w:rPr>
                          <w:instrText xml:space="preserve">" 1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6E82B9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6E82B9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6E82B9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6E82B9"/>
                            <w:sz w:val="26"/>
                            <w:szCs w:val="26"/>
                            <w:lang w:bidi="ru-RU"/>
                          </w:rPr>
                          <w:instrText xml:space="preserve"> =F2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6E82B9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8F06A5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6E82B9"/>
                            <w:sz w:val="26"/>
                            <w:szCs w:val="26"/>
                            <w:lang w:bidi="ru-RU"/>
                          </w:rPr>
                          <w:instrText>1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6E82B9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6E82B9"/>
                            <w:sz w:val="26"/>
                            <w:szCs w:val="26"/>
                            <w:lang w:bidi="ru-RU"/>
                          </w:rPr>
                          <w:instrText xml:space="preserve"> &lt;&gt; 0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6E82B9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6E82B9"/>
                            <w:sz w:val="26"/>
                            <w:szCs w:val="26"/>
                            <w:lang w:bidi="ru-RU"/>
                          </w:rPr>
                          <w:instrText xml:space="preserve"> =F2+1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6E82B9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8F06A5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6E82B9"/>
                            <w:sz w:val="26"/>
                            <w:szCs w:val="26"/>
                            <w:lang w:bidi="ru-RU"/>
                          </w:rPr>
                          <w:instrText>2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6E82B9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6E82B9"/>
                            <w:sz w:val="26"/>
                            <w:szCs w:val="26"/>
                            <w:lang w:bidi="ru-RU"/>
                          </w:rPr>
                          <w:instrText xml:space="preserve"> ""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6E82B9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8F06A5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6E82B9"/>
                            <w:sz w:val="26"/>
                            <w:szCs w:val="26"/>
                            <w:lang w:bidi="ru-RU"/>
                          </w:rPr>
                          <w:instrText>2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6E82B9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6E82B9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E73301"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6E82B9"/>
                            <w:sz w:val="26"/>
                            <w:szCs w:val="26"/>
                            <w:lang w:bidi="ru-RU"/>
                          </w:rPr>
                          <w:t>1</w: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6E82B9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240D4D" w:rsidRPr="00EA49B1" w14:paraId="74503BC8" w14:textId="77777777" w:rsidTr="00E47E0F">
                    <w:trPr>
                      <w:trHeight w:val="336"/>
                    </w:trPr>
                    <w:tc>
                      <w:tcPr>
                        <w:tcW w:w="707" w:type="pct"/>
                        <w:vAlign w:val="center"/>
                      </w:tcPr>
                      <w:p w14:paraId="36F866EB" w14:textId="57CD5F68" w:rsidR="00240D4D" w:rsidRPr="00EA49B1" w:rsidRDefault="00240D4D" w:rsidP="00240D4D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</w:rPr>
                        </w:pP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=G2+1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E7330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t>2</w: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72911910" w14:textId="1C419BDA" w:rsidR="00240D4D" w:rsidRPr="00EA49B1" w:rsidRDefault="00240D4D" w:rsidP="00240D4D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</w:rPr>
                        </w:pP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=A3+1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E7330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t>3</w: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37B76E5" w14:textId="7C47DCFA" w:rsidR="00240D4D" w:rsidRPr="00EA49B1" w:rsidRDefault="00240D4D" w:rsidP="00240D4D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</w:rPr>
                        </w:pP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=B3+1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E7330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t>4</w: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28D013C" w14:textId="4137DFAB" w:rsidR="00240D4D" w:rsidRPr="00EA49B1" w:rsidRDefault="00240D4D" w:rsidP="00240D4D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</w:rPr>
                        </w:pP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=C3+1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E7330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t>5</w: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6755708" w14:textId="00BD1C69" w:rsidR="00240D4D" w:rsidRPr="00EA49B1" w:rsidRDefault="00240D4D" w:rsidP="00240D4D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</w:rPr>
                        </w:pP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=D3+1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E7330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t>6</w: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E9887AC" w14:textId="41650818" w:rsidR="00240D4D" w:rsidRPr="00EA49B1" w:rsidRDefault="00240D4D" w:rsidP="00240D4D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6E82B9"/>
                            <w:sz w:val="26"/>
                            <w:szCs w:val="26"/>
                          </w:rPr>
                        </w:pP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6E82B9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6E82B9"/>
                            <w:sz w:val="26"/>
                            <w:szCs w:val="26"/>
                            <w:lang w:bidi="ru-RU"/>
                          </w:rPr>
                          <w:instrText xml:space="preserve"> =E3+1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6E82B9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E7330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6E82B9"/>
                            <w:sz w:val="26"/>
                            <w:szCs w:val="26"/>
                            <w:lang w:bidi="ru-RU"/>
                          </w:rPr>
                          <w:t>7</w: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6E82B9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3C99D369" w14:textId="460F8AF8" w:rsidR="00240D4D" w:rsidRPr="00EA49B1" w:rsidRDefault="00240D4D" w:rsidP="00240D4D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6E82B9"/>
                            <w:sz w:val="26"/>
                            <w:szCs w:val="26"/>
                          </w:rPr>
                        </w:pP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6E82B9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6E82B9"/>
                            <w:sz w:val="26"/>
                            <w:szCs w:val="26"/>
                            <w:lang w:bidi="ru-RU"/>
                          </w:rPr>
                          <w:instrText xml:space="preserve"> =F3+1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6E82B9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E7330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6E82B9"/>
                            <w:sz w:val="26"/>
                            <w:szCs w:val="26"/>
                            <w:lang w:bidi="ru-RU"/>
                          </w:rPr>
                          <w:t>8</w: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6E82B9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240D4D" w:rsidRPr="00EA49B1" w14:paraId="7D2E9130" w14:textId="77777777" w:rsidTr="00E47E0F">
                    <w:trPr>
                      <w:trHeight w:val="350"/>
                    </w:trPr>
                    <w:tc>
                      <w:tcPr>
                        <w:tcW w:w="707" w:type="pct"/>
                        <w:vAlign w:val="center"/>
                      </w:tcPr>
                      <w:p w14:paraId="4512634A" w14:textId="5A2250A6" w:rsidR="00240D4D" w:rsidRPr="00EA49B1" w:rsidRDefault="00240D4D" w:rsidP="00240D4D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</w:rPr>
                        </w:pP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=G3+1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E7330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t>9</w: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6D77DCA1" w14:textId="5EFB95BA" w:rsidR="00240D4D" w:rsidRPr="00EA49B1" w:rsidRDefault="00240D4D" w:rsidP="00240D4D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</w:rPr>
                        </w:pP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=A4+1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E7330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t>10</w: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A580905" w14:textId="037316F4" w:rsidR="00240D4D" w:rsidRPr="00EA49B1" w:rsidRDefault="00240D4D" w:rsidP="00240D4D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</w:rPr>
                        </w:pP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=B4+1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E7330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t>11</w: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E5EDA76" w14:textId="62EE4777" w:rsidR="00240D4D" w:rsidRPr="00EA49B1" w:rsidRDefault="00240D4D" w:rsidP="00240D4D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</w:rPr>
                        </w:pP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=C4+1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E7330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t>12</w: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7EFABF1" w14:textId="16113ACC" w:rsidR="00240D4D" w:rsidRPr="00EA49B1" w:rsidRDefault="00240D4D" w:rsidP="00240D4D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</w:rPr>
                        </w:pP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=D4+1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E7330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t>13</w: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0A43CE6" w14:textId="38AE18F0" w:rsidR="00240D4D" w:rsidRPr="00EA49B1" w:rsidRDefault="00240D4D" w:rsidP="00240D4D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6E82B9"/>
                            <w:sz w:val="26"/>
                            <w:szCs w:val="26"/>
                          </w:rPr>
                        </w:pP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6E82B9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6E82B9"/>
                            <w:sz w:val="26"/>
                            <w:szCs w:val="26"/>
                            <w:lang w:bidi="ru-RU"/>
                          </w:rPr>
                          <w:instrText xml:space="preserve"> =E4+1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6E82B9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E7330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6E82B9"/>
                            <w:sz w:val="26"/>
                            <w:szCs w:val="26"/>
                            <w:lang w:bidi="ru-RU"/>
                          </w:rPr>
                          <w:t>14</w: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6E82B9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67C14986" w14:textId="2C3597D6" w:rsidR="00240D4D" w:rsidRPr="00EA49B1" w:rsidRDefault="00240D4D" w:rsidP="00240D4D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6E82B9"/>
                            <w:sz w:val="26"/>
                            <w:szCs w:val="26"/>
                          </w:rPr>
                        </w:pP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6E82B9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6E82B9"/>
                            <w:sz w:val="26"/>
                            <w:szCs w:val="26"/>
                            <w:lang w:bidi="ru-RU"/>
                          </w:rPr>
                          <w:instrText xml:space="preserve"> =F4+1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6E82B9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E7330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6E82B9"/>
                            <w:sz w:val="26"/>
                            <w:szCs w:val="26"/>
                            <w:lang w:bidi="ru-RU"/>
                          </w:rPr>
                          <w:t>15</w: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6E82B9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240D4D" w:rsidRPr="00EA49B1" w14:paraId="0C39DE3A" w14:textId="77777777" w:rsidTr="00E47E0F">
                    <w:trPr>
                      <w:trHeight w:val="350"/>
                    </w:trPr>
                    <w:tc>
                      <w:tcPr>
                        <w:tcW w:w="707" w:type="pct"/>
                        <w:vAlign w:val="center"/>
                      </w:tcPr>
                      <w:p w14:paraId="7E84D3C6" w14:textId="1238F295" w:rsidR="00240D4D" w:rsidRPr="00EA49B1" w:rsidRDefault="00240D4D" w:rsidP="00240D4D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</w:rPr>
                        </w:pP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=G4+1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E7330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t>16</w: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48BD3E27" w14:textId="1477F441" w:rsidR="00240D4D" w:rsidRPr="00EA49B1" w:rsidRDefault="00240D4D" w:rsidP="00240D4D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</w:rPr>
                        </w:pP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=A5+1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E7330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t>17</w: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F063550" w14:textId="77130536" w:rsidR="00240D4D" w:rsidRPr="00EA49B1" w:rsidRDefault="00240D4D" w:rsidP="00240D4D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</w:rPr>
                        </w:pP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=B5+1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E7330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t>18</w: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C37FB0E" w14:textId="545BAF01" w:rsidR="00240D4D" w:rsidRPr="00EA49B1" w:rsidRDefault="00240D4D" w:rsidP="00240D4D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</w:rPr>
                        </w:pP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=C5+1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E7330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t>19</w: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AA71C62" w14:textId="5B53142C" w:rsidR="00240D4D" w:rsidRPr="00EA49B1" w:rsidRDefault="00240D4D" w:rsidP="00240D4D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</w:rPr>
                        </w:pP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=D5+1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E7330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t>20</w: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7F89C58" w14:textId="4B2F03BF" w:rsidR="00240D4D" w:rsidRPr="00EA49B1" w:rsidRDefault="00240D4D" w:rsidP="00240D4D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6E82B9"/>
                            <w:sz w:val="26"/>
                            <w:szCs w:val="26"/>
                          </w:rPr>
                        </w:pP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6E82B9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6E82B9"/>
                            <w:sz w:val="26"/>
                            <w:szCs w:val="26"/>
                            <w:lang w:bidi="ru-RU"/>
                          </w:rPr>
                          <w:instrText xml:space="preserve"> =E5+1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6E82B9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E7330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6E82B9"/>
                            <w:sz w:val="26"/>
                            <w:szCs w:val="26"/>
                            <w:lang w:bidi="ru-RU"/>
                          </w:rPr>
                          <w:t>21</w: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6E82B9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37928D0C" w14:textId="19908604" w:rsidR="00240D4D" w:rsidRPr="00EA49B1" w:rsidRDefault="00240D4D" w:rsidP="00240D4D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6E82B9"/>
                            <w:sz w:val="26"/>
                            <w:szCs w:val="26"/>
                          </w:rPr>
                        </w:pP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6E82B9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6E82B9"/>
                            <w:sz w:val="26"/>
                            <w:szCs w:val="26"/>
                            <w:lang w:bidi="ru-RU"/>
                          </w:rPr>
                          <w:instrText xml:space="preserve"> =F5+1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6E82B9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E7330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6E82B9"/>
                            <w:sz w:val="26"/>
                            <w:szCs w:val="26"/>
                            <w:lang w:bidi="ru-RU"/>
                          </w:rPr>
                          <w:t>22</w: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6E82B9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240D4D" w:rsidRPr="00EA49B1" w14:paraId="025F2089" w14:textId="77777777" w:rsidTr="00E47E0F">
                    <w:trPr>
                      <w:trHeight w:val="336"/>
                    </w:trPr>
                    <w:tc>
                      <w:tcPr>
                        <w:tcW w:w="707" w:type="pct"/>
                        <w:vAlign w:val="center"/>
                      </w:tcPr>
                      <w:p w14:paraId="230F1AE2" w14:textId="3061277C" w:rsidR="00240D4D" w:rsidRPr="00EA49B1" w:rsidRDefault="00240D4D" w:rsidP="00240D4D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</w:rPr>
                        </w:pP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IF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=G5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E7330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22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 0,""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=G5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E7330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22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 &lt;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DocVariable MonthEnd11 \@ d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E7330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30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=G5+1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E7330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23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""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E7330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23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E7330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t>23</w: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15871257" w14:textId="2BD539C2" w:rsidR="00240D4D" w:rsidRPr="00EA49B1" w:rsidRDefault="00240D4D" w:rsidP="00240D4D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</w:rPr>
                        </w:pP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IF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=A6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E7330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23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 0,""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=A6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E7330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23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 &lt;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DocVariable MonthEnd11 \@ d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E7330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30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=A6+1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E7330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24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""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E7330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24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E7330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t>24</w: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9D75CF5" w14:textId="0BCDCF86" w:rsidR="00240D4D" w:rsidRPr="00EA49B1" w:rsidRDefault="00240D4D" w:rsidP="00240D4D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</w:rPr>
                        </w:pP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IF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=B6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E7330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24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 0,""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=B6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E7330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24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 &lt;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DocVariable MonthEnd11 \@ d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E7330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30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=B6+1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E7330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25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""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E7330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25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E7330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t>25</w: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6161C89" w14:textId="31760177" w:rsidR="00240D4D" w:rsidRPr="00EA49B1" w:rsidRDefault="00240D4D" w:rsidP="00240D4D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</w:rPr>
                        </w:pP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IF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=C6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E7330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25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 0,""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=C6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E7330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25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 &lt;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DocVariable MonthEnd11 \@ d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E7330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30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=C6+1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E7330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26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""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E7330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26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E7330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t>26</w: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951A596" w14:textId="1F4B0835" w:rsidR="00240D4D" w:rsidRPr="00EA49B1" w:rsidRDefault="00240D4D" w:rsidP="00240D4D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</w:rPr>
                        </w:pP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IF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=D6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E7330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26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 0,""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=D6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E7330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26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 &lt;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DocVariable MonthEnd11 \@ d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E7330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30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=D6+1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E7330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27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""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E7330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27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E7330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t>27</w: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C4A41F6" w14:textId="6D464877" w:rsidR="00240D4D" w:rsidRPr="00EA49B1" w:rsidRDefault="00240D4D" w:rsidP="00240D4D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6E82B9"/>
                            <w:sz w:val="26"/>
                            <w:szCs w:val="26"/>
                          </w:rPr>
                        </w:pP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6E82B9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6E82B9"/>
                            <w:sz w:val="26"/>
                            <w:szCs w:val="26"/>
                            <w:lang w:bidi="ru-RU"/>
                          </w:rPr>
                          <w:instrText xml:space="preserve">IF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6E82B9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6E82B9"/>
                            <w:sz w:val="26"/>
                            <w:szCs w:val="26"/>
                            <w:lang w:bidi="ru-RU"/>
                          </w:rPr>
                          <w:instrText xml:space="preserve"> =E6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6E82B9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E7330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6E82B9"/>
                            <w:sz w:val="26"/>
                            <w:szCs w:val="26"/>
                            <w:lang w:bidi="ru-RU"/>
                          </w:rPr>
                          <w:instrText>27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6E82B9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6E82B9"/>
                            <w:sz w:val="26"/>
                            <w:szCs w:val="26"/>
                            <w:lang w:bidi="ru-RU"/>
                          </w:rPr>
                          <w:instrText xml:space="preserve"> = 0,""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6E82B9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6E82B9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6E82B9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6E82B9"/>
                            <w:sz w:val="26"/>
                            <w:szCs w:val="26"/>
                            <w:lang w:bidi="ru-RU"/>
                          </w:rPr>
                          <w:instrText xml:space="preserve"> =E6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6E82B9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E7330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6E82B9"/>
                            <w:sz w:val="26"/>
                            <w:szCs w:val="26"/>
                            <w:lang w:bidi="ru-RU"/>
                          </w:rPr>
                          <w:instrText>27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6E82B9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6E82B9"/>
                            <w:sz w:val="26"/>
                            <w:szCs w:val="26"/>
                            <w:lang w:bidi="ru-RU"/>
                          </w:rPr>
                          <w:instrText xml:space="preserve">  &lt;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6E82B9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6E82B9"/>
                            <w:sz w:val="26"/>
                            <w:szCs w:val="26"/>
                            <w:lang w:bidi="ru-RU"/>
                          </w:rPr>
                          <w:instrText xml:space="preserve"> DocVariable MonthEnd11 \@ d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6E82B9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E7330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6E82B9"/>
                            <w:sz w:val="26"/>
                            <w:szCs w:val="26"/>
                            <w:lang w:bidi="ru-RU"/>
                          </w:rPr>
                          <w:instrText>30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6E82B9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6E82B9"/>
                            <w:sz w:val="26"/>
                            <w:szCs w:val="26"/>
                            <w:lang w:bidi="ru-RU"/>
                          </w:rPr>
                          <w:instrText xml:space="preserve"> 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6E82B9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6E82B9"/>
                            <w:sz w:val="26"/>
                            <w:szCs w:val="26"/>
                            <w:lang w:bidi="ru-RU"/>
                          </w:rPr>
                          <w:instrText xml:space="preserve"> =E6+1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6E82B9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E7330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6E82B9"/>
                            <w:sz w:val="26"/>
                            <w:szCs w:val="26"/>
                            <w:lang w:bidi="ru-RU"/>
                          </w:rPr>
                          <w:instrText>28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6E82B9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6E82B9"/>
                            <w:sz w:val="26"/>
                            <w:szCs w:val="26"/>
                            <w:lang w:bidi="ru-RU"/>
                          </w:rPr>
                          <w:instrText xml:space="preserve"> ""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6E82B9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E7330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6E82B9"/>
                            <w:sz w:val="26"/>
                            <w:szCs w:val="26"/>
                            <w:lang w:bidi="ru-RU"/>
                          </w:rPr>
                          <w:instrText>28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6E82B9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6E82B9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E7330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6E82B9"/>
                            <w:sz w:val="26"/>
                            <w:szCs w:val="26"/>
                            <w:lang w:bidi="ru-RU"/>
                          </w:rPr>
                          <w:t>28</w: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6E82B9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07D14560" w14:textId="5CDCF11F" w:rsidR="00240D4D" w:rsidRPr="00EA49B1" w:rsidRDefault="00240D4D" w:rsidP="00240D4D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6E82B9"/>
                            <w:sz w:val="26"/>
                            <w:szCs w:val="26"/>
                          </w:rPr>
                        </w:pP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6E82B9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6E82B9"/>
                            <w:sz w:val="26"/>
                            <w:szCs w:val="26"/>
                            <w:lang w:bidi="ru-RU"/>
                          </w:rPr>
                          <w:instrText xml:space="preserve">IF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6E82B9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6E82B9"/>
                            <w:sz w:val="26"/>
                            <w:szCs w:val="26"/>
                            <w:lang w:bidi="ru-RU"/>
                          </w:rPr>
                          <w:instrText xml:space="preserve"> =F6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6E82B9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E7330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6E82B9"/>
                            <w:sz w:val="26"/>
                            <w:szCs w:val="26"/>
                            <w:lang w:bidi="ru-RU"/>
                          </w:rPr>
                          <w:instrText>28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6E82B9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6E82B9"/>
                            <w:sz w:val="26"/>
                            <w:szCs w:val="26"/>
                            <w:lang w:bidi="ru-RU"/>
                          </w:rPr>
                          <w:instrText xml:space="preserve"> = 0,""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6E82B9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6E82B9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6E82B9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6E82B9"/>
                            <w:sz w:val="26"/>
                            <w:szCs w:val="26"/>
                            <w:lang w:bidi="ru-RU"/>
                          </w:rPr>
                          <w:instrText xml:space="preserve"> =F6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6E82B9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E7330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6E82B9"/>
                            <w:sz w:val="26"/>
                            <w:szCs w:val="26"/>
                            <w:lang w:bidi="ru-RU"/>
                          </w:rPr>
                          <w:instrText>28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6E82B9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6E82B9"/>
                            <w:sz w:val="26"/>
                            <w:szCs w:val="26"/>
                            <w:lang w:bidi="ru-RU"/>
                          </w:rPr>
                          <w:instrText xml:space="preserve">  &lt;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6E82B9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6E82B9"/>
                            <w:sz w:val="26"/>
                            <w:szCs w:val="26"/>
                            <w:lang w:bidi="ru-RU"/>
                          </w:rPr>
                          <w:instrText xml:space="preserve"> DocVariable MonthEnd11 \@ d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6E82B9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E7330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6E82B9"/>
                            <w:sz w:val="26"/>
                            <w:szCs w:val="26"/>
                            <w:lang w:bidi="ru-RU"/>
                          </w:rPr>
                          <w:instrText>30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6E82B9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6E82B9"/>
                            <w:sz w:val="26"/>
                            <w:szCs w:val="26"/>
                            <w:lang w:bidi="ru-RU"/>
                          </w:rPr>
                          <w:instrText xml:space="preserve"> 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6E82B9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6E82B9"/>
                            <w:sz w:val="26"/>
                            <w:szCs w:val="26"/>
                            <w:lang w:bidi="ru-RU"/>
                          </w:rPr>
                          <w:instrText xml:space="preserve"> =F6+1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6E82B9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E7330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6E82B9"/>
                            <w:sz w:val="26"/>
                            <w:szCs w:val="26"/>
                            <w:lang w:bidi="ru-RU"/>
                          </w:rPr>
                          <w:instrText>29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6E82B9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6E82B9"/>
                            <w:sz w:val="26"/>
                            <w:szCs w:val="26"/>
                            <w:lang w:bidi="ru-RU"/>
                          </w:rPr>
                          <w:instrText xml:space="preserve"> ""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6E82B9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E7330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6E82B9"/>
                            <w:sz w:val="26"/>
                            <w:szCs w:val="26"/>
                            <w:lang w:bidi="ru-RU"/>
                          </w:rPr>
                          <w:instrText>29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6E82B9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6E82B9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E7330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6E82B9"/>
                            <w:sz w:val="26"/>
                            <w:szCs w:val="26"/>
                            <w:lang w:bidi="ru-RU"/>
                          </w:rPr>
                          <w:t>29</w: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6E82B9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240D4D" w:rsidRPr="00EA49B1" w14:paraId="72FD00B3" w14:textId="77777777" w:rsidTr="00E47E0F">
                    <w:trPr>
                      <w:trHeight w:val="350"/>
                    </w:trPr>
                    <w:tc>
                      <w:tcPr>
                        <w:tcW w:w="707" w:type="pct"/>
                        <w:vAlign w:val="center"/>
                      </w:tcPr>
                      <w:p w14:paraId="166FE523" w14:textId="4E0F6EDE" w:rsidR="00240D4D" w:rsidRPr="00EA49B1" w:rsidRDefault="00240D4D" w:rsidP="00240D4D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</w:rPr>
                        </w:pP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IF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=G6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E7330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29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 0,""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=G6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E7330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29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 &lt;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DocVariable MonthEnd11 \@ d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E7330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30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=G6+1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E7330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30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"" </w:instrText>
                        </w:r>
                        <w:r w:rsidR="00E7330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E7330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30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="00E7330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E7330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t>30</w: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5DB6407D" w14:textId="33316311" w:rsidR="00240D4D" w:rsidRPr="00EA49B1" w:rsidRDefault="00240D4D" w:rsidP="00240D4D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</w:rPr>
                        </w:pP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IF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=A7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E7330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30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 0,""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=A7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E7330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30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 &lt;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DocVariable MonthEnd11 \@ d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E7330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30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=A7+1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30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""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3D4E4E9" w14:textId="77777777" w:rsidR="00240D4D" w:rsidRPr="00EA49B1" w:rsidRDefault="00240D4D" w:rsidP="00240D4D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95E8EE5" w14:textId="77777777" w:rsidR="00240D4D" w:rsidRPr="00EA49B1" w:rsidRDefault="00240D4D" w:rsidP="00240D4D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B9CAF47" w14:textId="77777777" w:rsidR="00240D4D" w:rsidRPr="00EA49B1" w:rsidRDefault="00240D4D" w:rsidP="00240D4D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4FCE03B" w14:textId="77777777" w:rsidR="00240D4D" w:rsidRPr="00EA49B1" w:rsidRDefault="00240D4D" w:rsidP="00240D4D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6E82B9"/>
                            <w:sz w:val="26"/>
                            <w:szCs w:val="26"/>
                          </w:rPr>
                        </w:pP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4432FC11" w14:textId="77777777" w:rsidR="00240D4D" w:rsidRPr="00EA49B1" w:rsidRDefault="00240D4D" w:rsidP="00240D4D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6E82B9"/>
                            <w:sz w:val="26"/>
                            <w:szCs w:val="26"/>
                          </w:rPr>
                        </w:pPr>
                      </w:p>
                    </w:tc>
                  </w:tr>
                </w:tbl>
                <w:p w14:paraId="43A637F0" w14:textId="77777777" w:rsidR="00240D4D" w:rsidRPr="00EA49B1" w:rsidRDefault="00240D4D" w:rsidP="00240D4D">
                  <w:pPr>
                    <w:pStyle w:val="a5"/>
                    <w:rPr>
                      <w:rFonts w:ascii="Century Gothic" w:hAnsi="Century Gothic"/>
                      <w:b/>
                      <w:bCs/>
                      <w:noProof/>
                      <w:color w:val="auto"/>
                    </w:rPr>
                  </w:pPr>
                </w:p>
              </w:tc>
              <w:tc>
                <w:tcPr>
                  <w:tcW w:w="1250" w:type="pct"/>
                </w:tcPr>
                <w:p w14:paraId="6F10BBC6" w14:textId="6A4BE8A5" w:rsidR="00240D4D" w:rsidRPr="00EA49B1" w:rsidRDefault="003913BD" w:rsidP="00240D4D">
                  <w:pPr>
                    <w:pStyle w:val="Months"/>
                    <w:jc w:val="center"/>
                    <w:rPr>
                      <w:rFonts w:ascii="Century Gothic" w:hAnsi="Century Gothic"/>
                      <w:b/>
                      <w:bCs/>
                      <w:noProof/>
                      <w:color w:val="FFFFFF" w:themeColor="background1"/>
                      <w:sz w:val="40"/>
                      <w:szCs w:val="40"/>
                    </w:rPr>
                  </w:pPr>
                  <w:r w:rsidRPr="007F4474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32"/>
                      <w:szCs w:val="32"/>
                      <w:lang w:bidi="ru-RU"/>
                    </w:rPr>
                    <mc:AlternateContent>
                      <mc:Choice Requires="wpg">
                        <w:drawing>
                          <wp:anchor distT="0" distB="0" distL="114300" distR="114300" simplePos="0" relativeHeight="251689984" behindDoc="1" locked="0" layoutInCell="1" allowOverlap="1" wp14:anchorId="36F72B12" wp14:editId="7E0C9A16">
                            <wp:simplePos x="0" y="0"/>
                            <wp:positionH relativeFrom="column">
                              <wp:posOffset>-117097</wp:posOffset>
                            </wp:positionH>
                            <wp:positionV relativeFrom="paragraph">
                              <wp:posOffset>-63741</wp:posOffset>
                            </wp:positionV>
                            <wp:extent cx="2281555" cy="1915795"/>
                            <wp:effectExtent l="0" t="0" r="4445" b="8255"/>
                            <wp:wrapNone/>
                            <wp:docPr id="41" name="Группа 41"/>
                            <wp:cNvGraphicFramePr/>
                            <a:graphic xmlns:a="http://schemas.openxmlformats.org/drawingml/2006/main">
                              <a:graphicData uri="http://schemas.microsoft.com/office/word/2010/wordprocessingGroup">
                                <wpg:wgp>
                                  <wpg:cNvGrpSpPr/>
                                  <wpg:grpSpPr>
                                    <a:xfrm>
                                      <a:off x="0" y="0"/>
                                      <a:ext cx="2281555" cy="1915795"/>
                                      <a:chOff x="0" y="0"/>
                                      <a:chExt cx="2281555" cy="1915795"/>
                                    </a:xfrm>
                                  </wpg:grpSpPr>
                                  <wps:wsp>
                                    <wps:cNvPr id="42" name="Прямоугольник: скругленные углы 42"/>
                                    <wps:cNvSpPr/>
                                    <wps:spPr>
                                      <a:xfrm>
                                        <a:off x="0" y="0"/>
                                        <a:ext cx="2281555" cy="1915795"/>
                                      </a:xfrm>
                                      <a:prstGeom prst="roundRect">
                                        <a:avLst>
                                          <a:gd name="adj" fmla="val 8781"/>
                                        </a:avLst>
                                      </a:prstGeom>
                                      <a:solidFill>
                                        <a:srgbClr val="3273A0"/>
                                      </a:solidFill>
                                      <a:ln>
                                        <a:noFill/>
                                      </a:ln>
                                    </wps:spPr>
                                    <wps:style>
                                      <a:lnRef idx="2">
                                        <a:schemeClr val="accent1">
                                          <a:shade val="50000"/>
                                        </a:schemeClr>
                                      </a:lnRef>
                                      <a:fillRef idx="1">
                                        <a:schemeClr val="accent1"/>
                                      </a:fillRef>
                                      <a:effectRef idx="0">
                                        <a:schemeClr val="accent1"/>
                                      </a:effectRef>
                                      <a:fontRef idx="minor">
                                        <a:schemeClr val="lt1"/>
                                      </a:fontRef>
                                    </wps:style>
  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  <a:prstTxWarp prst="textNoShape">
                                        <a:avLst/>
                                      </a:prstTxWarp>
                                      <a:noAutofit/>
                                    </wps:bodyPr>
                                  </wps:wsp>
                                  <wps:wsp>
                                    <wps:cNvPr id="43" name="Прямоугольник: скругленные верхние углы 43"/>
                                    <wps:cNvSpPr/>
                                    <wps:spPr>
                                      <a:xfrm rot="10800000">
                                        <a:off x="36214" y="516048"/>
                                        <a:ext cx="2209165" cy="1371600"/>
                                      </a:xfrm>
                                      <a:prstGeom prst="round2SameRect">
                                        <a:avLst>
                                          <a:gd name="adj1" fmla="val 9656"/>
                                          <a:gd name="adj2" fmla="val 0"/>
                                        </a:avLst>
                                      </a:prstGeom>
                                      <a:solidFill>
                                        <a:schemeClr val="bg1"/>
                                      </a:solidFill>
                                      <a:ln>
                                        <a:noFill/>
                                      </a:ln>
                                    </wps:spPr>
                                    <wps:style>
                                      <a:lnRef idx="2">
                                        <a:schemeClr val="accent1">
                                          <a:shade val="50000"/>
                                        </a:schemeClr>
                                      </a:lnRef>
                                      <a:fillRef idx="1">
                                        <a:schemeClr val="accent1"/>
                                      </a:fillRef>
                                      <a:effectRef idx="0">
                                        <a:schemeClr val="accent1"/>
                                      </a:effectRef>
                                      <a:fontRef idx="minor">
                                        <a:schemeClr val="lt1"/>
                                      </a:fontRef>
                                    </wps:style>
  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  <a:prstTxWarp prst="textNoShape">
                                        <a:avLst/>
                                      </a:prstTxWarp>
                                      <a:noAutofit/>
                                    </wps:bodyPr>
                                  </wps:wsp>
                                </wpg:wg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group w14:anchorId="0B2E044E" id="Группа 41" o:spid="_x0000_s1026" style="position:absolute;margin-left:-9.2pt;margin-top:-5pt;width:179.65pt;height:150.85pt;z-index:-251626496;mso-width-relative:margin;mso-height-relative:margin" coordsize="22815,1915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">
                            <v:roundrect id="Прямоугольник: скругленные углы 42" o:spid="_x0000_s1027" style="position:absolute;width:22815;height:19157;visibility:visible;mso-wrap-style:square;v-text-anchor:middle" arcsize="5756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" fillcolor="#3273a0" stroked="f" strokeweight="1pt"/>
                            <v:shape id="Прямоугольник: скругленные верхние углы 43" o:spid="_x0000_s1028" style="position:absolute;left:362;top:5160;width:22091;height:13716;rotation:180;visibility:visible;mso-wrap-style:square;v-text-anchor:middle" coordsize="2209165,13716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" path="m132442,l2076723,v73146,,132442,59296,132442,132442l2209165,1371600r,l,1371600r,l,132442c,59296,59296,,132442,xe" fillcolor="white [3212]" stroked="f" strokeweight="1pt">
                              <v:path arrowok="t" o:connecttype="custom" o:connectlocs="132442,0;2076723,0;2209165,132442;2209165,1371600;2209165,1371600;0,1371600;0,1371600;0,132442;132442,0" o:connectangles="0,0,0,0,0,0,0,0,0"/>
                            </v:shape>
                          </v:group>
                        </w:pict>
                      </mc:Fallback>
                    </mc:AlternateContent>
                  </w:r>
                  <w:r w:rsidR="00EA49B1" w:rsidRPr="007F4474">
                    <w:rPr>
                      <w:rFonts w:ascii="Century Gothic" w:hAnsi="Century Gothic" w:cs="Calibri"/>
                      <w:b/>
                      <w:bCs/>
                      <w:noProof/>
                      <w:color w:val="FFFFFF" w:themeColor="background1"/>
                      <w:sz w:val="32"/>
                      <w:szCs w:val="32"/>
                      <w:lang w:bidi="ru-RU"/>
                    </w:rPr>
                    <w:t>12</w:t>
                  </w:r>
                  <w:r w:rsidR="00EA49B1" w:rsidRPr="00EA49B1">
                    <w:rPr>
                      <w:rFonts w:ascii="Century Gothic" w:hAnsi="Century Gothic" w:cs="Calibri"/>
                      <w:b/>
                      <w:bCs/>
                      <w:noProof/>
                      <w:color w:val="FFFFFF" w:themeColor="background1"/>
                      <w:sz w:val="40"/>
                      <w:szCs w:val="40"/>
                      <w:lang w:bidi="ru-RU"/>
                    </w:rPr>
                    <w:t xml:space="preserve"> </w:t>
                  </w:r>
                  <w:r w:rsidR="003F681E">
                    <w:rPr>
                      <w:rFonts w:ascii="Century Gothic" w:hAnsi="Century Gothic" w:cs="Calibri"/>
                      <w:b/>
                      <w:bCs/>
                      <w:noProof/>
                      <w:color w:val="FFFFFF" w:themeColor="background1"/>
                      <w:sz w:val="40"/>
                      <w:szCs w:val="40"/>
                      <w:lang w:bidi="ru-RU"/>
                    </w:rPr>
                    <w:t>JOULUKUU</w:t>
                  </w:r>
                </w:p>
                <w:tbl>
                  <w:tblPr>
                    <w:tblStyle w:val="CalendarTable"/>
                    <w:tblW w:w="4992" w:type="pct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462"/>
                    <w:gridCol w:w="469"/>
                    <w:gridCol w:w="471"/>
                    <w:gridCol w:w="471"/>
                    <w:gridCol w:w="471"/>
                    <w:gridCol w:w="471"/>
                    <w:gridCol w:w="462"/>
                  </w:tblGrid>
                  <w:tr w:rsidR="00240D4D" w:rsidRPr="00EA49B1" w14:paraId="0CA8349C" w14:textId="77777777" w:rsidTr="007F4474">
                    <w:trPr>
                      <w:trHeight w:val="170"/>
                    </w:trPr>
                    <w:tc>
                      <w:tcPr>
                        <w:tcW w:w="707" w:type="pct"/>
                        <w:shd w:val="clear" w:color="auto" w:fill="7F7F7F" w:themeFill="text1" w:themeFillTint="80"/>
                        <w:vAlign w:val="center"/>
                      </w:tcPr>
                      <w:p w14:paraId="700098BB" w14:textId="6F51A1BF" w:rsidR="00240D4D" w:rsidRPr="00EA49B1" w:rsidRDefault="003F681E" w:rsidP="00240D4D">
                        <w:pPr>
                          <w:pStyle w:val="Day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>
                          <w:rPr>
                            <w:rFonts w:ascii="Century Gothic" w:hAnsi="Century Gothic" w:cs="Calibri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MA</w:t>
                        </w:r>
                      </w:p>
                    </w:tc>
                    <w:tc>
                      <w:tcPr>
                        <w:tcW w:w="716" w:type="pct"/>
                        <w:shd w:val="clear" w:color="auto" w:fill="7F7F7F" w:themeFill="text1" w:themeFillTint="80"/>
                        <w:vAlign w:val="center"/>
                      </w:tcPr>
                      <w:p w14:paraId="61F03D3C" w14:textId="48016BAB" w:rsidR="00240D4D" w:rsidRPr="00EA49B1" w:rsidRDefault="003F681E" w:rsidP="00240D4D">
                        <w:pPr>
                          <w:pStyle w:val="Day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>
                          <w:rPr>
                            <w:rFonts w:ascii="Century Gothic" w:hAnsi="Century Gothic" w:cs="Calibri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TI</w:t>
                        </w:r>
                      </w:p>
                    </w:tc>
                    <w:tc>
                      <w:tcPr>
                        <w:tcW w:w="718" w:type="pct"/>
                        <w:shd w:val="clear" w:color="auto" w:fill="7F7F7F" w:themeFill="text1" w:themeFillTint="80"/>
                        <w:vAlign w:val="center"/>
                      </w:tcPr>
                      <w:p w14:paraId="586A1803" w14:textId="61EC6DAB" w:rsidR="00240D4D" w:rsidRPr="00EA49B1" w:rsidRDefault="003F681E" w:rsidP="00240D4D">
                        <w:pPr>
                          <w:pStyle w:val="Day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>
                          <w:rPr>
                            <w:rFonts w:ascii="Century Gothic" w:hAnsi="Century Gothic" w:cs="Calibri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KE</w:t>
                        </w:r>
                      </w:p>
                    </w:tc>
                    <w:tc>
                      <w:tcPr>
                        <w:tcW w:w="718" w:type="pct"/>
                        <w:shd w:val="clear" w:color="auto" w:fill="7F7F7F" w:themeFill="text1" w:themeFillTint="80"/>
                        <w:vAlign w:val="center"/>
                      </w:tcPr>
                      <w:p w14:paraId="79281689" w14:textId="277C0163" w:rsidR="00240D4D" w:rsidRPr="00EA49B1" w:rsidRDefault="003F681E" w:rsidP="00240D4D">
                        <w:pPr>
                          <w:pStyle w:val="Day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>
                          <w:rPr>
                            <w:rFonts w:ascii="Century Gothic" w:hAnsi="Century Gothic" w:cs="Calibri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TO</w:t>
                        </w:r>
                      </w:p>
                    </w:tc>
                    <w:tc>
                      <w:tcPr>
                        <w:tcW w:w="718" w:type="pct"/>
                        <w:shd w:val="clear" w:color="auto" w:fill="7F7F7F" w:themeFill="text1" w:themeFillTint="80"/>
                        <w:vAlign w:val="center"/>
                      </w:tcPr>
                      <w:p w14:paraId="11F571BF" w14:textId="695A1E2A" w:rsidR="00240D4D" w:rsidRPr="00EA49B1" w:rsidRDefault="003F681E" w:rsidP="00240D4D">
                        <w:pPr>
                          <w:pStyle w:val="Day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>
                          <w:rPr>
                            <w:rFonts w:ascii="Century Gothic" w:hAnsi="Century Gothic" w:cs="Calibri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PE</w:t>
                        </w:r>
                      </w:p>
                    </w:tc>
                    <w:tc>
                      <w:tcPr>
                        <w:tcW w:w="718" w:type="pct"/>
                        <w:shd w:val="clear" w:color="auto" w:fill="7F7F7F" w:themeFill="text1" w:themeFillTint="80"/>
                        <w:vAlign w:val="center"/>
                      </w:tcPr>
                      <w:p w14:paraId="10195620" w14:textId="0B5EAA77" w:rsidR="00240D4D" w:rsidRPr="00EA49B1" w:rsidRDefault="003F681E" w:rsidP="00240D4D">
                        <w:pPr>
                          <w:pStyle w:val="Day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>
                          <w:rPr>
                            <w:rFonts w:ascii="Century Gothic" w:hAnsi="Century Gothic" w:cs="Calibri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LA</w:t>
                        </w:r>
                      </w:p>
                    </w:tc>
                    <w:tc>
                      <w:tcPr>
                        <w:tcW w:w="705" w:type="pct"/>
                        <w:shd w:val="clear" w:color="auto" w:fill="7F7F7F" w:themeFill="text1" w:themeFillTint="80"/>
                        <w:vAlign w:val="center"/>
                      </w:tcPr>
                      <w:p w14:paraId="3709C3C5" w14:textId="711BECAD" w:rsidR="00240D4D" w:rsidRPr="00EA49B1" w:rsidRDefault="003F681E" w:rsidP="00240D4D">
                        <w:pPr>
                          <w:pStyle w:val="Day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>
                          <w:rPr>
                            <w:rFonts w:ascii="Century Gothic" w:hAnsi="Century Gothic" w:cs="Calibri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SU</w:t>
                        </w:r>
                      </w:p>
                    </w:tc>
                  </w:tr>
                  <w:tr w:rsidR="00240D4D" w:rsidRPr="00EA49B1" w14:paraId="0B2F30B0" w14:textId="77777777" w:rsidTr="00E47E0F">
                    <w:trPr>
                      <w:trHeight w:val="350"/>
                    </w:trPr>
                    <w:tc>
                      <w:tcPr>
                        <w:tcW w:w="707" w:type="pct"/>
                        <w:vAlign w:val="center"/>
                      </w:tcPr>
                      <w:p w14:paraId="2BF7088F" w14:textId="1E941FBB" w:rsidR="00240D4D" w:rsidRPr="00EA49B1" w:rsidRDefault="00240D4D" w:rsidP="00240D4D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</w:rPr>
                        </w:pP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DocVariable MonthStart12 \@ dddd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E7330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вторник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 “</w:instrText>
                        </w:r>
                        <w:r w:rsidRPr="00EA49B1">
                          <w:rPr>
                            <w:rFonts w:ascii="Century Gothic" w:hAnsi="Century Gothic" w:cs="Calibri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понедельник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" 1 ""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3F101F28" w14:textId="77591911" w:rsidR="00240D4D" w:rsidRPr="00EA49B1" w:rsidRDefault="00240D4D" w:rsidP="00240D4D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</w:rPr>
                        </w:pP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DocVariable MonthStart12 \@ dddd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E7330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вторник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 “</w:instrText>
                        </w:r>
                        <w:r w:rsidRPr="00EA49B1">
                          <w:rPr>
                            <w:rFonts w:ascii="Century Gothic" w:hAnsi="Century Gothic" w:cs="Calibri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вторник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" 1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=A2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8F06A5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1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&lt;&gt; 0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=A2+1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8F06A5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2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""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8F06A5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2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E73301"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t>1</w: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88806C3" w14:textId="7D761B3E" w:rsidR="00240D4D" w:rsidRPr="00EA49B1" w:rsidRDefault="00240D4D" w:rsidP="00240D4D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</w:rPr>
                        </w:pP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DocVariable MonthStart12 \@ dddd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E7330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вторник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 “</w:instrText>
                        </w:r>
                        <w:r w:rsidRPr="00EA49B1">
                          <w:rPr>
                            <w:rFonts w:ascii="Century Gothic" w:hAnsi="Century Gothic" w:cs="Calibri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среда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" 1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=B2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E7330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1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&lt;&gt; 0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=B2+1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E7330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2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""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E7330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2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E7330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t>2</w: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57860C0" w14:textId="3E419AE4" w:rsidR="00240D4D" w:rsidRPr="00EA49B1" w:rsidRDefault="00240D4D" w:rsidP="00240D4D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</w:rPr>
                        </w:pP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DocVariable MonthStart12 \@ dddd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E7330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вторник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 “</w:instrText>
                        </w:r>
                        <w:r w:rsidRPr="00EA49B1">
                          <w:rPr>
                            <w:rFonts w:ascii="Century Gothic" w:hAnsi="Century Gothic" w:cs="Calibri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четверг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" 1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=C2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E7330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2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&lt;&gt; 0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=C2+1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E7330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3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""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E7330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3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E7330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t>3</w: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6246D88" w14:textId="2A86FB1D" w:rsidR="00240D4D" w:rsidRPr="00EA49B1" w:rsidRDefault="00240D4D" w:rsidP="00240D4D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</w:rPr>
                        </w:pP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DocVariable MonthStart12 \@ dddd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E7330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вторник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= “</w:instrText>
                        </w:r>
                        <w:r w:rsidRPr="00EA49B1">
                          <w:rPr>
                            <w:rFonts w:ascii="Century Gothic" w:hAnsi="Century Gothic" w:cs="Calibri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пятница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" 1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=D2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E7330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3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&lt;&gt; 0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=D2+1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E7330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4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""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E7330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4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E7330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t>4</w: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E8AD4B2" w14:textId="226E3E7B" w:rsidR="00240D4D" w:rsidRPr="00EA49B1" w:rsidRDefault="00240D4D" w:rsidP="00240D4D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3273A0"/>
                            <w:sz w:val="26"/>
                            <w:szCs w:val="26"/>
                          </w:rPr>
                        </w:pP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3273A0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3273A0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3273A0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3273A0"/>
                            <w:sz w:val="26"/>
                            <w:szCs w:val="26"/>
                            <w:lang w:bidi="ru-RU"/>
                          </w:rPr>
                          <w:instrText xml:space="preserve"> DocVariable MonthStart12 \@ dddd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3273A0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E7330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3273A0"/>
                            <w:sz w:val="26"/>
                            <w:szCs w:val="26"/>
                            <w:lang w:bidi="ru-RU"/>
                          </w:rPr>
                          <w:instrText>вторник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3273A0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3273A0"/>
                            <w:sz w:val="26"/>
                            <w:szCs w:val="26"/>
                            <w:lang w:bidi="ru-RU"/>
                          </w:rPr>
                          <w:instrText xml:space="preserve"> = “</w:instrText>
                        </w:r>
                        <w:r w:rsidRPr="00EA49B1">
                          <w:rPr>
                            <w:rFonts w:ascii="Century Gothic" w:hAnsi="Century Gothic" w:cs="Calibri"/>
                            <w:b/>
                            <w:bCs/>
                            <w:noProof/>
                            <w:color w:val="3273A0"/>
                            <w:sz w:val="26"/>
                            <w:szCs w:val="26"/>
                            <w:lang w:bidi="ru-RU"/>
                          </w:rPr>
                          <w:instrText>суббота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3273A0"/>
                            <w:sz w:val="26"/>
                            <w:szCs w:val="26"/>
                            <w:lang w:bidi="ru-RU"/>
                          </w:rPr>
                          <w:instrText xml:space="preserve">" 1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3273A0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3273A0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3273A0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3273A0"/>
                            <w:sz w:val="26"/>
                            <w:szCs w:val="26"/>
                            <w:lang w:bidi="ru-RU"/>
                          </w:rPr>
                          <w:instrText xml:space="preserve"> =E2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3273A0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E7330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3273A0"/>
                            <w:sz w:val="26"/>
                            <w:szCs w:val="26"/>
                            <w:lang w:bidi="ru-RU"/>
                          </w:rPr>
                          <w:instrText>4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3273A0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3273A0"/>
                            <w:sz w:val="26"/>
                            <w:szCs w:val="26"/>
                            <w:lang w:bidi="ru-RU"/>
                          </w:rPr>
                          <w:instrText xml:space="preserve"> &lt;&gt; 0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3273A0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3273A0"/>
                            <w:sz w:val="26"/>
                            <w:szCs w:val="26"/>
                            <w:lang w:bidi="ru-RU"/>
                          </w:rPr>
                          <w:instrText xml:space="preserve"> =E2+1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3273A0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E7330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3273A0"/>
                            <w:sz w:val="26"/>
                            <w:szCs w:val="26"/>
                            <w:lang w:bidi="ru-RU"/>
                          </w:rPr>
                          <w:instrText>5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3273A0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3273A0"/>
                            <w:sz w:val="26"/>
                            <w:szCs w:val="26"/>
                            <w:lang w:bidi="ru-RU"/>
                          </w:rPr>
                          <w:instrText xml:space="preserve"> ""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3273A0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E7330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3273A0"/>
                            <w:sz w:val="26"/>
                            <w:szCs w:val="26"/>
                            <w:lang w:bidi="ru-RU"/>
                          </w:rPr>
                          <w:instrText>5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3273A0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3273A0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E7330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3273A0"/>
                            <w:sz w:val="26"/>
                            <w:szCs w:val="26"/>
                            <w:lang w:bidi="ru-RU"/>
                          </w:rPr>
                          <w:t>5</w: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3273A0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1F0E85C9" w14:textId="2B74EED6" w:rsidR="00240D4D" w:rsidRPr="00EA49B1" w:rsidRDefault="00240D4D" w:rsidP="00240D4D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3273A0"/>
                            <w:sz w:val="26"/>
                            <w:szCs w:val="26"/>
                          </w:rPr>
                        </w:pP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3273A0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3273A0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3273A0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3273A0"/>
                            <w:sz w:val="26"/>
                            <w:szCs w:val="26"/>
                            <w:lang w:bidi="ru-RU"/>
                          </w:rPr>
                          <w:instrText xml:space="preserve"> DocVariable MonthStart12 \@ dddd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3273A0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E7330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3273A0"/>
                            <w:sz w:val="26"/>
                            <w:szCs w:val="26"/>
                            <w:lang w:bidi="ru-RU"/>
                          </w:rPr>
                          <w:instrText>вторник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3273A0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3273A0"/>
                            <w:sz w:val="26"/>
                            <w:szCs w:val="26"/>
                            <w:lang w:bidi="ru-RU"/>
                          </w:rPr>
                          <w:instrText xml:space="preserve"> = “</w:instrText>
                        </w:r>
                        <w:r w:rsidRPr="00EA49B1">
                          <w:rPr>
                            <w:rFonts w:ascii="Century Gothic" w:hAnsi="Century Gothic" w:cs="Calibri"/>
                            <w:b/>
                            <w:bCs/>
                            <w:noProof/>
                            <w:color w:val="3273A0"/>
                            <w:sz w:val="26"/>
                            <w:szCs w:val="26"/>
                            <w:lang w:bidi="ru-RU"/>
                          </w:rPr>
                          <w:instrText>воскресенье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3273A0"/>
                            <w:sz w:val="26"/>
                            <w:szCs w:val="26"/>
                            <w:lang w:bidi="ru-RU"/>
                          </w:rPr>
                          <w:instrText xml:space="preserve">" 1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3273A0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3273A0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3273A0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3273A0"/>
                            <w:sz w:val="26"/>
                            <w:szCs w:val="26"/>
                            <w:lang w:bidi="ru-RU"/>
                          </w:rPr>
                          <w:instrText xml:space="preserve"> =F2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3273A0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E7330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3273A0"/>
                            <w:sz w:val="26"/>
                            <w:szCs w:val="26"/>
                            <w:lang w:bidi="ru-RU"/>
                          </w:rPr>
                          <w:instrText>5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3273A0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3273A0"/>
                            <w:sz w:val="26"/>
                            <w:szCs w:val="26"/>
                            <w:lang w:bidi="ru-RU"/>
                          </w:rPr>
                          <w:instrText xml:space="preserve"> &lt;&gt; 0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3273A0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3273A0"/>
                            <w:sz w:val="26"/>
                            <w:szCs w:val="26"/>
                            <w:lang w:bidi="ru-RU"/>
                          </w:rPr>
                          <w:instrText xml:space="preserve"> =F2+1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3273A0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E7330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3273A0"/>
                            <w:sz w:val="26"/>
                            <w:szCs w:val="26"/>
                            <w:lang w:bidi="ru-RU"/>
                          </w:rPr>
                          <w:instrText>6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3273A0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3273A0"/>
                            <w:sz w:val="26"/>
                            <w:szCs w:val="26"/>
                            <w:lang w:bidi="ru-RU"/>
                          </w:rPr>
                          <w:instrText xml:space="preserve"> ""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3273A0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E7330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3273A0"/>
                            <w:sz w:val="26"/>
                            <w:szCs w:val="26"/>
                            <w:lang w:bidi="ru-RU"/>
                          </w:rPr>
                          <w:instrText>6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3273A0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3273A0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E7330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3273A0"/>
                            <w:sz w:val="26"/>
                            <w:szCs w:val="26"/>
                            <w:lang w:bidi="ru-RU"/>
                          </w:rPr>
                          <w:t>6</w: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3273A0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240D4D" w:rsidRPr="00EA49B1" w14:paraId="34AB1B96" w14:textId="77777777" w:rsidTr="00E47E0F">
                    <w:trPr>
                      <w:trHeight w:val="336"/>
                    </w:trPr>
                    <w:tc>
                      <w:tcPr>
                        <w:tcW w:w="707" w:type="pct"/>
                        <w:vAlign w:val="center"/>
                      </w:tcPr>
                      <w:p w14:paraId="2C6B7A0C" w14:textId="25C511E1" w:rsidR="00240D4D" w:rsidRPr="00EA49B1" w:rsidRDefault="00240D4D" w:rsidP="00240D4D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</w:rPr>
                        </w:pP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=G2+1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E7330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t>7</w: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3235FB59" w14:textId="339F81B4" w:rsidR="00240D4D" w:rsidRPr="00EA49B1" w:rsidRDefault="00240D4D" w:rsidP="00240D4D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</w:rPr>
                        </w:pP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=A3+1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E7330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t>8</w: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BF848C4" w14:textId="6B9D9600" w:rsidR="00240D4D" w:rsidRPr="00EA49B1" w:rsidRDefault="00240D4D" w:rsidP="00240D4D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</w:rPr>
                        </w:pP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=B3+1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E7330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t>9</w: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F0C7353" w14:textId="19E249B2" w:rsidR="00240D4D" w:rsidRPr="00EA49B1" w:rsidRDefault="00240D4D" w:rsidP="00240D4D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</w:rPr>
                        </w:pP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=C3+1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E7330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t>10</w: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BB1151C" w14:textId="2DB41F46" w:rsidR="00240D4D" w:rsidRPr="00EA49B1" w:rsidRDefault="00240D4D" w:rsidP="00240D4D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</w:rPr>
                        </w:pP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=D3+1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E7330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t>11</w: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383CAD5" w14:textId="6424E4C4" w:rsidR="00240D4D" w:rsidRPr="00EA49B1" w:rsidRDefault="00240D4D" w:rsidP="00240D4D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3273A0"/>
                            <w:sz w:val="26"/>
                            <w:szCs w:val="26"/>
                          </w:rPr>
                        </w:pP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3273A0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3273A0"/>
                            <w:sz w:val="26"/>
                            <w:szCs w:val="26"/>
                            <w:lang w:bidi="ru-RU"/>
                          </w:rPr>
                          <w:instrText xml:space="preserve"> =E3+1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3273A0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E7330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3273A0"/>
                            <w:sz w:val="26"/>
                            <w:szCs w:val="26"/>
                            <w:lang w:bidi="ru-RU"/>
                          </w:rPr>
                          <w:t>12</w: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3273A0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02092A5E" w14:textId="3C5634EC" w:rsidR="00240D4D" w:rsidRPr="00EA49B1" w:rsidRDefault="00240D4D" w:rsidP="00240D4D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3273A0"/>
                            <w:sz w:val="26"/>
                            <w:szCs w:val="26"/>
                          </w:rPr>
                        </w:pP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3273A0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3273A0"/>
                            <w:sz w:val="26"/>
                            <w:szCs w:val="26"/>
                            <w:lang w:bidi="ru-RU"/>
                          </w:rPr>
                          <w:instrText xml:space="preserve"> =F3+1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3273A0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E7330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3273A0"/>
                            <w:sz w:val="26"/>
                            <w:szCs w:val="26"/>
                            <w:lang w:bidi="ru-RU"/>
                          </w:rPr>
                          <w:t>13</w: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3273A0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240D4D" w:rsidRPr="00EA49B1" w14:paraId="05C96A10" w14:textId="77777777" w:rsidTr="00E47E0F">
                    <w:trPr>
                      <w:trHeight w:val="350"/>
                    </w:trPr>
                    <w:tc>
                      <w:tcPr>
                        <w:tcW w:w="707" w:type="pct"/>
                        <w:vAlign w:val="center"/>
                      </w:tcPr>
                      <w:p w14:paraId="234E0F41" w14:textId="7034D27E" w:rsidR="00240D4D" w:rsidRPr="00EA49B1" w:rsidRDefault="00240D4D" w:rsidP="00240D4D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</w:rPr>
                        </w:pP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=G3+1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E7330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t>14</w: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04ABFF38" w14:textId="7337DB09" w:rsidR="00240D4D" w:rsidRPr="00EA49B1" w:rsidRDefault="00240D4D" w:rsidP="00240D4D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</w:rPr>
                        </w:pP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=A4+1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E7330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t>15</w: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56AA936" w14:textId="28A520AD" w:rsidR="00240D4D" w:rsidRPr="00EA49B1" w:rsidRDefault="00240D4D" w:rsidP="00240D4D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</w:rPr>
                        </w:pP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=B4+1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E7330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t>16</w: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7EA5A59" w14:textId="672D160E" w:rsidR="00240D4D" w:rsidRPr="00EA49B1" w:rsidRDefault="00240D4D" w:rsidP="00240D4D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</w:rPr>
                        </w:pP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=C4+1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E7330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t>17</w: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4991173" w14:textId="5E67D7AC" w:rsidR="00240D4D" w:rsidRPr="00EA49B1" w:rsidRDefault="00240D4D" w:rsidP="00240D4D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</w:rPr>
                        </w:pP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=D4+1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E7330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t>18</w: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F3F5234" w14:textId="67BF3E54" w:rsidR="00240D4D" w:rsidRPr="00EA49B1" w:rsidRDefault="00240D4D" w:rsidP="00240D4D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3273A0"/>
                            <w:sz w:val="26"/>
                            <w:szCs w:val="26"/>
                          </w:rPr>
                        </w:pP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3273A0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3273A0"/>
                            <w:sz w:val="26"/>
                            <w:szCs w:val="26"/>
                            <w:lang w:bidi="ru-RU"/>
                          </w:rPr>
                          <w:instrText xml:space="preserve"> =E4+1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3273A0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E7330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3273A0"/>
                            <w:sz w:val="26"/>
                            <w:szCs w:val="26"/>
                            <w:lang w:bidi="ru-RU"/>
                          </w:rPr>
                          <w:t>19</w: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3273A0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2B415E3F" w14:textId="25808938" w:rsidR="00240D4D" w:rsidRPr="00EA49B1" w:rsidRDefault="00240D4D" w:rsidP="00240D4D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3273A0"/>
                            <w:sz w:val="26"/>
                            <w:szCs w:val="26"/>
                          </w:rPr>
                        </w:pP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3273A0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3273A0"/>
                            <w:sz w:val="26"/>
                            <w:szCs w:val="26"/>
                            <w:lang w:bidi="ru-RU"/>
                          </w:rPr>
                          <w:instrText xml:space="preserve"> =F4+1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3273A0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E7330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3273A0"/>
                            <w:sz w:val="26"/>
                            <w:szCs w:val="26"/>
                            <w:lang w:bidi="ru-RU"/>
                          </w:rPr>
                          <w:t>20</w: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3273A0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240D4D" w:rsidRPr="00EA49B1" w14:paraId="2A63608C" w14:textId="77777777" w:rsidTr="00E47E0F">
                    <w:trPr>
                      <w:trHeight w:val="350"/>
                    </w:trPr>
                    <w:tc>
                      <w:tcPr>
                        <w:tcW w:w="707" w:type="pct"/>
                        <w:vAlign w:val="center"/>
                      </w:tcPr>
                      <w:p w14:paraId="1AF68CC1" w14:textId="2438B478" w:rsidR="00240D4D" w:rsidRPr="00EA49B1" w:rsidRDefault="00240D4D" w:rsidP="00240D4D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</w:rPr>
                        </w:pP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=G4+1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E7330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t>21</w: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7F8290A4" w14:textId="1D8CC038" w:rsidR="00240D4D" w:rsidRPr="00EA49B1" w:rsidRDefault="00240D4D" w:rsidP="00240D4D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</w:rPr>
                        </w:pP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=A5+1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E7330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t>22</w: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EF3DD30" w14:textId="75704C2F" w:rsidR="00240D4D" w:rsidRPr="00EA49B1" w:rsidRDefault="00240D4D" w:rsidP="00240D4D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</w:rPr>
                        </w:pP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=B5+1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E7330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t>23</w: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C794CC8" w14:textId="3B4F0BB7" w:rsidR="00240D4D" w:rsidRPr="00EA49B1" w:rsidRDefault="00240D4D" w:rsidP="00240D4D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</w:rPr>
                        </w:pP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=C5+1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E7330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t>24</w: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4838665" w14:textId="163B9638" w:rsidR="00240D4D" w:rsidRPr="00EA49B1" w:rsidRDefault="00240D4D" w:rsidP="00240D4D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</w:rPr>
                        </w:pP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=D5+1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E7330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t>25</w: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4C7C6B4" w14:textId="72B78913" w:rsidR="00240D4D" w:rsidRPr="00EA49B1" w:rsidRDefault="00240D4D" w:rsidP="00240D4D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3273A0"/>
                            <w:sz w:val="26"/>
                            <w:szCs w:val="26"/>
                          </w:rPr>
                        </w:pP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3273A0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3273A0"/>
                            <w:sz w:val="26"/>
                            <w:szCs w:val="26"/>
                            <w:lang w:bidi="ru-RU"/>
                          </w:rPr>
                          <w:instrText xml:space="preserve"> =E5+1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3273A0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E7330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3273A0"/>
                            <w:sz w:val="26"/>
                            <w:szCs w:val="26"/>
                            <w:lang w:bidi="ru-RU"/>
                          </w:rPr>
                          <w:t>26</w: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3273A0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0F1EC474" w14:textId="12624DE8" w:rsidR="00240D4D" w:rsidRPr="00EA49B1" w:rsidRDefault="00240D4D" w:rsidP="00240D4D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3273A0"/>
                            <w:sz w:val="26"/>
                            <w:szCs w:val="26"/>
                          </w:rPr>
                        </w:pP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3273A0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3273A0"/>
                            <w:sz w:val="26"/>
                            <w:szCs w:val="26"/>
                            <w:lang w:bidi="ru-RU"/>
                          </w:rPr>
                          <w:instrText xml:space="preserve"> =F5+1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3273A0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E7330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3273A0"/>
                            <w:sz w:val="26"/>
                            <w:szCs w:val="26"/>
                            <w:lang w:bidi="ru-RU"/>
                          </w:rPr>
                          <w:t>27</w: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3273A0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240D4D" w:rsidRPr="00EA49B1" w14:paraId="35920EEE" w14:textId="77777777" w:rsidTr="00E47E0F">
                    <w:trPr>
                      <w:trHeight w:val="336"/>
                    </w:trPr>
                    <w:tc>
                      <w:tcPr>
                        <w:tcW w:w="707" w:type="pct"/>
                        <w:vAlign w:val="center"/>
                      </w:tcPr>
                      <w:p w14:paraId="417B9C7F" w14:textId="2A4FBFF9" w:rsidR="00240D4D" w:rsidRPr="00EA49B1" w:rsidRDefault="00240D4D" w:rsidP="00240D4D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</w:rPr>
                        </w:pP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IF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=G5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E7330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27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 0,""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=G5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E7330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27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 &lt;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DocVariable MonthEnd12 \@ d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E7330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31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=G5+1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E7330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28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""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E7330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28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E7330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t>28</w: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3E2F9279" w14:textId="63E040E6" w:rsidR="00240D4D" w:rsidRPr="00EA49B1" w:rsidRDefault="00240D4D" w:rsidP="00240D4D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</w:rPr>
                        </w:pP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IF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=A6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E7330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28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 0,""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=A6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E7330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28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 &lt;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DocVariable MonthEnd12 \@ d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E7330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31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=A6+1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E7330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29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""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E7330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29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E7330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t>29</w: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212F9BC" w14:textId="120F528E" w:rsidR="00240D4D" w:rsidRPr="00EA49B1" w:rsidRDefault="00240D4D" w:rsidP="00240D4D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</w:rPr>
                        </w:pP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IF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=B6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E7330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29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 0,""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=B6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E7330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29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 &lt;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DocVariable MonthEnd12 \@ d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E7330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31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=B6+1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E7330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30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""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E7330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30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E7330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t>30</w: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D03699A" w14:textId="3B706F7B" w:rsidR="00240D4D" w:rsidRPr="00EA49B1" w:rsidRDefault="00240D4D" w:rsidP="00240D4D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</w:rPr>
                        </w:pP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IF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=C6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E7330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30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 0,""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=C6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E7330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30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 &lt;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DocVariable MonthEnd12 \@ d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E7330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31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=C6+1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E7330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31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"" </w:instrText>
                        </w:r>
                        <w:r w:rsidR="00E7330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E7330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31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="00E7330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E7330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t>31</w: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6F71DA6" w14:textId="150243B3" w:rsidR="00240D4D" w:rsidRPr="00EA49B1" w:rsidRDefault="00240D4D" w:rsidP="00240D4D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</w:rPr>
                        </w:pP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IF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=D6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E7330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31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 0,""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=D6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E7330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31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 &lt;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DocVariable MonthEnd12 \@ d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E7330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31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=D6+1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8F2D8D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28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""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13947F0" w14:textId="340BB873" w:rsidR="00240D4D" w:rsidRPr="00EA49B1" w:rsidRDefault="00240D4D" w:rsidP="00240D4D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3273A0"/>
                            <w:sz w:val="26"/>
                            <w:szCs w:val="26"/>
                          </w:rPr>
                        </w:pP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3273A0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3273A0"/>
                            <w:sz w:val="26"/>
                            <w:szCs w:val="26"/>
                            <w:lang w:bidi="ru-RU"/>
                          </w:rPr>
                          <w:instrText xml:space="preserve">IF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3273A0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3273A0"/>
                            <w:sz w:val="26"/>
                            <w:szCs w:val="26"/>
                            <w:lang w:bidi="ru-RU"/>
                          </w:rPr>
                          <w:instrText xml:space="preserve"> =E6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3273A0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E7330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3273A0"/>
                            <w:sz w:val="26"/>
                            <w:szCs w:val="26"/>
                            <w:lang w:bidi="ru-RU"/>
                          </w:rPr>
                          <w:instrText>0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3273A0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3273A0"/>
                            <w:sz w:val="26"/>
                            <w:szCs w:val="26"/>
                            <w:lang w:bidi="ru-RU"/>
                          </w:rPr>
                          <w:instrText xml:space="preserve"> = 0,""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3273A0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3273A0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3273A0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3273A0"/>
                            <w:sz w:val="26"/>
                            <w:szCs w:val="26"/>
                            <w:lang w:bidi="ru-RU"/>
                          </w:rPr>
                          <w:instrText xml:space="preserve"> =E6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3273A0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8F2D8D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3273A0"/>
                            <w:sz w:val="26"/>
                            <w:szCs w:val="26"/>
                            <w:lang w:bidi="ru-RU"/>
                          </w:rPr>
                          <w:instrText>28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3273A0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3273A0"/>
                            <w:sz w:val="26"/>
                            <w:szCs w:val="26"/>
                            <w:lang w:bidi="ru-RU"/>
                          </w:rPr>
                          <w:instrText xml:space="preserve">  &lt;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3273A0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3273A0"/>
                            <w:sz w:val="26"/>
                            <w:szCs w:val="26"/>
                            <w:lang w:bidi="ru-RU"/>
                          </w:rPr>
                          <w:instrText xml:space="preserve"> DocVariable MonthEnd12 \@ d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3273A0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8F2D8D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3273A0"/>
                            <w:sz w:val="26"/>
                            <w:szCs w:val="26"/>
                            <w:lang w:bidi="ru-RU"/>
                          </w:rPr>
                          <w:instrText>31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3273A0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3273A0"/>
                            <w:sz w:val="26"/>
                            <w:szCs w:val="26"/>
                            <w:lang w:bidi="ru-RU"/>
                          </w:rPr>
                          <w:instrText xml:space="preserve"> 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3273A0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3273A0"/>
                            <w:sz w:val="26"/>
                            <w:szCs w:val="26"/>
                            <w:lang w:bidi="ru-RU"/>
                          </w:rPr>
                          <w:instrText xml:space="preserve"> =E6+1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3273A0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8F2D8D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3273A0"/>
                            <w:sz w:val="26"/>
                            <w:szCs w:val="26"/>
                            <w:lang w:bidi="ru-RU"/>
                          </w:rPr>
                          <w:instrText>29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3273A0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3273A0"/>
                            <w:sz w:val="26"/>
                            <w:szCs w:val="26"/>
                            <w:lang w:bidi="ru-RU"/>
                          </w:rPr>
                          <w:instrText xml:space="preserve"> ""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3273A0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8F2D8D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3273A0"/>
                            <w:sz w:val="26"/>
                            <w:szCs w:val="26"/>
                            <w:lang w:bidi="ru-RU"/>
                          </w:rPr>
                          <w:instrText>29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3273A0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3273A0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4D89ABD6" w14:textId="36CFC6BF" w:rsidR="00240D4D" w:rsidRPr="00EA49B1" w:rsidRDefault="00240D4D" w:rsidP="00240D4D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3273A0"/>
                            <w:sz w:val="26"/>
                            <w:szCs w:val="26"/>
                          </w:rPr>
                        </w:pP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3273A0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3273A0"/>
                            <w:sz w:val="26"/>
                            <w:szCs w:val="26"/>
                            <w:lang w:bidi="ru-RU"/>
                          </w:rPr>
                          <w:instrText xml:space="preserve">IF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3273A0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3273A0"/>
                            <w:sz w:val="26"/>
                            <w:szCs w:val="26"/>
                            <w:lang w:bidi="ru-RU"/>
                          </w:rPr>
                          <w:instrText xml:space="preserve"> =F6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3273A0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E7330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3273A0"/>
                            <w:sz w:val="26"/>
                            <w:szCs w:val="26"/>
                            <w:lang w:bidi="ru-RU"/>
                          </w:rPr>
                          <w:instrText>0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3273A0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3273A0"/>
                            <w:sz w:val="26"/>
                            <w:szCs w:val="26"/>
                            <w:lang w:bidi="ru-RU"/>
                          </w:rPr>
                          <w:instrText xml:space="preserve"> = 0,""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3273A0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3273A0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3273A0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3273A0"/>
                            <w:sz w:val="26"/>
                            <w:szCs w:val="26"/>
                            <w:lang w:bidi="ru-RU"/>
                          </w:rPr>
                          <w:instrText xml:space="preserve"> =F6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3273A0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8F2D8D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3273A0"/>
                            <w:sz w:val="26"/>
                            <w:szCs w:val="26"/>
                            <w:lang w:bidi="ru-RU"/>
                          </w:rPr>
                          <w:instrText>29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3273A0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3273A0"/>
                            <w:sz w:val="26"/>
                            <w:szCs w:val="26"/>
                            <w:lang w:bidi="ru-RU"/>
                          </w:rPr>
                          <w:instrText xml:space="preserve">  &lt;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3273A0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3273A0"/>
                            <w:sz w:val="26"/>
                            <w:szCs w:val="26"/>
                            <w:lang w:bidi="ru-RU"/>
                          </w:rPr>
                          <w:instrText xml:space="preserve"> DocVariable MonthEnd12 \@ d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3273A0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8F2D8D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3273A0"/>
                            <w:sz w:val="26"/>
                            <w:szCs w:val="26"/>
                            <w:lang w:bidi="ru-RU"/>
                          </w:rPr>
                          <w:instrText>31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3273A0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3273A0"/>
                            <w:sz w:val="26"/>
                            <w:szCs w:val="26"/>
                            <w:lang w:bidi="ru-RU"/>
                          </w:rPr>
                          <w:instrText xml:space="preserve"> 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3273A0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3273A0"/>
                            <w:sz w:val="26"/>
                            <w:szCs w:val="26"/>
                            <w:lang w:bidi="ru-RU"/>
                          </w:rPr>
                          <w:instrText xml:space="preserve"> =F6+1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3273A0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8F2D8D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3273A0"/>
                            <w:sz w:val="26"/>
                            <w:szCs w:val="26"/>
                            <w:lang w:bidi="ru-RU"/>
                          </w:rPr>
                          <w:instrText>30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3273A0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3273A0"/>
                            <w:sz w:val="26"/>
                            <w:szCs w:val="26"/>
                            <w:lang w:bidi="ru-RU"/>
                          </w:rPr>
                          <w:instrText xml:space="preserve"> ""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3273A0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8F2D8D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3273A0"/>
                            <w:sz w:val="26"/>
                            <w:szCs w:val="26"/>
                            <w:lang w:bidi="ru-RU"/>
                          </w:rPr>
                          <w:instrText>30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3273A0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3273A0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240D4D" w:rsidRPr="00EA49B1" w14:paraId="14DEC3D6" w14:textId="77777777" w:rsidTr="00E47E0F">
                    <w:trPr>
                      <w:trHeight w:val="350"/>
                    </w:trPr>
                    <w:tc>
                      <w:tcPr>
                        <w:tcW w:w="707" w:type="pct"/>
                        <w:vAlign w:val="center"/>
                      </w:tcPr>
                      <w:p w14:paraId="3F53804D" w14:textId="7F2A57D2" w:rsidR="00240D4D" w:rsidRPr="00EA49B1" w:rsidRDefault="00240D4D" w:rsidP="00240D4D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</w:rPr>
                        </w:pP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IF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=G6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E7330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0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 0,""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=G6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8F2D8D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30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 &lt;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DocVariable MonthEnd12 \@ d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8F2D8D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31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=G6+1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8F2D8D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31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""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8F2D8D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31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016DDA86" w14:textId="76183329" w:rsidR="00240D4D" w:rsidRPr="00EA49B1" w:rsidRDefault="00240D4D" w:rsidP="00240D4D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</w:rPr>
                        </w:pP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IF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=A7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E7330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0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 0,""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=A7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8F2D8D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31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 &lt;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DocVariable MonthEnd12 \@ d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8F2D8D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31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=A7+1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0B16A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31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""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E650445" w14:textId="77777777" w:rsidR="00240D4D" w:rsidRPr="00EA49B1" w:rsidRDefault="00240D4D" w:rsidP="00240D4D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461B0BF" w14:textId="77777777" w:rsidR="00240D4D" w:rsidRPr="00EA49B1" w:rsidRDefault="00240D4D" w:rsidP="00240D4D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2C66123" w14:textId="77777777" w:rsidR="00240D4D" w:rsidRPr="00EA49B1" w:rsidRDefault="00240D4D" w:rsidP="00240D4D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F8935B6" w14:textId="77777777" w:rsidR="00240D4D" w:rsidRPr="00EA49B1" w:rsidRDefault="00240D4D" w:rsidP="00240D4D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3273A0"/>
                            <w:sz w:val="26"/>
                            <w:szCs w:val="26"/>
                          </w:rPr>
                        </w:pP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3DDE5139" w14:textId="77777777" w:rsidR="00240D4D" w:rsidRPr="00EA49B1" w:rsidRDefault="00240D4D" w:rsidP="00240D4D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3273A0"/>
                            <w:sz w:val="26"/>
                            <w:szCs w:val="26"/>
                          </w:rPr>
                        </w:pPr>
                      </w:p>
                    </w:tc>
                  </w:tr>
                </w:tbl>
                <w:p w14:paraId="3B3A58C6" w14:textId="77777777" w:rsidR="00240D4D" w:rsidRPr="00EA49B1" w:rsidRDefault="00240D4D" w:rsidP="00240D4D">
                  <w:pPr>
                    <w:pStyle w:val="Months"/>
                    <w:jc w:val="center"/>
                    <w:rPr>
                      <w:rFonts w:ascii="Century Gothic" w:hAnsi="Century Gothic" w:cs="Calibri"/>
                      <w:b/>
                      <w:bCs/>
                      <w:noProof/>
                      <w:color w:val="auto"/>
                      <w:sz w:val="40"/>
                      <w:szCs w:val="40"/>
                      <w:lang w:bidi="ru-RU"/>
                    </w:rPr>
                  </w:pPr>
                </w:p>
              </w:tc>
            </w:tr>
          </w:tbl>
          <w:p w14:paraId="1A5B6E03" w14:textId="2CC03F92" w:rsidR="00E50BDE" w:rsidRPr="00EA49B1" w:rsidRDefault="00E50BDE" w:rsidP="00E50BDE">
            <w:pPr>
              <w:pStyle w:val="ad"/>
              <w:jc w:val="center"/>
              <w:rPr>
                <w:rFonts w:ascii="Century Gothic" w:hAnsi="Century Gothic"/>
                <w:b/>
                <w:bCs/>
                <w:noProof/>
                <w:color w:val="auto"/>
                <w:sz w:val="2"/>
                <w:szCs w:val="2"/>
              </w:rPr>
            </w:pPr>
          </w:p>
        </w:tc>
      </w:tr>
    </w:tbl>
    <w:p w14:paraId="2B3E424A" w14:textId="01681275" w:rsidR="00F93E3B" w:rsidRPr="00EA49B1" w:rsidRDefault="00F93E3B" w:rsidP="00240D4D">
      <w:pPr>
        <w:pStyle w:val="a5"/>
        <w:rPr>
          <w:rFonts w:ascii="Century Gothic" w:hAnsi="Century Gothic"/>
          <w:b/>
          <w:bCs/>
          <w:noProof/>
          <w:color w:val="auto"/>
          <w:sz w:val="2"/>
          <w:szCs w:val="2"/>
        </w:rPr>
      </w:pPr>
    </w:p>
    <w:sectPr w:rsidR="00F93E3B" w:rsidRPr="00EA49B1" w:rsidSect="00306B27">
      <w:pgSz w:w="16838" w:h="11906" w:orient="landscape" w:code="9"/>
      <w:pgMar w:top="567" w:right="720" w:bottom="510" w:left="720" w:header="431" w:footer="431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B56EC73" w14:textId="77777777" w:rsidR="009179CC" w:rsidRDefault="009179CC">
      <w:pPr>
        <w:spacing w:after="0"/>
      </w:pPr>
      <w:r>
        <w:separator/>
      </w:r>
    </w:p>
  </w:endnote>
  <w:endnote w:type="continuationSeparator" w:id="0">
    <w:p w14:paraId="54DC1E5C" w14:textId="77777777" w:rsidR="009179CC" w:rsidRDefault="009179CC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Euphemia">
    <w:altName w:val="Euphemia"/>
    <w:charset w:val="00"/>
    <w:family w:val="swiss"/>
    <w:pitch w:val="variable"/>
    <w:sig w:usb0="8000006F" w:usb1="0000004A" w:usb2="00002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entury Gothic">
    <w:panose1 w:val="020B0502020202020204"/>
    <w:charset w:val="CC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DF63979" w14:textId="77777777" w:rsidR="009179CC" w:rsidRDefault="009179CC">
      <w:pPr>
        <w:spacing w:after="0"/>
      </w:pPr>
      <w:r>
        <w:separator/>
      </w:r>
    </w:p>
  </w:footnote>
  <w:footnote w:type="continuationSeparator" w:id="0">
    <w:p w14:paraId="1227EA07" w14:textId="77777777" w:rsidR="009179CC" w:rsidRDefault="009179CC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50"/>
  <w:removePersonalInformation/>
  <w:removeDateAndTime/>
  <w:attachedTemplate r:id="rId1"/>
  <w:defaultTabStop w:val="720"/>
  <w:drawingGridHorizontalSpacing w:val="181"/>
  <w:drawingGridVerticalSpacing w:val="181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MonthEnd1" w:val="31.01.1981"/>
    <w:docVar w:name="MonthEnd10" w:val="31.10.1981"/>
    <w:docVar w:name="MonthEnd11" w:val="30.11.1981"/>
    <w:docVar w:name="MonthEnd12" w:val="31.12.1981"/>
    <w:docVar w:name="MonthEnd2" w:val="28.02.1981"/>
    <w:docVar w:name="MonthEnd3" w:val="31.03.1981"/>
    <w:docVar w:name="MonthEnd4" w:val="30.04.1981"/>
    <w:docVar w:name="MonthEnd5" w:val="31.05.1981"/>
    <w:docVar w:name="MonthEnd6" w:val="30.06.1981"/>
    <w:docVar w:name="MonthEnd7" w:val="31.07.1981"/>
    <w:docVar w:name="MonthEnd8" w:val="31.08.1981"/>
    <w:docVar w:name="MonthEnd9" w:val="30.09.1981"/>
    <w:docVar w:name="Months" w:val="12"/>
    <w:docVar w:name="MonthStart1" w:val="01.01.1981"/>
    <w:docVar w:name="MonthStart10" w:val="01.10.1981"/>
    <w:docVar w:name="MonthStart11" w:val="01.11.1981"/>
    <w:docVar w:name="MonthStart12" w:val="01.12.1981"/>
    <w:docVar w:name="MonthStart2" w:val="01.02.1981"/>
    <w:docVar w:name="MonthStart3" w:val="01.03.1981"/>
    <w:docVar w:name="MonthStart4" w:val="01.04.1981"/>
    <w:docVar w:name="MonthStart5" w:val="01.05.1981"/>
    <w:docVar w:name="MonthStart6" w:val="01.06.1981"/>
    <w:docVar w:name="MonthStart7" w:val="01.07.1981"/>
    <w:docVar w:name="MonthStart8" w:val="01.08.1981"/>
    <w:docVar w:name="MonthStart9" w:val="01.09.1981"/>
    <w:docVar w:name="MonthStartLast" w:val="12/1/2012"/>
    <w:docVar w:name="WeekStart" w:val="понедельник"/>
  </w:docVars>
  <w:rsids>
    <w:rsidRoot w:val="00285C1D"/>
    <w:rsid w:val="0005357B"/>
    <w:rsid w:val="0005767F"/>
    <w:rsid w:val="00071356"/>
    <w:rsid w:val="00081154"/>
    <w:rsid w:val="000909C1"/>
    <w:rsid w:val="00097A25"/>
    <w:rsid w:val="000A5A57"/>
    <w:rsid w:val="000B16AA"/>
    <w:rsid w:val="00110EFC"/>
    <w:rsid w:val="00111F7C"/>
    <w:rsid w:val="001274F3"/>
    <w:rsid w:val="00132DC0"/>
    <w:rsid w:val="00151CCE"/>
    <w:rsid w:val="001A7828"/>
    <w:rsid w:val="001B01F9"/>
    <w:rsid w:val="001C41F9"/>
    <w:rsid w:val="00240D4D"/>
    <w:rsid w:val="002562E7"/>
    <w:rsid w:val="0026727F"/>
    <w:rsid w:val="00285C1D"/>
    <w:rsid w:val="002B4196"/>
    <w:rsid w:val="002F3524"/>
    <w:rsid w:val="00306B27"/>
    <w:rsid w:val="003327F5"/>
    <w:rsid w:val="00340CAF"/>
    <w:rsid w:val="00357209"/>
    <w:rsid w:val="003913BD"/>
    <w:rsid w:val="003B310B"/>
    <w:rsid w:val="003C0D41"/>
    <w:rsid w:val="003D7A65"/>
    <w:rsid w:val="003E085C"/>
    <w:rsid w:val="003E7B3A"/>
    <w:rsid w:val="003F681E"/>
    <w:rsid w:val="00403C71"/>
    <w:rsid w:val="00416364"/>
    <w:rsid w:val="00431B29"/>
    <w:rsid w:val="00440416"/>
    <w:rsid w:val="00462EAD"/>
    <w:rsid w:val="004A6170"/>
    <w:rsid w:val="004F6AAC"/>
    <w:rsid w:val="00507460"/>
    <w:rsid w:val="00512F2D"/>
    <w:rsid w:val="00570FBB"/>
    <w:rsid w:val="00583B82"/>
    <w:rsid w:val="005923AC"/>
    <w:rsid w:val="005D5149"/>
    <w:rsid w:val="005E656F"/>
    <w:rsid w:val="0060491A"/>
    <w:rsid w:val="00623505"/>
    <w:rsid w:val="00653B95"/>
    <w:rsid w:val="00667021"/>
    <w:rsid w:val="006974E1"/>
    <w:rsid w:val="006C0896"/>
    <w:rsid w:val="006F513E"/>
    <w:rsid w:val="0070755F"/>
    <w:rsid w:val="00756293"/>
    <w:rsid w:val="007C0139"/>
    <w:rsid w:val="007D45A1"/>
    <w:rsid w:val="007F4474"/>
    <w:rsid w:val="007F564D"/>
    <w:rsid w:val="00830769"/>
    <w:rsid w:val="008B1201"/>
    <w:rsid w:val="008F06A5"/>
    <w:rsid w:val="008F16F7"/>
    <w:rsid w:val="008F2D8D"/>
    <w:rsid w:val="00902FF1"/>
    <w:rsid w:val="009164BA"/>
    <w:rsid w:val="009166BD"/>
    <w:rsid w:val="009179CC"/>
    <w:rsid w:val="00954F9B"/>
    <w:rsid w:val="00977AAE"/>
    <w:rsid w:val="00996E56"/>
    <w:rsid w:val="00997268"/>
    <w:rsid w:val="009C6F5F"/>
    <w:rsid w:val="00A12667"/>
    <w:rsid w:val="00A14581"/>
    <w:rsid w:val="00A20E4C"/>
    <w:rsid w:val="00A36873"/>
    <w:rsid w:val="00A56366"/>
    <w:rsid w:val="00AA23D3"/>
    <w:rsid w:val="00AA3C50"/>
    <w:rsid w:val="00AB11CF"/>
    <w:rsid w:val="00AB36F4"/>
    <w:rsid w:val="00AE302A"/>
    <w:rsid w:val="00AE36BB"/>
    <w:rsid w:val="00B37C7E"/>
    <w:rsid w:val="00B42F70"/>
    <w:rsid w:val="00B65B09"/>
    <w:rsid w:val="00B85583"/>
    <w:rsid w:val="00B9476B"/>
    <w:rsid w:val="00BC3952"/>
    <w:rsid w:val="00BE5AB8"/>
    <w:rsid w:val="00C44DFB"/>
    <w:rsid w:val="00C6519B"/>
    <w:rsid w:val="00C70F21"/>
    <w:rsid w:val="00C7354B"/>
    <w:rsid w:val="00C91F9B"/>
    <w:rsid w:val="00D20757"/>
    <w:rsid w:val="00DB23E7"/>
    <w:rsid w:val="00DE32AC"/>
    <w:rsid w:val="00E1407A"/>
    <w:rsid w:val="00E318B9"/>
    <w:rsid w:val="00E47E0F"/>
    <w:rsid w:val="00E50BDE"/>
    <w:rsid w:val="00E73301"/>
    <w:rsid w:val="00E774CD"/>
    <w:rsid w:val="00E77E1D"/>
    <w:rsid w:val="00E844A6"/>
    <w:rsid w:val="00EA49B1"/>
    <w:rsid w:val="00ED75B6"/>
    <w:rsid w:val="00EF1F0E"/>
    <w:rsid w:val="00F80D85"/>
    <w:rsid w:val="00F91390"/>
    <w:rsid w:val="00F93E3B"/>
    <w:rsid w:val="00FC0032"/>
    <w:rsid w:val="00FF45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2B10C7A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color w:val="262626" w:themeColor="text1" w:themeTint="D9"/>
        <w:sz w:val="18"/>
        <w:szCs w:val="18"/>
        <w:lang w:val="ru-RU" w:eastAsia="ja-JP" w:bidi="ar-SA"/>
      </w:rPr>
    </w:rPrDefault>
    <w:pPrDefault>
      <w:pPr>
        <w:spacing w:after="2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10" w:unhideWhenUsed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unhideWhenUsed="1" w:qFormat="1"/>
    <w:lsdException w:name="Salutation" w:semiHidden="1" w:unhideWhenUsed="1"/>
    <w:lsdException w:name="Date" w:semiHidden="1" w:uiPriority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unhideWhenUsed="1" w:qFormat="1"/>
    <w:lsdException w:name="Emphasis" w:semiHidden="1" w:uiPriority="20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36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0"/>
    <w:lsdException w:name="Plain Table 2" w:uiPriority="41"/>
    <w:lsdException w:name="Plain Table 3" w:uiPriority="42"/>
    <w:lsdException w:name="Plain Table 4" w:uiPriority="43"/>
    <w:lsdException w:name="Plain Table 5" w:uiPriority="44"/>
    <w:lsdException w:name="Grid Table Light" w:uiPriority="45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6519B"/>
    <w:rPr>
      <w:rFonts w:ascii="Arial" w:hAnsi="Arial"/>
    </w:rPr>
  </w:style>
  <w:style w:type="paragraph" w:styleId="1">
    <w:name w:val="heading 1"/>
    <w:basedOn w:val="a"/>
    <w:next w:val="a"/>
    <w:link w:val="10"/>
    <w:uiPriority w:val="9"/>
    <w:qFormat/>
    <w:rsid w:val="00570FBB"/>
    <w:pPr>
      <w:keepNext/>
      <w:keepLines/>
      <w:spacing w:before="240" w:after="0"/>
      <w:outlineLvl w:val="0"/>
    </w:pPr>
    <w:rPr>
      <w:rFonts w:eastAsiaTheme="majorEastAsia" w:cstheme="majorBidi"/>
      <w:color w:val="157075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70FBB"/>
    <w:pPr>
      <w:keepNext/>
      <w:keepLines/>
      <w:spacing w:before="40" w:after="0"/>
      <w:outlineLvl w:val="1"/>
    </w:pPr>
    <w:rPr>
      <w:rFonts w:eastAsiaTheme="majorEastAsia" w:cstheme="majorBidi"/>
      <w:color w:val="15707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pPr>
      <w:spacing w:after="0"/>
    </w:pPr>
    <w:rPr>
      <w:color w:val="404040" w:themeColor="text1" w:themeTint="BF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Placeholder Text"/>
    <w:basedOn w:val="a0"/>
    <w:uiPriority w:val="99"/>
    <w:semiHidden/>
    <w:rPr>
      <w:color w:val="808080"/>
    </w:rPr>
  </w:style>
  <w:style w:type="paragraph" w:styleId="a5">
    <w:name w:val="No Spacing"/>
    <w:uiPriority w:val="36"/>
    <w:qFormat/>
    <w:rsid w:val="00570FBB"/>
    <w:pPr>
      <w:spacing w:after="0"/>
    </w:pPr>
    <w:rPr>
      <w:rFonts w:ascii="Arial" w:hAnsi="Arial"/>
      <w:color w:val="404040" w:themeColor="text1" w:themeTint="BF"/>
    </w:rPr>
  </w:style>
  <w:style w:type="paragraph" w:customStyle="1" w:styleId="a6">
    <w:name w:val="Дни"/>
    <w:basedOn w:val="a"/>
    <w:uiPriority w:val="3"/>
    <w:rsid w:val="00570FBB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styleId="a7">
    <w:name w:val="header"/>
    <w:basedOn w:val="a"/>
    <w:link w:val="a8"/>
    <w:uiPriority w:val="99"/>
    <w:unhideWhenUsed/>
    <w:pPr>
      <w:spacing w:after="0"/>
    </w:pPr>
  </w:style>
  <w:style w:type="paragraph" w:styleId="a9">
    <w:name w:val="Balloon Text"/>
    <w:basedOn w:val="a"/>
    <w:link w:val="aa"/>
    <w:uiPriority w:val="99"/>
    <w:semiHidden/>
    <w:unhideWhenUsed/>
    <w:pPr>
      <w:spacing w:after="0"/>
    </w:pPr>
    <w:rPr>
      <w:rFonts w:ascii="Tahoma" w:hAnsi="Tahoma" w:cs="Tahoma"/>
      <w:sz w:val="16"/>
    </w:rPr>
  </w:style>
  <w:style w:type="character" w:customStyle="1" w:styleId="aa">
    <w:name w:val="Текст выноски Знак"/>
    <w:basedOn w:val="a0"/>
    <w:link w:val="a9"/>
    <w:uiPriority w:val="99"/>
    <w:semiHidden/>
    <w:rPr>
      <w:rFonts w:ascii="Tahoma" w:hAnsi="Tahoma" w:cs="Tahoma"/>
      <w:color w:val="404040" w:themeColor="text1" w:themeTint="BF"/>
      <w:sz w:val="16"/>
    </w:rPr>
  </w:style>
  <w:style w:type="paragraph" w:customStyle="1" w:styleId="ab">
    <w:name w:val="Месяцы"/>
    <w:basedOn w:val="ac"/>
    <w:uiPriority w:val="2"/>
    <w:pPr>
      <w:spacing w:after="0"/>
      <w:ind w:left="115"/>
    </w:pPr>
    <w:rPr>
      <w:caps/>
      <w:color w:val="157075" w:themeColor="accent1" w:themeShade="BF"/>
    </w:rPr>
  </w:style>
  <w:style w:type="paragraph" w:customStyle="1" w:styleId="ad">
    <w:name w:val="Год"/>
    <w:basedOn w:val="a"/>
    <w:uiPriority w:val="1"/>
    <w:qFormat/>
    <w:pPr>
      <w:spacing w:after="140"/>
      <w:jc w:val="right"/>
    </w:pPr>
    <w:rPr>
      <w:color w:val="157075" w:themeColor="accent1" w:themeShade="BF"/>
      <w:sz w:val="100"/>
    </w:rPr>
  </w:style>
  <w:style w:type="table" w:customStyle="1" w:styleId="ae">
    <w:name w:val="Таблица календаря"/>
    <w:basedOn w:val="a1"/>
    <w:uiPriority w:val="99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1">
    <w:name w:val="Дата (символ 1)"/>
    <w:basedOn w:val="a0"/>
    <w:uiPriority w:val="1"/>
    <w:semiHidden/>
  </w:style>
  <w:style w:type="character" w:customStyle="1" w:styleId="12">
    <w:name w:val="Текст выноски (символ 1)"/>
    <w:basedOn w:val="a0"/>
    <w:uiPriority w:val="99"/>
    <w:semiHidden/>
    <w:rPr>
      <w:rFonts w:ascii="Tahoma" w:hAnsi="Tahoma" w:cs="Tahoma"/>
      <w:sz w:val="16"/>
    </w:rPr>
  </w:style>
  <w:style w:type="character" w:customStyle="1" w:styleId="a8">
    <w:name w:val="Верхний колонтитул Знак"/>
    <w:basedOn w:val="a0"/>
    <w:link w:val="a7"/>
    <w:uiPriority w:val="99"/>
  </w:style>
  <w:style w:type="paragraph" w:styleId="af">
    <w:name w:val="footer"/>
    <w:basedOn w:val="a"/>
    <w:link w:val="af0"/>
    <w:uiPriority w:val="99"/>
    <w:unhideWhenUsed/>
    <w:pPr>
      <w:spacing w:after="0"/>
    </w:pPr>
  </w:style>
  <w:style w:type="character" w:customStyle="1" w:styleId="af0">
    <w:name w:val="Нижний колонтитул Знак"/>
    <w:basedOn w:val="a0"/>
    <w:link w:val="af"/>
    <w:uiPriority w:val="99"/>
  </w:style>
  <w:style w:type="paragraph" w:customStyle="1" w:styleId="af1">
    <w:name w:val="Даты"/>
    <w:basedOn w:val="a"/>
    <w:uiPriority w:val="4"/>
    <w:pPr>
      <w:spacing w:after="40"/>
      <w:jc w:val="center"/>
    </w:pPr>
    <w:rPr>
      <w:rFonts w:cs="Times New Roman"/>
      <w:szCs w:val="22"/>
      <w:lang w:eastAsia="en-US"/>
    </w:rPr>
  </w:style>
  <w:style w:type="paragraph" w:styleId="ac">
    <w:name w:val="Date"/>
    <w:basedOn w:val="a"/>
    <w:next w:val="a"/>
    <w:link w:val="af2"/>
    <w:uiPriority w:val="1"/>
    <w:semiHidden/>
    <w:unhideWhenUsed/>
  </w:style>
  <w:style w:type="character" w:customStyle="1" w:styleId="af2">
    <w:name w:val="Дата Знак"/>
    <w:basedOn w:val="a0"/>
    <w:link w:val="ac"/>
    <w:uiPriority w:val="1"/>
    <w:semiHidden/>
  </w:style>
  <w:style w:type="paragraph" w:customStyle="1" w:styleId="af3">
    <w:name w:val="Месяцы_"/>
    <w:basedOn w:val="ac"/>
    <w:uiPriority w:val="2"/>
    <w:qFormat/>
    <w:rsid w:val="00A20E4C"/>
    <w:pPr>
      <w:spacing w:after="0"/>
      <w:ind w:left="115"/>
    </w:pPr>
    <w:rPr>
      <w:caps/>
      <w:color w:val="157075" w:themeColor="accent1" w:themeShade="BF"/>
    </w:rPr>
  </w:style>
  <w:style w:type="paragraph" w:customStyle="1" w:styleId="af4">
    <w:name w:val="Дни_"/>
    <w:basedOn w:val="a"/>
    <w:uiPriority w:val="3"/>
    <w:qFormat/>
    <w:rsid w:val="00570FBB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customStyle="1" w:styleId="af5">
    <w:name w:val="Даты_"/>
    <w:basedOn w:val="a"/>
    <w:uiPriority w:val="4"/>
    <w:qFormat/>
    <w:rsid w:val="00A20E4C"/>
    <w:pPr>
      <w:spacing w:after="40"/>
      <w:jc w:val="center"/>
    </w:pPr>
    <w:rPr>
      <w:rFonts w:cs="Times New Roman"/>
      <w:szCs w:val="22"/>
      <w:lang w:eastAsia="en-US"/>
    </w:rPr>
  </w:style>
  <w:style w:type="table" w:customStyle="1" w:styleId="CalendarTable">
    <w:name w:val="Calendar Table"/>
    <w:basedOn w:val="a1"/>
    <w:uiPriority w:val="99"/>
    <w:rsid w:val="00A20E4C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570FBB"/>
    <w:rPr>
      <w:rFonts w:ascii="Arial" w:eastAsiaTheme="majorEastAsia" w:hAnsi="Arial" w:cstheme="majorBidi"/>
      <w:color w:val="157075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570FBB"/>
    <w:rPr>
      <w:rFonts w:ascii="Arial" w:eastAsiaTheme="majorEastAsia" w:hAnsi="Arial" w:cstheme="majorBidi"/>
      <w:color w:val="157075" w:themeColor="accent1" w:themeShade="BF"/>
      <w:sz w:val="26"/>
      <w:szCs w:val="26"/>
    </w:rPr>
  </w:style>
  <w:style w:type="paragraph" w:customStyle="1" w:styleId="Months">
    <w:name w:val="Months"/>
    <w:basedOn w:val="ac"/>
    <w:uiPriority w:val="2"/>
    <w:rsid w:val="00F91390"/>
    <w:pPr>
      <w:spacing w:after="0"/>
      <w:ind w:left="115"/>
    </w:pPr>
    <w:rPr>
      <w:caps/>
      <w:color w:val="157075" w:themeColor="accent1" w:themeShade="BF"/>
    </w:rPr>
  </w:style>
  <w:style w:type="paragraph" w:customStyle="1" w:styleId="Days">
    <w:name w:val="Days"/>
    <w:basedOn w:val="a"/>
    <w:uiPriority w:val="3"/>
    <w:rsid w:val="00F91390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customStyle="1" w:styleId="Dates">
    <w:name w:val="Dates"/>
    <w:basedOn w:val="a"/>
    <w:uiPriority w:val="4"/>
    <w:rsid w:val="00F91390"/>
    <w:pPr>
      <w:spacing w:after="40"/>
      <w:jc w:val="center"/>
    </w:pPr>
    <w:rPr>
      <w:rFonts w:cs="Times New Roman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grub\Downloads\tf02896572.dotm" TargetMode="External"/></Relationships>
</file>

<file path=word/theme/theme1.xml><?xml version="1.0" encoding="utf-8"?>
<a:theme xmlns:a="http://schemas.openxmlformats.org/drawingml/2006/main" name="Office Theme">
  <a:themeElements>
    <a:clrScheme name="Calendar">
      <a:dk1>
        <a:sysClr val="windowText" lastClr="000000"/>
      </a:dk1>
      <a:lt1>
        <a:sysClr val="window" lastClr="FFFFFF"/>
      </a:lt1>
      <a:dk2>
        <a:srgbClr val="1F2123"/>
      </a:dk2>
      <a:lt2>
        <a:srgbClr val="F0F0F0"/>
      </a:lt2>
      <a:accent1>
        <a:srgbClr val="1D979D"/>
      </a:accent1>
      <a:accent2>
        <a:srgbClr val="F28021"/>
      </a:accent2>
      <a:accent3>
        <a:srgbClr val="5D9D42"/>
      </a:accent3>
      <a:accent4>
        <a:srgbClr val="E5C335"/>
      </a:accent4>
      <a:accent5>
        <a:srgbClr val="427EBD"/>
      </a:accent5>
      <a:accent6>
        <a:srgbClr val="D25A79"/>
      </a:accent6>
      <a:hlink>
        <a:srgbClr val="427EBD"/>
      </a:hlink>
      <a:folHlink>
        <a:srgbClr val="5F5A95"/>
      </a:folHlink>
    </a:clrScheme>
    <a:fontScheme name="Calendar">
      <a:majorFont>
        <a:latin typeface="Euphemia"/>
        <a:ea typeface=""/>
        <a:cs typeface=""/>
      </a:majorFont>
      <a:minorFont>
        <a:latin typeface="Euphemia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57000"/>
                <a:satMod val="101000"/>
              </a:schemeClr>
            </a:gs>
            <a:gs pos="50000">
              <a:schemeClr val="phClr">
                <a:lumMod val="137000"/>
                <a:satMod val="103000"/>
              </a:schemeClr>
            </a:gs>
            <a:gs pos="100000">
              <a:schemeClr val="phClr">
                <a:lumMod val="115000"/>
                <a:satMod val="109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18000"/>
              </a:schemeClr>
            </a:gs>
            <a:gs pos="50000">
              <a:schemeClr val="phClr">
                <a:satMod val="89000"/>
                <a:lumMod val="91000"/>
              </a:schemeClr>
            </a:gs>
            <a:gs pos="100000">
              <a:schemeClr val="phClr">
                <a:lumMod val="69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</a:ln>
        <a:ln w="12700" cap="flat" cmpd="sng" algn="ctr">
          <a:solidFill>
            <a:schemeClr val="phClr"/>
          </a:solidFill>
          <a:prstDash val="solid"/>
        </a:ln>
        <a:ln w="1905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100000"/>
                <a:satMod val="100000"/>
                <a:shade val="0"/>
              </a:schemeClr>
            </a:gs>
            <a:gs pos="0">
              <a:scrgbClr r="0" g="0" b="0"/>
            </a:gs>
            <a:gs pos="100000">
              <a:schemeClr val="phClr">
                <a:shade val="100000"/>
                <a:satMod val="100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tatus xmlns="71af3243-3dd4-4a8d-8c0d-dd76da1f02a5">Not started</Status>
    <MediaServiceKeyPoints xmlns="71af3243-3dd4-4a8d-8c0d-dd76da1f02a5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F111ED35F8CC479449609E8A0923A6" ma:contentTypeVersion="12" ma:contentTypeDescription="Create a new document." ma:contentTypeScope="" ma:versionID="91eb96d0358c5e813b9ff0a51f6be317">
  <xsd:schema xmlns:xsd="http://www.w3.org/2001/XMLSchema" xmlns:xs="http://www.w3.org/2001/XMLSchema" xmlns:p="http://schemas.microsoft.com/office/2006/metadata/properties" xmlns:ns2="71af3243-3dd4-4a8d-8c0d-dd76da1f02a5" xmlns:ns3="16c05727-aa75-4e4a-9b5f-8a80a1165891" targetNamespace="http://schemas.microsoft.com/office/2006/metadata/properties" ma:root="true" ma:fieldsID="9d98f49939701b33df8e18e31113e737" ns2:_="" ns3:_="">
    <xsd:import namespace="71af3243-3dd4-4a8d-8c0d-dd76da1f02a5"/>
    <xsd:import namespace="16c05727-aa75-4e4a-9b5f-8a80a116589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CR" minOccurs="0"/>
                <xsd:element ref="ns2:MediaServiceAutoTags" minOccurs="0"/>
                <xsd:element ref="ns2:MediaServiceEventHashCode" minOccurs="0"/>
                <xsd:element ref="ns2:MediaServiceGenerationTim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Statu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af3243-3dd4-4a8d-8c0d-dd76da1f02a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0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fals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Status" ma:index="19" nillable="true" ma:displayName="Status" ma:default="Not started" ma:format="Dropdown" ma:internalName="Status">
      <xsd:simpleType>
        <xsd:restriction base="dms:Choice">
          <xsd:enumeration value="Not started"/>
          <xsd:enumeration value="In Progress"/>
          <xsd:enumeration value="Completed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6c05727-aa75-4e4a-9b5f-8a80a1165891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E4290025-5335-4B98-ACF8-D47906ED80D0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96151B92-5A7B-42E4-B63A-9E1FBD519432}">
  <ds:schemaRefs>
    <ds:schemaRef ds:uri="http://schemas.microsoft.com/office/2006/metadata/properties"/>
    <ds:schemaRef ds:uri="http://schemas.microsoft.com/office/infopath/2007/PartnerControls"/>
    <ds:schemaRef ds:uri="71af3243-3dd4-4a8d-8c0d-dd76da1f02a5"/>
  </ds:schemaRefs>
</ds:datastoreItem>
</file>

<file path=customXml/itemProps3.xml><?xml version="1.0" encoding="utf-8"?>
<ds:datastoreItem xmlns:ds="http://schemas.openxmlformats.org/officeDocument/2006/customXml" ds:itemID="{3B59C704-87F8-4278-A107-1CBFFF40A29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1af3243-3dd4-4a8d-8c0d-dd76da1f02a5"/>
    <ds:schemaRef ds:uri="16c05727-aa75-4e4a-9b5f-8a80a116589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tf02896572</Template>
  <TotalTime>0</TotalTime>
  <Pages>1</Pages>
  <Words>3418</Words>
  <Characters>19483</Characters>
  <Application>Microsoft Office Word</Application>
  <DocSecurity>0</DocSecurity>
  <Lines>162</Lines>
  <Paragraphs>45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22856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cp:lastModifiedBy/>
  <cp:revision>1</cp:revision>
  <dcterms:created xsi:type="dcterms:W3CDTF">2026-05-27T06:54:00Z</dcterms:created>
  <dcterms:modified xsi:type="dcterms:W3CDTF">2026-05-27T06:54:00Z</dcterms:modified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0x01010079F111ED35F8CC479449609E8A0923A6</vt:lpwstr>
  </property>
</Properties>
</file>