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EA49B1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109F507" w:rsidR="003E085C" w:rsidRPr="007F4474" w:rsidRDefault="003E085C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</w:pP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begin"/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separate"/>
            </w:r>
            <w:r w:rsidR="00E844A6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t>1978</w:t>
            </w:r>
            <w:r w:rsidRPr="007F4474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EA49B1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0A89A385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bookmarkStart w:id="1" w:name="_Hlk38821049"/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01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TAMMIKUU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EA49B1" w14:paraId="684222CD" w14:textId="77777777" w:rsidTr="007F4474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2416F2B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6F43F072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19547A7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71ECD58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57CA807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6BF73DE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2638FCED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5C7FC4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1CC5897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7F7C7FA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E7BC8C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893552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EDA02C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6AC273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MonthStart1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F1E784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28363D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E8FFD8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201166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3E63AF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4776DF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6A199B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80F8A8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ECB6CB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52DB26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E39863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8C6C18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6CD2E1E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23D404E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4C9581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916CE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DD1163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27CF86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2D5239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FDD322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2B585A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D61713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9864EE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D17B42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749DBF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FAA28F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169672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536E2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86CA08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DE205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A5E1"/>
                            <w:sz w:val="26"/>
                            <w:szCs w:val="26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C260E82" w:rsidR="00240D4D" w:rsidRPr="00EA49B1" w:rsidRDefault="00EA49B1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02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HELMIKUU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EA49B1" w14:paraId="4D521D1C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4D01CE80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4CBA8D9F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18CF236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5571A99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5107CE3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205291A5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271CC79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220F4B7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9D7F47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D28505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3F727DD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5E20D48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42BDD04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AEC497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MonthStart2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23D119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7C7CA7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C218A0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2CEB3BB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40EE29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6546A6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6F16F08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0A9BF6C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3C55A79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703A3E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98AF97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21E90B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E36A8B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473B87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7BD34B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FB1895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465228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14015A4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0604E8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5161C3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AD22AD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A2DF204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C731B2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CF3E52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6FFCE3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52E8A1E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7C8439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26F387F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B038C9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CB3C19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!A12 Is Not In Table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1A7C2D8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595D9AA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C3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635B5D45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5A6483B" w:rsidR="00240D4D" w:rsidRPr="00EA49B1" w:rsidRDefault="003913BD" w:rsidP="00E50BDE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03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MAALISKUU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5FBA145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3605AEEA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142C79D4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2C257038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5DE27A51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317D4F79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0FA0F48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2AE055DC" w:rsidR="00240D4D" w:rsidRPr="00EA49B1" w:rsidRDefault="003F681E" w:rsidP="00E50BDE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02874E3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FB9A2E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52C1395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2A30BFB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1D5D0CD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83D72E1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718895D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MonthStart3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23729E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1359564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5E296B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728447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21BCFA8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8A6BC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48957E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EC79F0F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7C2479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6584B3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662AD24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0ADC9C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FC66AE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AEA169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5971BC3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EE188E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5088239B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F21DCF9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29DBE26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00F5BA0E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1505753A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1F3F29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ABC0DAC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C9F27F0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1733468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E373D7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DE38AA2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2745CA5D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C84CA9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623584D3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MonthEnd3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43158FD5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5626F24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EA49B1" w:rsidRDefault="00240D4D" w:rsidP="00E50BDE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4BB978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60070DC" w14:textId="77777777" w:rsidR="00240D4D" w:rsidRPr="00EA49B1" w:rsidRDefault="00240D4D" w:rsidP="00E50BDE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1C4C8D5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04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HUHTIKUU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EA49B1" w14:paraId="486B25E3" w14:textId="77777777" w:rsidTr="007F4474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04B60819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082C02E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7311F56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1E70BDC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5EBDB5C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1E67FF7D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7AB8E00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30D012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2AF559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4395E6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6824E95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49D325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0DC9CF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454D50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MonthStart4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F8560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375EA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36FA00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73C9B8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37CCBA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5D8265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2A5DA55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A753B8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5A36A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0F1F0D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9A7E8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63031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5B7D2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45984D2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DAC4BC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424DF0E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08AB5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33EE04F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4D25408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E0CC52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326003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F057D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F4DBA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798668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CBBC1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CD071E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4E60F2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C31004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42DD053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7F6EA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MonthEnd4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7DC355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5F4768A2" w14:textId="77777777" w:rsidR="00240D4D" w:rsidRPr="00EA49B1" w:rsidRDefault="00240D4D" w:rsidP="00E50BDE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1FDA3062" w:rsidR="00240D4D" w:rsidRPr="00EA49B1" w:rsidRDefault="00A56366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05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TOUKOKUU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533209A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6D8BCC42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4514FE1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11A5A44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61BD9F1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43F7BBD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0CEE288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6F7F0F4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1AC3A3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C8A039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06527B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34314B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4EA73A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3C9D3AE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294B09F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MonthStart5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72AE7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33659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60B4F0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F73D1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FC44B7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DF06F8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4BF69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13A31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48BA88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B5C37A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69FC0B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F75BC0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74B4C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C9243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4E0B09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40D0B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9FB2C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A3A7E8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6FA683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5017D9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719EA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B93C93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4B92E8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273651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26BC4CA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DA4424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5B22AF2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CDB92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2B122B0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430668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MonthEnd5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B9BE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B24666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707F4961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06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KESÄKUU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43FDBBAF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45482EB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76DF31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4A83597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61B6A8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1F6BB1F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560ED8E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265A1EF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24077A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2062C0E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5EC06B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2BFB811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482CBC7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C8F7C2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4A0E6A3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MonthStart6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733A5A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B6E941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104D66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B5DA21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1AE6F1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382F1CD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291447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32C421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E6103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3EC0A6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4838E6C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2D3C5E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1FDE4D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278E9A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053284A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1BCC1DE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F421E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4995443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D33A48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240B45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2D4E5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0B2087A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CEAA11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B9D39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650651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69047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C830F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54B2C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9F3999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292E9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MonthEnd6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A53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254C2834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A5BC410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07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HEINÄKUU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65F48B94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5C2C628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345D072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7BA2083C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6FD81EE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1D8B68C2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1F7A9CC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5751E064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52B2B9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6A5B0C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29AEAF0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469FFA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5C532B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6B66B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F4E35D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MonthStart7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32F9A6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1C09B2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1E3A8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132568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2AFA0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D9F2A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3761033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084C6A4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A44ED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696AC40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6357BC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18A7E6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867BF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DEF56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420E777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4BC1D2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0A22CF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10CA40E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BCFE91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809572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AD5E1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977BD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1A507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3363CA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54DEFC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8F4E5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5F83C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6AE1E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CA0CFF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F1B249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MonthEnd7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A8241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B208CE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F748EB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08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ELOKUU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27BAE27B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49654D3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15350025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60543A5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5F81DD6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66849C86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6B88B03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39630CDC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44016D9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0070AF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357209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664B93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19006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735F81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4C611E9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5B7B34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MonthStart8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72B927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76A3340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17D249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707DF8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374F4A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703A36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257F03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02312E1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D8E763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9C8BA2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13494A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D1B665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207181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6A437D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5C6F204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0C38DB2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BF081A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43D71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87EAB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5E25890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3A5A0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147B9BC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FE1B13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07023BB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8DFA7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1A3116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32B5E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1605303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F806A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7C2A9B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MonthEnd8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55F5A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18E383FC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EA49B1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2A26ADBC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182F0AAD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B1DE54B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09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SYYSKUU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6E92A4E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7353FAE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6E20095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0DC491E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46F3947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241B91D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1AF4ABE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6A8C627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702AEA4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7D1377E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E2E6CE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4CF48B3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066F2C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5592D65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73FF3F5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MonthStart9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93B57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75FF0E0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AF6D4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A14A85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8BCCD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CB8FD7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E0712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95FD91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4863D8B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709AC5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2DDB22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AB76AC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8D75A9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26BDAC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50329C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3BEAD2F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7A06973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14B1BB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25474A6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4F6236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09AEF5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93C509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BB19E8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F39744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28D8C8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DE6B25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67CBC8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758E56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46DDF4B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BB913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MonthEnd9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C86E7D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1377DC9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466790BE" w:rsidR="00240D4D" w:rsidRPr="00EA49B1" w:rsidRDefault="00EA49B1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10</w:t>
                  </w:r>
                  <w:r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LOKAKUU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EA49B1" w14:paraId="1DAA9906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3782D07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32C3D730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34F39A2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24E16E51" w:rsidR="00240D4D" w:rsidRPr="00EA49B1" w:rsidRDefault="003913BD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  <mc:AlternateContent>
                            <mc:Choice Requires="wpg">
                              <w:drawing>
                                <wp:anchor distT="0" distB="0" distL="114300" distR="114300" simplePos="0" relativeHeight="251685888" behindDoc="1" locked="0" layoutInCell="1" allowOverlap="1" wp14:anchorId="2932B683" wp14:editId="11825791">
                                  <wp:simplePos x="0" y="0"/>
                                  <wp:positionH relativeFrom="column">
                                    <wp:posOffset>-981139</wp:posOffset>
                                  </wp:positionH>
                                  <wp:positionV relativeFrom="paragraph">
                                    <wp:posOffset>-379408</wp:posOffset>
                                  </wp:positionV>
                                  <wp:extent cx="2281555" cy="1915795"/>
                                  <wp:effectExtent l="0" t="0" r="4445" b="8255"/>
                                  <wp:wrapNone/>
                                  <wp:docPr id="35" name="Группа 35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Group">
                                      <wpg:wg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81555" cy="1915795"/>
                                            <a:chOff x="0" y="0"/>
                                            <a:chExt cx="2281555" cy="1915795"/>
                                          </a:xfrm>
                                        </wpg:grpSpPr>
                                        <wps:wsp>
                                          <wps:cNvPr id="36" name="Прямоугольник: скругленные углы 36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2281555" cy="1915795"/>
                                            </a:xfrm>
                                            <a:prstGeom prst="roundRect">
                                              <a:avLst>
                                                <a:gd name="adj" fmla="val 8781"/>
                                              </a:avLst>
                                            </a:prstGeom>
                                            <a:solidFill>
                                              <a:srgbClr val="876487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Прямоугольник: скругленные верхние углы 37"/>
                                          <wps:cNvSpPr/>
                                          <wps:spPr>
                                            <a:xfrm rot="10800000">
                                              <a:off x="36214" y="516048"/>
                                              <a:ext cx="2209165" cy="1371600"/>
                                            </a:xfrm>
                                            <a:prstGeom prst="round2SameRect">
                                              <a:avLst>
                                                <a:gd name="adj1" fmla="val 9656"/>
                                                <a:gd name="adj2" fmla="val 0"/>
                                              </a:avLst>
                                            </a:prstGeom>
                                            <a:solidFill>
                                              <a:schemeClr val="bg1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1">
                                                <a:shade val="50000"/>
                                              </a:schemeClr>
                                            </a:lnRef>
                                            <a:fillRef idx="1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lt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wg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group w14:anchorId="2E290347" id="Группа 35" o:spid="_x0000_s1026" style="position:absolute;margin-left:-77.25pt;margin-top:-29.85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iyabr+IAAAAMAQAA&#10;DwAAAAAAAAAAAAAAAAAjBgAAZHJzL2Rvd25yZXYueG1sUEsFBgAAAAAEAAQA8wAAADIHAAAAAA==&#10;">
      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      <v:path arrowok="t" o:connecttype="custom" o:connectlocs="132442,0;2076723,0;2209165,132442;2209165,1371600;2209165,1371600;0,1371600;0,1371600;0,132442;132442,0" o:connectangles="0,0,0,0,0,0,0,0,0"/>
                                  </v:shape>
                                </v:group>
                              </w:pict>
                            </mc:Fallback>
                          </mc:AlternateContent>
                        </w:r>
                        <w:r w:rsidR="003F681E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1C49F480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428316C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7FBEFA0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277CA80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1B8C212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7E8147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4ABD4B7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4FAAFA4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4501CFF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63BF101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MonthStart10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8054E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94292B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6A6C36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81F488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1562854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89D2C8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78BF13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D0D883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04B24E8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443028D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7AE055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0E49F3A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0BF34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0C639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0D8801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D59B99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7B84755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96A44D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F6902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F83F2B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DF62EF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6F5D32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4B7ACA7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0440DF8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201596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12AE16D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281819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18960B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6A061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9C3C6A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MonthEnd10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876487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71E1777A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A21D141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11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MARRASKUU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504BFB33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38B9C2B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4435B256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2149BD41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19CF58D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0D86CC4E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14BB10D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55FA9DD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7476FEA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10885C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224472F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60ABAE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50D1A1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0886C0A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5C2FE0C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MonthStart11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F77BC4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AA39BD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75C0212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2291B07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00D222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3126607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0A92DF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172E927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9DF4B1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BEA44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7805BE7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725055C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70B9845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1C6CDC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93A11C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7C6379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F1058B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EFA540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8FCAE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A02D6A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BE3583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6BD1B0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7AD7F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80DAD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0D83FDD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D86AFD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BA403EB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EE77E5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22E481D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12E722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MonthEnd11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6E82B9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43A637F0" w14:textId="77777777" w:rsidR="00240D4D" w:rsidRPr="00EA49B1" w:rsidRDefault="00240D4D" w:rsidP="00240D4D">
                  <w:pPr>
                    <w:pStyle w:val="a5"/>
                    <w:rPr>
                      <w:rFonts w:ascii="Century Gothic" w:hAnsi="Century Gothic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A4BE8A5" w:rsidR="00240D4D" w:rsidRPr="00EA49B1" w:rsidRDefault="003913BD" w:rsidP="00240D4D">
                  <w:pPr>
                    <w:pStyle w:val="Months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7F447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EA49B1" w:rsidRPr="007F4474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w:t>12</w:t>
                  </w:r>
                  <w:r w:rsidR="00EA49B1" w:rsidRPr="00EA49B1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 xml:space="preserve"> </w:t>
                  </w:r>
                  <w:r w:rsidR="003F681E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JOULUKUU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EA49B1" w14:paraId="0CA8349C" w14:textId="77777777" w:rsidTr="007F4474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6F51A1BF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48016BA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61EC6DAB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277C0163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695A1E2A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0B5EAA77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711BECAD" w:rsidR="00240D4D" w:rsidRPr="00EA49B1" w:rsidRDefault="003F681E" w:rsidP="00240D4D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240D4D" w:rsidRPr="00EA49B1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24553FB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понедельник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" 1 ""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1E7798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вторник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623505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4CF2ED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среда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367C162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четверг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253DDEE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3F3DC3C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суббота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713A4E0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MonthStart12 \@ dddd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пятница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“</w:instrText>
                        </w:r>
                        <w:r w:rsidRPr="00EA49B1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воскресенье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" 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&lt;&gt; 0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16C8419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=G2+1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345A0F2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8EA0E0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756E788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8DB2B83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C5F496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1D97E4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627CA1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=G3+1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3B081C4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9E08ED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278095C6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35CA74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C69001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0B6F28D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17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BFC4FF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=G4+1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C48ECBE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19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68A69F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66EEC62C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2B41C9F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22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D67F3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23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8FAE1D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24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91B8DB0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24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=G5+1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25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870625F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25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26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A854D34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=B6+1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27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1C6EF48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=C6+1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28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C01C7DA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28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=D6+1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t>29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B14A759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29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=E6+1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30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4D72EA61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=F6+1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t>31</w: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EA49B1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52C5CD5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=G6+1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168E24D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E844A6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 0,""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IF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30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&lt;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DocVariable MonthEnd12 \@ d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begin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=A7+1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 xml:space="preserve"> "" 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separate"/>
                        </w:r>
                        <w:r w:rsidR="000B16A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instrText>31</w:instrText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  <w:r w:rsidRPr="00EA49B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EA49B1" w:rsidRDefault="00240D4D" w:rsidP="00240D4D">
                        <w:pPr>
                          <w:pStyle w:val="Date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3273A0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14:paraId="3B3A58C6" w14:textId="77777777" w:rsidR="00240D4D" w:rsidRPr="00EA49B1" w:rsidRDefault="00240D4D" w:rsidP="00240D4D">
                  <w:pPr>
                    <w:pStyle w:val="Months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A49B1" w:rsidRDefault="00E50BDE" w:rsidP="00E50BDE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EA49B1" w:rsidRDefault="00F93E3B" w:rsidP="00240D4D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F93E3B" w:rsidRPr="00EA49B1" w:rsidSect="00306B27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04DD0" w14:textId="77777777" w:rsidR="00954F9B" w:rsidRDefault="00954F9B">
      <w:pPr>
        <w:spacing w:after="0"/>
      </w:pPr>
      <w:r>
        <w:separator/>
      </w:r>
    </w:p>
  </w:endnote>
  <w:endnote w:type="continuationSeparator" w:id="0">
    <w:p w14:paraId="4B5BE231" w14:textId="77777777" w:rsidR="00954F9B" w:rsidRDefault="00954F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13E6B" w14:textId="77777777" w:rsidR="00954F9B" w:rsidRDefault="00954F9B">
      <w:pPr>
        <w:spacing w:after="0"/>
      </w:pPr>
      <w:r>
        <w:separator/>
      </w:r>
    </w:p>
  </w:footnote>
  <w:footnote w:type="continuationSeparator" w:id="0">
    <w:p w14:paraId="240A8FF5" w14:textId="77777777" w:rsidR="00954F9B" w:rsidRDefault="00954F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78"/>
    <w:docVar w:name="MonthEnd10" w:val="31.10.1978"/>
    <w:docVar w:name="MonthEnd11" w:val="30.11.1978"/>
    <w:docVar w:name="MonthEnd12" w:val="31.12.1978"/>
    <w:docVar w:name="MonthEnd2" w:val="28.02.1978"/>
    <w:docVar w:name="MonthEnd3" w:val="31.03.1978"/>
    <w:docVar w:name="MonthEnd4" w:val="30.04.1978"/>
    <w:docVar w:name="MonthEnd5" w:val="31.05.1978"/>
    <w:docVar w:name="MonthEnd6" w:val="30.06.1978"/>
    <w:docVar w:name="MonthEnd7" w:val="31.07.1978"/>
    <w:docVar w:name="MonthEnd8" w:val="31.08.1978"/>
    <w:docVar w:name="MonthEnd9" w:val="30.09.1978"/>
    <w:docVar w:name="Months" w:val="12"/>
    <w:docVar w:name="MonthStart1" w:val="01.01.1978"/>
    <w:docVar w:name="MonthStart10" w:val="01.10.1978"/>
    <w:docVar w:name="MonthStart11" w:val="01.11.1978"/>
    <w:docVar w:name="MonthStart12" w:val="01.12.1978"/>
    <w:docVar w:name="MonthStart2" w:val="01.02.1978"/>
    <w:docVar w:name="MonthStart3" w:val="01.03.1978"/>
    <w:docVar w:name="MonthStart4" w:val="01.04.1978"/>
    <w:docVar w:name="MonthStart5" w:val="01.05.1978"/>
    <w:docVar w:name="MonthStart6" w:val="01.06.1978"/>
    <w:docVar w:name="MonthStart7" w:val="01.07.1978"/>
    <w:docVar w:name="MonthStart8" w:val="01.08.1978"/>
    <w:docVar w:name="MonthStart9" w:val="01.09.1978"/>
    <w:docVar w:name="MonthStartLast" w:val="12/1/2012"/>
    <w:docVar w:name="WeekStart" w:val="понедельник"/>
  </w:docVars>
  <w:rsids>
    <w:rsidRoot w:val="00285C1D"/>
    <w:rsid w:val="0005357B"/>
    <w:rsid w:val="0005767F"/>
    <w:rsid w:val="00071356"/>
    <w:rsid w:val="00081154"/>
    <w:rsid w:val="000909C1"/>
    <w:rsid w:val="00097A25"/>
    <w:rsid w:val="000A5A57"/>
    <w:rsid w:val="000B16AA"/>
    <w:rsid w:val="00110EFC"/>
    <w:rsid w:val="00111F7C"/>
    <w:rsid w:val="001274F3"/>
    <w:rsid w:val="00132DC0"/>
    <w:rsid w:val="00151CCE"/>
    <w:rsid w:val="001A7828"/>
    <w:rsid w:val="001B01F9"/>
    <w:rsid w:val="001C41F9"/>
    <w:rsid w:val="00240D4D"/>
    <w:rsid w:val="002562E7"/>
    <w:rsid w:val="00285C1D"/>
    <w:rsid w:val="002F3524"/>
    <w:rsid w:val="00306B27"/>
    <w:rsid w:val="003327F5"/>
    <w:rsid w:val="00340CAF"/>
    <w:rsid w:val="00357209"/>
    <w:rsid w:val="003913BD"/>
    <w:rsid w:val="003B310B"/>
    <w:rsid w:val="003C0D41"/>
    <w:rsid w:val="003D7A65"/>
    <w:rsid w:val="003E085C"/>
    <w:rsid w:val="003E7B3A"/>
    <w:rsid w:val="003F681E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0491A"/>
    <w:rsid w:val="00623505"/>
    <w:rsid w:val="00653B95"/>
    <w:rsid w:val="00667021"/>
    <w:rsid w:val="006974E1"/>
    <w:rsid w:val="006C0896"/>
    <w:rsid w:val="006F513E"/>
    <w:rsid w:val="007C0139"/>
    <w:rsid w:val="007D45A1"/>
    <w:rsid w:val="007F4474"/>
    <w:rsid w:val="007F564D"/>
    <w:rsid w:val="008B1201"/>
    <w:rsid w:val="008F16F7"/>
    <w:rsid w:val="00902FF1"/>
    <w:rsid w:val="009164BA"/>
    <w:rsid w:val="009166BD"/>
    <w:rsid w:val="00954F9B"/>
    <w:rsid w:val="00977AAE"/>
    <w:rsid w:val="00996E56"/>
    <w:rsid w:val="00997268"/>
    <w:rsid w:val="009C6F5F"/>
    <w:rsid w:val="00A12667"/>
    <w:rsid w:val="00A14581"/>
    <w:rsid w:val="00A20E4C"/>
    <w:rsid w:val="00A36873"/>
    <w:rsid w:val="00A56366"/>
    <w:rsid w:val="00AA23D3"/>
    <w:rsid w:val="00AA3C50"/>
    <w:rsid w:val="00AB11CF"/>
    <w:rsid w:val="00AB36F4"/>
    <w:rsid w:val="00AE302A"/>
    <w:rsid w:val="00AE36BB"/>
    <w:rsid w:val="00B37C7E"/>
    <w:rsid w:val="00B42F70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20757"/>
    <w:rsid w:val="00DB23E7"/>
    <w:rsid w:val="00DE32AC"/>
    <w:rsid w:val="00E1407A"/>
    <w:rsid w:val="00E318B9"/>
    <w:rsid w:val="00E47E0F"/>
    <w:rsid w:val="00E50BDE"/>
    <w:rsid w:val="00E774CD"/>
    <w:rsid w:val="00E77E1D"/>
    <w:rsid w:val="00E844A6"/>
    <w:rsid w:val="00EA49B1"/>
    <w:rsid w:val="00ED75B6"/>
    <w:rsid w:val="00EF1F0E"/>
    <w:rsid w:val="00F80D8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2026-05-07T05:31:00Z</dcterms:created>
  <dcterms:modified xsi:type="dcterms:W3CDTF">2026-05-07T05:31:00Z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