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84FB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8089DE0" w:rsidR="003E085C" w:rsidRPr="00D84FBB" w:rsidRDefault="003E085C" w:rsidP="0087060A">
            <w:pPr>
              <w:pStyle w:val="ad"/>
              <w:jc w:val="center"/>
              <w:rPr>
                <w:rFonts w:cs="Arial"/>
                <w:noProof/>
                <w:color w:val="00A4DC"/>
                <w:lang w:val="en-US" w:bidi="ru-RU"/>
              </w:rPr>
            </w:pP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begin"/>
            </w:r>
            <w:r w:rsidRPr="00D84FBB">
              <w:rPr>
                <w:rFonts w:cs="Arial"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separate"/>
            </w:r>
            <w:r w:rsidR="00E85613">
              <w:rPr>
                <w:rFonts w:cs="Arial"/>
                <w:noProof/>
                <w:color w:val="00A4DC"/>
                <w:lang w:bidi="ru-RU"/>
              </w:rPr>
              <w:t>2025</w: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D84FBB" w14:paraId="79F6697B" w14:textId="77777777" w:rsidTr="00BF3C3E">
              <w:tc>
                <w:tcPr>
                  <w:tcW w:w="1666" w:type="pct"/>
                </w:tcPr>
                <w:p w14:paraId="1E763E4B" w14:textId="32D5A667" w:rsidR="00E50BDE" w:rsidRPr="00D84FB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00A4DC"/>
                      <w:sz w:val="40"/>
                      <w:szCs w:val="40"/>
                      <w:lang w:bidi="ru-RU"/>
                    </w:rPr>
                    <w:t>TAMMIKUU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D84FBB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619C97CB" w:rsidR="00E50BDE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5E0EC494" w:rsidR="00E50BDE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4D39686C" w:rsidR="00E50BDE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5731EFF8" w:rsidR="00E50BDE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590EEE55" w:rsidR="00E50BDE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1FC66428" w:rsidR="00E50BDE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2EE12BD1" w:rsidR="00E50BDE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47429C" w:rsidRPr="00D84FBB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CE468C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095A34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261C31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1B75D2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D7D207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DBA7DC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12EC70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039273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13CEA9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80BDDB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3BEE8F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727316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C4EFAC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603685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2F947C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364316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DCA220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5EAC0D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4DDFCD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00F189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8FCF36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403A91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3D79C9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6DA05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294920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4EA5BF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4C0F1D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8DF7B4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94E060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D949B7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30C712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E8CDFE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73544F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AF80FA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AD8F41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2B832A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864870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4756830" w:rsidR="00E50BDE" w:rsidRPr="00D84FB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1BB1C0"/>
                      <w:sz w:val="40"/>
                      <w:szCs w:val="40"/>
                      <w:lang w:bidi="ru-RU"/>
                    </w:rPr>
                    <w:t>HELMIKUU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D84FBB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0B4FE0D9" w:rsidR="0087060A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66D363A1" w:rsidR="0087060A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31FB971E" w:rsidR="0087060A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0E82C6CB" w:rsidR="0087060A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510EF882" w:rsidR="0087060A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A9C102" w:rsidR="0087060A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7EB66566" w:rsidR="0087060A" w:rsidRPr="00D84FBB" w:rsidRDefault="00F8659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47429C" w:rsidRPr="00D84FBB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2338C3E" w14:textId="0F160B0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1614801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0DC03B6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25623AC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3D6A84C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5D6E464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BDCD07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637838D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4ED20F1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6FBF3F5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6B8CE4A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380D648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4295F06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527CB8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7B3AD4C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1F21609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7B16D34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5B92052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24D45E5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06E9BCA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282C44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27E20A2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31C2ACE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7D80BC7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592354E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50E5281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16A8805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E3A8B0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52CFC18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496FAC2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0CA36C7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7484663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4B5CDED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13581B7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659F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8CA40C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659F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659F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4D8EC55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67655E5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4E51BAFC" w:rsidR="00E50BDE" w:rsidRPr="00D84FB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43B06D"/>
                      <w:sz w:val="40"/>
                      <w:szCs w:val="40"/>
                      <w:lang w:bidi="ru-RU"/>
                    </w:rPr>
                    <w:t>MAALISKUU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2C3491A1" w:rsidR="0087060A" w:rsidRPr="00D84FB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225FBF64" w:rsidR="0087060A" w:rsidRPr="00D84FB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7010890" w:rsidR="0087060A" w:rsidRPr="00D84FB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09E1E4A5" w:rsidR="0087060A" w:rsidRPr="00D84FB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7BC39CAA" w:rsidR="0087060A" w:rsidRPr="00D84FB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75C55BCB" w:rsidR="0087060A" w:rsidRPr="00D84FB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27F987BA" w:rsidR="0087060A" w:rsidRPr="00D84FB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BF3C3E" w:rsidRPr="00D84FBB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0AAAD04" w14:textId="703D11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BC2568" w14:textId="3000E17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F3CE0B" w14:textId="1FA8D4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43102" w14:textId="6A5D29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8F3FC" w14:textId="246A3C5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4B999" w14:textId="5748D3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911B8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08B5D8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2DF01F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045D8E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768FC8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034EE5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305287D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278EE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404FCE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2C5A8D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6C02D4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563EBA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14D363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7D5D27B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1B66D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3F1E22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4E4055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1DCD0A8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3998D3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14D70CD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226DE0C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F672F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7F50E3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65587F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22A2CC2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31B94EB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5BD15F8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53084D5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EDE075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683243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77827E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659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3808ABFD" w14:textId="77777777" w:rsidTr="00BF3C3E">
              <w:tc>
                <w:tcPr>
                  <w:tcW w:w="1666" w:type="pct"/>
                </w:tcPr>
                <w:p w14:paraId="7D399169" w14:textId="1C3DE423" w:rsidR="00E50BDE" w:rsidRPr="00D84FB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8DC03F"/>
                      <w:sz w:val="40"/>
                      <w:szCs w:val="40"/>
                      <w:lang w:bidi="ru-RU"/>
                    </w:rPr>
                    <w:t>HUHTIKUU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267BA443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401EE698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9671877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27A50DCA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27DD8BCF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7961D79C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42E18C7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BF3C3E" w:rsidRPr="00D84FBB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DC5D93D" w14:textId="4DEDB50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C5F1E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B2768D" w14:textId="636A612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AAB21" w14:textId="7FCEC1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3FBC2" w14:textId="010813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E3B76" w14:textId="0CB257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06B18E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380980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C20B4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2CDD80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62C2B9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32BD3F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15F82CC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324D6A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30C6B0D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44352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4E3A43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422898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1F31B08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731A3B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8FF33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1E796F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5930078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22DAE83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05A126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3F31AA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35F8FE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07B6FC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41EE03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5C39CD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544EA9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4A5814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084C72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79489D0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0505A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482F7B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C24F6D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62603D1" w:rsidR="00E50BDE" w:rsidRPr="002D292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BC703"/>
                      <w:sz w:val="40"/>
                      <w:szCs w:val="40"/>
                      <w:lang w:bidi="ru-RU"/>
                    </w:rPr>
                    <w:t>TOUKOKUU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EA18538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7FC6C8D9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4C0C55DD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0B7637D1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D4DA6F5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4F3DBD30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5AB4F379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BF3C3E" w:rsidRPr="00D84FBB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B607DB9" w14:textId="1061AB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C3D935" w14:textId="196460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70862A" w14:textId="76462F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D7F723" w14:textId="5248B2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0D98D" w14:textId="786A937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6B5E9" w14:textId="2926927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34E245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27F04FE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515D87F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0DABDD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1C0903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40C6073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55D89E2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74A07E7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08680D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64C869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5403747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0E675AC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372D20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4527671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3FE782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09E3258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5BEE65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468241B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7455C1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17A9F3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4E05F37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D4CAC0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0249573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0E6F14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07D6B37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30A960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088446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27DB390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A6B515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4F214E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563FBF3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302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37B30161" w:rsidR="00E50BDE" w:rsidRPr="002D292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AAE00"/>
                      <w:sz w:val="40"/>
                      <w:szCs w:val="40"/>
                      <w:lang w:bidi="ru-RU"/>
                    </w:rPr>
                    <w:t>KESÄKUU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2D5B6E45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0630A521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08A2B6B3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54B13C26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142D921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3CC9D986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2EDFD2FA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BF3C3E" w:rsidRPr="00D84FBB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9BA6D45" w14:textId="5C598F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FEE45A" w14:textId="45F10D9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659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8B4D4C" w14:textId="5CF08C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15F83" w14:textId="0317EB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59E4A7" w14:textId="707AE1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5C01F" w14:textId="2DECAD1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16A158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31DE0E2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1EF88DB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1A21AE1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6F0CBBF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019432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3713A0F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BE3231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3ADD40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2D0DA2B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2859FC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622738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5648CF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01DF0BC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DC1E80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1C522C8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07067C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3BF0F6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0CA0F2C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717F9C0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5D74EC9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4A2E7D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327D1E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3A3439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770AE77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2E3198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4AC6AD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6ABC9E4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309B05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2F8F37D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7290A11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5ABCB9D1" w14:textId="77777777" w:rsidTr="00BF3C3E">
              <w:tc>
                <w:tcPr>
                  <w:tcW w:w="1666" w:type="pct"/>
                </w:tcPr>
                <w:p w14:paraId="3FBAEAFE" w14:textId="25262626" w:rsidR="00E50BDE" w:rsidRPr="002D292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F8219"/>
                      <w:sz w:val="40"/>
                      <w:szCs w:val="40"/>
                      <w:lang w:bidi="ru-RU"/>
                    </w:rPr>
                    <w:t>HEINÄKUU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0EEFCFAB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6E225AC2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066DD256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ED57CA8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471A0CDC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7CF99B11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2AD17C93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BF3C3E" w:rsidRPr="00D84FBB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2654728C" w14:textId="17BCC0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0BB236D" w14:textId="619B5D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4AD9C5" w14:textId="4F1F2E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0915E37" w14:textId="7FDFAC7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3D8435D" w14:textId="28E41FF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A9D2964" w14:textId="1784345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14E7530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527C8673" w14:textId="3B7069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43B4DE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243DE1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712278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54D5F3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7CFE789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BA392B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6015D498" w14:textId="43C0E5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7F180AA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7CBC4E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33814CC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3F2C90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1062CCD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CCE6C2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0BE55D21" w14:textId="7442E8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058A11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64F0C8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20C75A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616EE25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6D03303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C1E0CF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1D8C1ED8" w14:textId="592F11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7785AD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129713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615AFC9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5CF8ED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6B975C1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093DAD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186F6115" w14:textId="214DEF5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16381B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E413ABC" w:rsidR="00E50BDE" w:rsidRPr="002D292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74C4A"/>
                      <w:sz w:val="40"/>
                      <w:szCs w:val="40"/>
                      <w:lang w:bidi="ru-RU"/>
                    </w:rPr>
                    <w:t>ELOKUU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61335998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2E9831A9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0C9194D0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216BF970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4C3DEB54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4AB68CC7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6A3D6E19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BF3C3E" w:rsidRPr="00D84FBB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99A9219" w14:textId="6811729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E3A1F2" w14:textId="60E11FB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302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C8AB17" w14:textId="58E8D7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5853AB" w14:textId="759C49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E9772" w14:textId="456B8E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4BF77" w14:textId="5A26670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517282C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5FA83E6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5AA1F1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562563E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2F7039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7995308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7B256AD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B712A0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365178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37837D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2E81E4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1BA5C0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5164CD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0926F5A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6F55F5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5ADC1BD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20F4395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12E486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4EDCFA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524B5B8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26AF51B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F30BA1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2E77D7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5081D59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7C1A3A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24730D0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59DF02D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430FC23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53D277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7F1E79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254E0C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2D99ADE" w:rsidR="00E50BDE" w:rsidRPr="002D292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F6C80"/>
                      <w:sz w:val="40"/>
                      <w:szCs w:val="40"/>
                      <w:lang w:bidi="ru-RU"/>
                    </w:rPr>
                    <w:t>SYYSKUU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65B80368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1E6579FD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44ABE5A5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40E446E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21820E54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2F888C05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3EAE7498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BF3C3E" w:rsidRPr="00D84FBB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4E44E10" w14:textId="793392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936B04" w14:textId="298C036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7D62ED" w14:textId="74724F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48FC35" w14:textId="01DB95D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005C7D" w14:textId="1ABA23F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E8FC14" w14:textId="026291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35396F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0828CD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34F769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78599B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334B61F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534421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66E6B1E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563A7F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60A141E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0140F4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07200C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51D7A2E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4E4CD7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2DC3918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485B4EE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796840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0F85C2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4F7CFA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639DC2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024639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2E164DF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1F609DF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78A3D2F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5D0937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71E702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08C166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60DC80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38A289A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D05C23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619834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47E7D2F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405FBD6D" w14:textId="77777777" w:rsidTr="00BF3C3E">
              <w:tc>
                <w:tcPr>
                  <w:tcW w:w="1666" w:type="pct"/>
                </w:tcPr>
                <w:p w14:paraId="153179A5" w14:textId="182353AA" w:rsidR="00E50BDE" w:rsidRPr="002D292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996A8E"/>
                      <w:sz w:val="40"/>
                      <w:szCs w:val="40"/>
                      <w:lang w:bidi="ru-RU"/>
                    </w:rPr>
                    <w:t>LOKAKUU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58CA66E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E69162B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AD03123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4C279C39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7C5D45E7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06F47B83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FA62092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D84FBB" w:rsidRPr="00D84FBB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928224A" w14:textId="060E2CD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B85523" w14:textId="68D102B9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6FAE7" w14:textId="1FA32123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F44BEE" w14:textId="22079C6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11C567" w14:textId="6869B633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EAF06" w14:textId="1474FF93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427714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4A28A8E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4061CFE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390FD8E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2C79B3F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56ED9D2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25141B79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45BF45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4499C89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56B56D8B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529097D2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4E4CEF23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39222C9F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4F8CF79F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3C5594C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562B7D4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7A38B204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10227F2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29C0D6C2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023D7D0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06336DD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D8C349B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4677ADF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102B53F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27F0AC05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46C60C1F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1EFD733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401B0EC3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EF8A7A0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3247FD0B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3BB32056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66AF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173258A5" w:rsidR="00E50BDE" w:rsidRPr="002D292B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6A7FB8"/>
                      <w:sz w:val="40"/>
                      <w:szCs w:val="40"/>
                      <w:lang w:bidi="ru-RU"/>
                    </w:rPr>
                    <w:t>MARRASKUU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9291B44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6D07871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11164831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C15F2C3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A2EBC4E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7CAB6C49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BBC8F54" w:rsidR="0087060A" w:rsidRPr="002D292B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D84FBB" w:rsidRPr="00D84FBB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42DCC96" w14:textId="18B6896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0E652B" w14:textId="00EA62A3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4BF1D2" w14:textId="03408A6B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8DEE7" w14:textId="576C99C4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DC270D" w14:textId="209F8C65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2DD1D" w14:textId="25D76B4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FDE2AC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04372A4E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6E123081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6901F2E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1F44F45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6AA4F6D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43322141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315ECD5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7AE9022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48B4101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57888A7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262DE81E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793B2B71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590BCC4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49EE3C6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670D8814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2B88DE0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5DB385B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68858E6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5A7774B4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26B4DF74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A886F0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58C1202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124DFF84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25E63DE9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77F28F31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0604AB6B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35B156F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9FCD06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847F3"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224B17D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659F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2E439A44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659F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8659F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110638AA" w:rsidR="00E50BDE" w:rsidRPr="007A7E86" w:rsidRDefault="00F8659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007AAB"/>
                      <w:sz w:val="40"/>
                      <w:szCs w:val="40"/>
                      <w:lang w:bidi="ru-RU"/>
                    </w:rPr>
                    <w:t>JOULUKUU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1254DB9" w:rsidR="0087060A" w:rsidRPr="007A7E86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3456E8CE" w:rsidR="0087060A" w:rsidRPr="007A7E86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0234AA9F" w:rsidR="0087060A" w:rsidRPr="007A7E86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71DECBFB" w:rsidR="0087060A" w:rsidRPr="007A7E86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F87E97" w:rsidR="0087060A" w:rsidRPr="007A7E86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0230F09A" w:rsidR="0087060A" w:rsidRPr="007A7E86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74E58AC4" w:rsidR="0087060A" w:rsidRPr="007A7E86" w:rsidRDefault="00F8659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D84FBB" w:rsidRPr="00D84FBB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8D0E985" w14:textId="41A9D171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9B62F8" w14:textId="516D775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07ACA" w14:textId="5513960E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E38827" w14:textId="146AF5AB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B01CF" w14:textId="28FB1254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11A2D" w14:textId="65A5175E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1AF9E20F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6F1277B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18D13AFB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2E9C5C9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044824C2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27305EB0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622441CE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DC6063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63B4D9C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2B5B19B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6AC8D48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2E39B8E8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3B5A87B0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712134A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5B257E8C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3D7C29E5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055C1D2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2B208075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52CDFA7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2FD93925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224A7AA2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66C4FAEE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6786070A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620F90EF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7087BAF5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14B3CE83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23974C72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6623C36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47F3"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2E439C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560E3D36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2B6DD43D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561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258E2"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847F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8847F3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B8F5D" w14:textId="77777777" w:rsidR="00735E13" w:rsidRDefault="00735E13">
      <w:pPr>
        <w:spacing w:after="0"/>
      </w:pPr>
      <w:r>
        <w:separator/>
      </w:r>
    </w:p>
  </w:endnote>
  <w:endnote w:type="continuationSeparator" w:id="0">
    <w:p w14:paraId="5EF24983" w14:textId="77777777" w:rsidR="00735E13" w:rsidRDefault="00735E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15944" w14:textId="77777777" w:rsidR="00735E13" w:rsidRDefault="00735E13">
      <w:pPr>
        <w:spacing w:after="0"/>
      </w:pPr>
      <w:r>
        <w:separator/>
      </w:r>
    </w:p>
  </w:footnote>
  <w:footnote w:type="continuationSeparator" w:id="0">
    <w:p w14:paraId="7FF36A75" w14:textId="77777777" w:rsidR="00735E13" w:rsidRDefault="00735E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07BD8"/>
    <w:rsid w:val="001274F3"/>
    <w:rsid w:val="00151CCE"/>
    <w:rsid w:val="001B01F9"/>
    <w:rsid w:val="001C41F9"/>
    <w:rsid w:val="001F4992"/>
    <w:rsid w:val="00211686"/>
    <w:rsid w:val="002258E2"/>
    <w:rsid w:val="002549DD"/>
    <w:rsid w:val="002562E7"/>
    <w:rsid w:val="00285C1D"/>
    <w:rsid w:val="002C3AAE"/>
    <w:rsid w:val="002D292B"/>
    <w:rsid w:val="002F66AF"/>
    <w:rsid w:val="00302C5D"/>
    <w:rsid w:val="003327F5"/>
    <w:rsid w:val="00340CAF"/>
    <w:rsid w:val="00363131"/>
    <w:rsid w:val="00384465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67021"/>
    <w:rsid w:val="00691137"/>
    <w:rsid w:val="006974E1"/>
    <w:rsid w:val="006A2AF1"/>
    <w:rsid w:val="006C0896"/>
    <w:rsid w:val="006C6597"/>
    <w:rsid w:val="006F513E"/>
    <w:rsid w:val="00712732"/>
    <w:rsid w:val="00735E13"/>
    <w:rsid w:val="007A7E86"/>
    <w:rsid w:val="007C0139"/>
    <w:rsid w:val="007D45A1"/>
    <w:rsid w:val="007F564D"/>
    <w:rsid w:val="00803028"/>
    <w:rsid w:val="00804FAE"/>
    <w:rsid w:val="008527AC"/>
    <w:rsid w:val="00864371"/>
    <w:rsid w:val="0087060A"/>
    <w:rsid w:val="008847F3"/>
    <w:rsid w:val="008B1201"/>
    <w:rsid w:val="008B63DD"/>
    <w:rsid w:val="008F16F7"/>
    <w:rsid w:val="008F43A8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86F98"/>
    <w:rsid w:val="00B9476B"/>
    <w:rsid w:val="00BC3952"/>
    <w:rsid w:val="00BE5AB8"/>
    <w:rsid w:val="00BF3C3E"/>
    <w:rsid w:val="00C04D9B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85613"/>
    <w:rsid w:val="00EA23AE"/>
    <w:rsid w:val="00EB0778"/>
    <w:rsid w:val="00ED75B6"/>
    <w:rsid w:val="00EF1F0E"/>
    <w:rsid w:val="00F8659F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2025-12-09T20:52:00Z</dcterms:created>
  <dcterms:modified xsi:type="dcterms:W3CDTF">2025-12-09T20:52:00Z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