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2E04B" w14:textId="4E829D5F" w:rsidR="00B330CA" w:rsidRPr="00F556A8" w:rsidRDefault="00B330CA" w:rsidP="00EE5F59">
      <w:pPr>
        <w:pStyle w:val="a5"/>
        <w:shd w:val="clear" w:color="auto" w:fill="FFFFFF" w:themeFill="background1"/>
        <w:rPr>
          <w:rFonts w:ascii="Century Gothic" w:eastAsia="Neznaika na Lune" w:hAnsi="Century Gothic" w:cs="Neznaika na Lune"/>
          <w:noProof/>
          <w:color w:val="auto"/>
          <w:sz w:val="16"/>
          <w:szCs w:val="16"/>
        </w:rPr>
      </w:pPr>
    </w:p>
    <w:p w14:paraId="0E05A217" w14:textId="77777777" w:rsidR="006D1DD8" w:rsidRPr="006D1DD8" w:rsidRDefault="006D1DD8" w:rsidP="00B330CA">
      <w:pPr>
        <w:pStyle w:val="ad"/>
        <w:shd w:val="clear" w:color="auto" w:fill="FFFFFF" w:themeFill="background1"/>
        <w:jc w:val="center"/>
        <w:rPr>
          <w:rFonts w:ascii="Century Gothic" w:eastAsia="Neznaika na Lune" w:hAnsi="Century Gothic" w:cs="Neznaika na Lune"/>
          <w:noProof/>
          <w:color w:val="auto"/>
          <w:sz w:val="10"/>
          <w:szCs w:val="10"/>
          <w:lang w:val="en-US" w:bidi="ru-RU"/>
        </w:rPr>
      </w:pPr>
    </w:p>
    <w:p w14:paraId="03DC2B91" w14:textId="30801C4A" w:rsidR="00B330CA" w:rsidRPr="00F556A8" w:rsidRDefault="00B330CA" w:rsidP="00EE5F59">
      <w:pPr>
        <w:pStyle w:val="a5"/>
        <w:shd w:val="clear" w:color="auto" w:fill="FFFFFF" w:themeFill="background1"/>
        <w:rPr>
          <w:rFonts w:ascii="Century Gothic" w:eastAsia="Neznaika na Lune" w:hAnsi="Century Gothic" w:cs="Neznaika na Lune"/>
          <w:noProof/>
          <w:color w:val="auto"/>
          <w:sz w:val="2"/>
          <w:szCs w:val="2"/>
        </w:rPr>
      </w:pPr>
    </w:p>
    <w:tbl>
      <w:tblPr>
        <w:tblStyle w:val="ae"/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616"/>
        <w:gridCol w:w="5233"/>
        <w:gridCol w:w="2617"/>
      </w:tblGrid>
      <w:tr w:rsidR="00127F13" w:rsidRPr="00F556A8" w14:paraId="4A69E2D7" w14:textId="792F5BEF" w:rsidTr="00127F13">
        <w:trPr>
          <w:trHeight w:val="2303"/>
        </w:trPr>
        <w:tc>
          <w:tcPr>
            <w:tcW w:w="1250" w:type="pct"/>
            <w:vAlign w:val="center"/>
          </w:tcPr>
          <w:p w14:paraId="7646F5F0" w14:textId="39C17774" w:rsidR="00127F13" w:rsidRPr="006D1DD8" w:rsidRDefault="00FD4279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bookmarkStart w:id="0" w:name="_Hlk38821049"/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TAMMIKUU</w:t>
            </w:r>
          </w:p>
          <w:tbl>
            <w:tblPr>
              <w:tblStyle w:val="CalendarTable"/>
              <w:tblW w:w="5000" w:type="pct"/>
              <w:jc w:val="center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89"/>
              <w:gridCol w:w="318"/>
              <w:gridCol w:w="384"/>
              <w:gridCol w:w="318"/>
              <w:gridCol w:w="318"/>
              <w:gridCol w:w="386"/>
              <w:gridCol w:w="389"/>
            </w:tblGrid>
            <w:tr w:rsidR="00127F13" w:rsidRPr="00F556A8" w14:paraId="003B5D74" w14:textId="77777777" w:rsidTr="00081053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1B55E91B" w14:textId="191CF64D" w:rsidR="00127F13" w:rsidRPr="00F556A8" w:rsidRDefault="00FD4279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49DC8075" w14:textId="28338CB9" w:rsidR="00127F13" w:rsidRPr="00F556A8" w:rsidRDefault="00FD4279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TI</w:t>
                  </w:r>
                </w:p>
              </w:tc>
              <w:tc>
                <w:tcPr>
                  <w:tcW w:w="767" w:type="pct"/>
                  <w:shd w:val="clear" w:color="auto" w:fill="FFFFFF" w:themeFill="background1"/>
                  <w:vAlign w:val="center"/>
                </w:tcPr>
                <w:p w14:paraId="2B38E591" w14:textId="696796EA" w:rsidR="00127F13" w:rsidRPr="00F556A8" w:rsidRDefault="00FD4279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KE</w:t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40CBB614" w14:textId="653CA8BB" w:rsidR="00127F13" w:rsidRPr="00F556A8" w:rsidRDefault="00FD4279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TO</w:t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62150544" w14:textId="5CDAEFB5" w:rsidR="00127F13" w:rsidRPr="00F556A8" w:rsidRDefault="00FD4279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PE</w:t>
                  </w:r>
                </w:p>
              </w:tc>
              <w:tc>
                <w:tcPr>
                  <w:tcW w:w="771" w:type="pct"/>
                  <w:shd w:val="clear" w:color="auto" w:fill="FFFFFF" w:themeFill="background1"/>
                  <w:vAlign w:val="center"/>
                </w:tcPr>
                <w:p w14:paraId="5B77E009" w14:textId="6A03FBD1" w:rsidR="00127F13" w:rsidRPr="00F556A8" w:rsidRDefault="00FD4279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LA</w:t>
                  </w:r>
                </w:p>
              </w:tc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20DAAD69" w14:textId="588D23F7" w:rsidR="00127F13" w:rsidRPr="00F556A8" w:rsidRDefault="00FD4279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SU</w:t>
                  </w:r>
                </w:p>
              </w:tc>
            </w:tr>
            <w:tr w:rsidR="00127F13" w:rsidRPr="00F556A8" w14:paraId="25E83B64" w14:textId="77777777" w:rsidTr="00081053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007CE97C" w14:textId="5BE45F0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5315F252" w14:textId="365CFDE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57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FFFFFF" w:themeFill="background1"/>
                  <w:vAlign w:val="center"/>
                </w:tcPr>
                <w:p w14:paraId="0BFE0574" w14:textId="4C223B6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0778C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57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2B23DAC7" w14:textId="6E82AC6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198CE182" w14:textId="1A6097F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FFFFFF" w:themeFill="background1"/>
                  <w:vAlign w:val="center"/>
                </w:tcPr>
                <w:p w14:paraId="4CB3EA34" w14:textId="7031234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2D2CACA7" w14:textId="7D19D53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2A0ABF6A" w14:textId="77777777" w:rsidTr="00081053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593B320F" w14:textId="689E3EE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4EFC5545" w14:textId="47ED5E6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FFFFFF" w:themeFill="background1"/>
                  <w:vAlign w:val="center"/>
                </w:tcPr>
                <w:p w14:paraId="41602084" w14:textId="6D3D8BD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1FCC49BD" w14:textId="4738639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7B358CB5" w14:textId="0D7ED47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FFFFFF" w:themeFill="background1"/>
                  <w:vAlign w:val="center"/>
                </w:tcPr>
                <w:p w14:paraId="5063ECAC" w14:textId="5A33446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247B5223" w14:textId="1359289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0708EE1" w14:textId="77777777" w:rsidTr="00081053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795E0FE9" w14:textId="172DB2A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289545A6" w14:textId="4A6F220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FFFFFF" w:themeFill="background1"/>
                  <w:vAlign w:val="center"/>
                </w:tcPr>
                <w:p w14:paraId="019DA948" w14:textId="3013ABA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1873D692" w14:textId="153A0CA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2EFB6759" w14:textId="66C17A8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FFFFFF" w:themeFill="background1"/>
                  <w:vAlign w:val="center"/>
                </w:tcPr>
                <w:p w14:paraId="7DB88B2C" w14:textId="4D9506C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2BC00445" w14:textId="3A16CA2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7E8D459" w14:textId="77777777" w:rsidTr="00081053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79260FF9" w14:textId="7FBA4A3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443FB32D" w14:textId="48EFEFA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FFFFFF" w:themeFill="background1"/>
                  <w:vAlign w:val="center"/>
                </w:tcPr>
                <w:p w14:paraId="5AC9A421" w14:textId="4511317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04AA7D94" w14:textId="0B0D184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1BA04659" w14:textId="0B66D63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FFFFFF" w:themeFill="background1"/>
                  <w:vAlign w:val="center"/>
                </w:tcPr>
                <w:p w14:paraId="6EB784EB" w14:textId="0A6C20B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11731B3E" w14:textId="7595B08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6CFBA99C" w14:textId="77777777" w:rsidTr="00127F13">
              <w:trPr>
                <w:trHeight w:val="227"/>
                <w:jc w:val="center"/>
              </w:trPr>
              <w:tc>
                <w:tcPr>
                  <w:tcW w:w="77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A26FE00" w14:textId="521497A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EB0B29" w14:textId="5BD42E8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817F079" w14:textId="59C9CD8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9711DDB" w14:textId="32EC78C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3935AD6" w14:textId="5D5C588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7109C62" w14:textId="02A600C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0778C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34C30DF" w14:textId="2B2205C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0778C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0778C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0778C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0778C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49E065D1" w14:textId="77777777" w:rsidTr="00127F13">
              <w:trPr>
                <w:trHeight w:val="227"/>
                <w:jc w:val="center"/>
              </w:trPr>
              <w:tc>
                <w:tcPr>
                  <w:tcW w:w="77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DA6B445" w14:textId="201B21A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0778C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0778C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2D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F5E7270" w14:textId="7AEE3FE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2D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2D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2D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2D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5591571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3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5987952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3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57346EE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71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2751A4F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7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17F40A9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bookmarkEnd w:id="0"/>
          </w:tbl>
          <w:p w14:paraId="07B70FA8" w14:textId="77777777" w:rsidR="00127F13" w:rsidRPr="00F556A8" w:rsidRDefault="00127F13" w:rsidP="00B330CA">
            <w:pPr>
              <w:pStyle w:val="ad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  <w:lang w:bidi="ru-RU"/>
              </w:rPr>
            </w:pPr>
          </w:p>
        </w:tc>
        <w:tc>
          <w:tcPr>
            <w:tcW w:w="2500" w:type="pct"/>
            <w:vAlign w:val="center"/>
          </w:tcPr>
          <w:p w14:paraId="5E0A73FF" w14:textId="26CF16D4" w:rsidR="00127F13" w:rsidRPr="00127F13" w:rsidRDefault="00127F13" w:rsidP="00127F13">
            <w:pPr>
              <w:pStyle w:val="ad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144"/>
                <w:szCs w:val="144"/>
                <w:lang w:bidi="ru-RU"/>
              </w:rPr>
            </w:pPr>
            <w:r w:rsidRPr="00127F13">
              <w:rPr>
                <w:rFonts w:ascii="Century Gothic" w:eastAsia="Neznaika na Lune" w:hAnsi="Century Gothic" w:cs="Neznaika na Lune"/>
                <w:noProof/>
                <w:color w:val="auto"/>
                <w:sz w:val="144"/>
                <w:szCs w:val="144"/>
                <w:lang w:bidi="ru-RU"/>
              </w:rPr>
              <w:fldChar w:fldCharType="begin"/>
            </w:r>
            <w:r w:rsidRPr="00127F13">
              <w:rPr>
                <w:rFonts w:ascii="Century Gothic" w:eastAsia="Neznaika na Lune" w:hAnsi="Century Gothic" w:cs="Neznaika na Lune"/>
                <w:noProof/>
                <w:color w:val="auto"/>
                <w:sz w:val="144"/>
                <w:szCs w:val="144"/>
                <w:lang w:bidi="ru-RU"/>
              </w:rPr>
              <w:instrText xml:space="preserve"> DOCVARIABLE  MonthStart1 \@  yyyy   \* MERGEFORMAT </w:instrText>
            </w:r>
            <w:r w:rsidRPr="00127F13">
              <w:rPr>
                <w:rFonts w:ascii="Century Gothic" w:eastAsia="Neznaika na Lune" w:hAnsi="Century Gothic" w:cs="Neznaika na Lune"/>
                <w:noProof/>
                <w:color w:val="auto"/>
                <w:sz w:val="144"/>
                <w:szCs w:val="144"/>
                <w:lang w:bidi="ru-RU"/>
              </w:rPr>
              <w:fldChar w:fldCharType="separate"/>
            </w:r>
            <w:r w:rsidR="00CF2396">
              <w:rPr>
                <w:rFonts w:ascii="Century Gothic" w:eastAsia="Neznaika na Lune" w:hAnsi="Century Gothic" w:cs="Neznaika na Lune"/>
                <w:noProof/>
                <w:color w:val="auto"/>
                <w:sz w:val="144"/>
                <w:szCs w:val="144"/>
                <w:lang w:bidi="ru-RU"/>
              </w:rPr>
              <w:t>2025</w:t>
            </w:r>
            <w:r w:rsidRPr="00127F13">
              <w:rPr>
                <w:rFonts w:ascii="Century Gothic" w:eastAsia="Neznaika na Lune" w:hAnsi="Century Gothic" w:cs="Neznaika na Lune"/>
                <w:noProof/>
                <w:color w:val="auto"/>
                <w:sz w:val="144"/>
                <w:szCs w:val="144"/>
                <w:lang w:bidi="ru-RU"/>
              </w:rPr>
              <w:fldChar w:fldCharType="end"/>
            </w:r>
          </w:p>
          <w:p w14:paraId="4F855DBC" w14:textId="1B909842" w:rsidR="00127F13" w:rsidRPr="00F556A8" w:rsidRDefault="00127F13" w:rsidP="00B330CA">
            <w:pPr>
              <w:pStyle w:val="ad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53D80EA0" w14:textId="6AF845CD" w:rsidR="00127F13" w:rsidRPr="006D1DD8" w:rsidRDefault="00FD4279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HEINÄKUU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9"/>
              <w:gridCol w:w="358"/>
              <w:gridCol w:w="358"/>
              <w:gridCol w:w="358"/>
              <w:gridCol w:w="352"/>
            </w:tblGrid>
            <w:tr w:rsidR="00127F13" w:rsidRPr="00F556A8" w14:paraId="7C31A35C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  <w:vAlign w:val="center"/>
                </w:tcPr>
                <w:p w14:paraId="22B5ED30" w14:textId="65AAFDCA" w:rsidR="00127F13" w:rsidRPr="00F556A8" w:rsidRDefault="00FD4279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85914D8" w14:textId="48A23875" w:rsidR="00127F13" w:rsidRPr="00F556A8" w:rsidRDefault="00FD4279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TI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C81641B" w14:textId="477391E9" w:rsidR="00127F13" w:rsidRPr="00F556A8" w:rsidRDefault="00FD4279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KE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AEA3E25" w14:textId="0408264C" w:rsidR="00127F13" w:rsidRPr="00F556A8" w:rsidRDefault="00FD4279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TO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75EDF38" w14:textId="68172FEE" w:rsidR="00127F13" w:rsidRPr="00F556A8" w:rsidRDefault="00FD4279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DA62FA5" w14:textId="0D79D2B1" w:rsidR="00127F13" w:rsidRPr="00F556A8" w:rsidRDefault="00FD4279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LA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6B7ED802" w14:textId="7F4D890C" w:rsidR="00127F13" w:rsidRPr="00F556A8" w:rsidRDefault="00FD4279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SU</w:t>
                  </w:r>
                </w:p>
              </w:tc>
            </w:tr>
            <w:tr w:rsidR="00127F13" w:rsidRPr="00F556A8" w14:paraId="73D0CCC1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</w:tcPr>
                <w:p w14:paraId="1754EA26" w14:textId="0F1CAF0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2FA772AC" w14:textId="27D2062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0778C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57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45E6F32C" w14:textId="51BE73E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480BABC9" w14:textId="669A411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02CA1ED5" w14:textId="72381CC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1F0D7892" w14:textId="4E23834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</w:tcPr>
                <w:p w14:paraId="62D72C71" w14:textId="7E6BC4E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02BA77C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</w:tcPr>
                <w:p w14:paraId="2C4C02EC" w14:textId="1A70890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7B18E67B" w14:textId="0CD28B8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054EF938" w14:textId="1244E2E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41BB88A0" w14:textId="2D92D9D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52752D34" w14:textId="7239960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7453FDE0" w14:textId="7C3AC62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</w:tcPr>
                <w:p w14:paraId="553F8059" w14:textId="10ABA94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C129D88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</w:tcPr>
                <w:p w14:paraId="25C4E8A9" w14:textId="4675059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0E1E601C" w14:textId="22F3EDD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3E59C353" w14:textId="13A335A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14A726FD" w14:textId="2541773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6B8F7799" w14:textId="51B4823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79EC118E" w14:textId="7764AB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</w:tcPr>
                <w:p w14:paraId="706A60DB" w14:textId="2BEDB27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54A3EF1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</w:tcPr>
                <w:p w14:paraId="31323A81" w14:textId="3A791A2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6EFB475E" w14:textId="014B9A6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38EDDF8E" w14:textId="0269B24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18A60E8C" w14:textId="118404D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3588E109" w14:textId="4CD1347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5F2DD761" w14:textId="1E5A268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</w:tcPr>
                <w:p w14:paraId="7CAC9E85" w14:textId="14F39AF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5F852296" w14:textId="77777777" w:rsidTr="00127F13">
              <w:trPr>
                <w:trHeight w:val="227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0C5D6950" w14:textId="1864BC7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769DD9A8" w14:textId="2CD255E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20B3F9B2" w14:textId="40EE33C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337ED84A" w14:textId="655DC01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243C5252" w14:textId="00B2246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0778C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392ED98C" w14:textId="082E8BD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0778C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0778C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0778C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0778C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555CADD2" w14:textId="599E00C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0778C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0778C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2D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149673B" w14:textId="77777777" w:rsidTr="00127F13">
              <w:trPr>
                <w:trHeight w:val="227"/>
              </w:trPr>
              <w:tc>
                <w:tcPr>
                  <w:tcW w:w="70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18CB168" w14:textId="1E28B7C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2D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2D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2D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2D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D7E9F3F" w14:textId="42CE3CE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2D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2D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DB02421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966E393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B35533A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7C67CDD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34B0E4E1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8E6D77D" w14:textId="77777777" w:rsidR="00127F13" w:rsidRPr="00F556A8" w:rsidRDefault="00127F13" w:rsidP="00B330CA">
            <w:pPr>
              <w:pStyle w:val="ad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  <w:lang w:bidi="ru-RU"/>
              </w:rPr>
            </w:pPr>
          </w:p>
        </w:tc>
      </w:tr>
      <w:tr w:rsidR="00127F13" w:rsidRPr="00F556A8" w14:paraId="3551049D" w14:textId="3AE58D09" w:rsidTr="00127F13">
        <w:trPr>
          <w:trHeight w:val="2303"/>
        </w:trPr>
        <w:tc>
          <w:tcPr>
            <w:tcW w:w="1250" w:type="pct"/>
            <w:vAlign w:val="center"/>
          </w:tcPr>
          <w:p w14:paraId="0EBEAD0A" w14:textId="6735DDED" w:rsidR="00127F13" w:rsidRPr="006D1DD8" w:rsidRDefault="00FD4279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HELMIKUU</w:t>
            </w:r>
          </w:p>
          <w:tbl>
            <w:tblPr>
              <w:tblStyle w:val="CalendarTable"/>
              <w:tblW w:w="4992" w:type="pct"/>
              <w:jc w:val="center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8"/>
              <w:gridCol w:w="358"/>
              <w:gridCol w:w="358"/>
              <w:gridCol w:w="358"/>
              <w:gridCol w:w="352"/>
            </w:tblGrid>
            <w:tr w:rsidR="00127F13" w:rsidRPr="00F556A8" w14:paraId="31B7849D" w14:textId="77777777" w:rsidTr="00081053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401164D" w14:textId="3665A1B8" w:rsidR="00127F13" w:rsidRPr="00F556A8" w:rsidRDefault="00FD4279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8C14E41" w14:textId="0B908632" w:rsidR="00127F13" w:rsidRPr="00F556A8" w:rsidRDefault="00FD4279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TI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AE3FBFD" w14:textId="2F275F07" w:rsidR="00127F13" w:rsidRPr="00F556A8" w:rsidRDefault="00FD4279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KE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746F3CD" w14:textId="0D0D816B" w:rsidR="00127F13" w:rsidRPr="00F556A8" w:rsidRDefault="00FD4279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TO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803BF9C" w14:textId="1DD475FC" w:rsidR="00127F13" w:rsidRPr="00F556A8" w:rsidRDefault="00FD4279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2DAB018" w14:textId="004AC70B" w:rsidR="00127F13" w:rsidRPr="00F556A8" w:rsidRDefault="00FD4279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LA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AA25C31" w14:textId="0B544D1D" w:rsidR="00127F13" w:rsidRPr="00F556A8" w:rsidRDefault="00FD4279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SU</w:t>
                  </w:r>
                </w:p>
              </w:tc>
            </w:tr>
            <w:tr w:rsidR="00127F13" w:rsidRPr="00F556A8" w14:paraId="00577818" w14:textId="77777777" w:rsidTr="00081053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68675971" w14:textId="42ED1B3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FDF3F28" w14:textId="65F7BA0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0778C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286CC15" w14:textId="0E0427A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0778C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8500058" w14:textId="5A94D25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0778C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02A0B16" w14:textId="1EF53EA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0778C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7F7F9AC" w14:textId="22D524E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0778C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0778C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0778C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3F321B8B" w14:textId="2E39635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17027FB4" w14:textId="77777777" w:rsidTr="00081053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36A6E6F8" w14:textId="6BE2A79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BF77F0E" w14:textId="08208ED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0D1FE7A" w14:textId="01B0835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31C3F40" w14:textId="0C6DEAB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DB3452D" w14:textId="5DA3A47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171C1C3" w14:textId="56B3542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4233DB1" w14:textId="396B001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1624498B" w14:textId="77777777" w:rsidTr="00081053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55E9CC0B" w14:textId="17C299C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545AFEB" w14:textId="19EFE35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D7A8FC1" w14:textId="2A7C221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1E9C098" w14:textId="51C34A5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F8E6D1F" w14:textId="1034DA7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5FD194C" w14:textId="6DFB380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69C06D0C" w14:textId="03F803C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7F86B9A" w14:textId="77777777" w:rsidTr="00081053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0926075B" w14:textId="5A38E19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2F4E7D5" w14:textId="04F15BB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86E8B94" w14:textId="7CF8BFB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3ED8542" w14:textId="24FFC05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A1DFC4E" w14:textId="516A2B1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B65398B" w14:textId="3555EE1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155D50FB" w14:textId="29653C7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A1DF3E0" w14:textId="77777777" w:rsidTr="00127F13">
              <w:trPr>
                <w:trHeight w:val="227"/>
                <w:jc w:val="center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044B22F" w14:textId="228B105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6749A99" w14:textId="077A07E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25BE481" w14:textId="77E78A1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A5A0BB2" w14:textId="2AE06FC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B7F759D" w14:textId="1E36B3C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3D012F3" w14:textId="1B30889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427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073EB7D" w14:textId="2AA63BF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427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427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166E3AF" w14:textId="77777777" w:rsidTr="00127F13">
              <w:trPr>
                <w:trHeight w:val="227"/>
                <w:jc w:val="center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A21AD92" w14:textId="75E3FA1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90C81AB" w14:textId="44469B7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!A12 Is Not In Table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FD76FD7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6EA421B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3F6C5BA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D0C21BA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576960A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5B30415F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 w:val="restart"/>
            <w:vAlign w:val="center"/>
          </w:tcPr>
          <w:tbl>
            <w:tblPr>
              <w:tblStyle w:val="ae"/>
              <w:tblW w:w="4500" w:type="pct"/>
              <w:jc w:val="center"/>
              <w:tblBorders>
                <w:top w:val="single" w:sz="4" w:space="0" w:color="auto"/>
                <w:bottom w:val="single" w:sz="4" w:space="0" w:color="auto"/>
                <w:insideH w:val="dotted" w:sz="6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607"/>
            </w:tblGrid>
            <w:tr w:rsidR="00127F13" w14:paraId="69FFC32A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65402CB3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556938CD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13EF10EE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7845C874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40B4EF1B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23C85C37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8280EB1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3B22C4F8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886817F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3FA2286B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3FEB4425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410C1C52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4AF556B4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13C0DB05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08A742F8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41782C68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023B8C0B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3A685EBA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1FAFE81D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35F304A8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0E56E099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6E6C02A0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BCD4F67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761C39FE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E797F79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30591807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F17D527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7E632839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3B8AA1F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72758D87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69E788BC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2146DF1E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3EB42D9E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588D91C0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26A7168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676A3BE2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611E6DE1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4E5C0F54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1394CBD3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2666D461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6AC86F68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48EE80C3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4103C6CD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2CCE1E62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0F28D709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7EA38F3C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42E24CA8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78508CD4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16DEB19D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58C4576D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005F080C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5063BDB1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9208A3A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1A06D193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1732FC54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3C25CF0F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8B17D6F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2AA1199B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42F7771B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07A11BCA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F70DB7C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34CAD336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6B8051B1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1E38BDBB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8A6B349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4F931D46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6957AC2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257A8E33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50755FD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4BCE2651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1372689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5B033081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3B26CFEB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07A35B55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CB43007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3C4D28E6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371F069B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6548CF99" w14:textId="14E064D2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2CB974DD" w14:textId="3501FF9A" w:rsidR="00127F13" w:rsidRPr="006D1DD8" w:rsidRDefault="00FD4279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ELOKUU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9"/>
              <w:gridCol w:w="358"/>
              <w:gridCol w:w="358"/>
              <w:gridCol w:w="358"/>
              <w:gridCol w:w="352"/>
            </w:tblGrid>
            <w:tr w:rsidR="00127F13" w:rsidRPr="00F556A8" w14:paraId="1462069A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61C4FA98" w14:textId="56B1A2CC" w:rsidR="00127F13" w:rsidRPr="00F556A8" w:rsidRDefault="00FD4279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CCE732B" w14:textId="311A3468" w:rsidR="00127F13" w:rsidRPr="00F556A8" w:rsidRDefault="00FD4279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TI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72527F6" w14:textId="76337376" w:rsidR="00127F13" w:rsidRPr="00F556A8" w:rsidRDefault="00FD4279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KE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77B056C" w14:textId="328877A1" w:rsidR="00127F13" w:rsidRPr="00F556A8" w:rsidRDefault="00FD4279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TO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58BE037" w14:textId="0CD5FD7E" w:rsidR="00127F13" w:rsidRPr="00F556A8" w:rsidRDefault="00FD4279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22591F9" w14:textId="7AB4E5F9" w:rsidR="00127F13" w:rsidRPr="00F556A8" w:rsidRDefault="00FD4279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LA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65DB7D3" w14:textId="0E6066A2" w:rsidR="00127F13" w:rsidRPr="00F556A8" w:rsidRDefault="00FD4279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SU</w:t>
                  </w:r>
                </w:p>
              </w:tc>
            </w:tr>
            <w:tr w:rsidR="00127F13" w:rsidRPr="00F556A8" w14:paraId="126E1D1E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0FA3F978" w14:textId="4228119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0A63AED" w14:textId="722AC13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3C0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42F50C5" w14:textId="2AAEEE3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2D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63A51A9" w14:textId="6807E30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2D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65B8DCC" w14:textId="27506E3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0778C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57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15B96F0" w14:textId="019C5EC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1BA4821" w14:textId="2829FA6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2FF85B18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255FB695" w14:textId="2A3D91E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3EC2BD2" w14:textId="7B55786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65A123E" w14:textId="3C2F217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87AD77F" w14:textId="0C22AC9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BAA1076" w14:textId="367A4A5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4632F1" w14:textId="14F0BDA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E1D2A9B" w14:textId="26AFC27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A5E912E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65CB78F0" w14:textId="7576994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9EB8B7E" w14:textId="3E45DF1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C5347B9" w14:textId="20F5DE1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1F37413" w14:textId="09CB1D9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3B8DE17" w14:textId="14402F1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2CBC05" w14:textId="25E9A4E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5D35F756" w14:textId="3C12A03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FB8780F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18F483FB" w14:textId="00163C5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777E7CE" w14:textId="78E48A4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E04CFCF" w14:textId="2EC13AA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9A50959" w14:textId="39C5413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B646A4F" w14:textId="3AB377E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64F1D69" w14:textId="7CB206D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4280E46" w14:textId="7CE3264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B287C25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2E2AF31" w14:textId="620DEDA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D67B92C" w14:textId="7C49E0C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F37CD0A" w14:textId="5425010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AC1BC71" w14:textId="58776D9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56723A6" w14:textId="472CEA3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0CF8705" w14:textId="5F3EF72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47BC459" w14:textId="330DAFD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88BA3B7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B2F9445" w14:textId="2172ACC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0778C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B580C95" w14:textId="11D1361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0778C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0778C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0778C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0778C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BE79117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DB5D47B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3A54434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63670B6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18EA638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136055B5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</w:tr>
      <w:tr w:rsidR="00127F13" w:rsidRPr="00F556A8" w14:paraId="5BF51B49" w14:textId="71C4C682" w:rsidTr="00127F13">
        <w:trPr>
          <w:trHeight w:val="2303"/>
        </w:trPr>
        <w:tc>
          <w:tcPr>
            <w:tcW w:w="1250" w:type="pct"/>
            <w:vAlign w:val="center"/>
          </w:tcPr>
          <w:p w14:paraId="6E36DF11" w14:textId="5AFB4BBC" w:rsidR="00127F13" w:rsidRPr="006D1DD8" w:rsidRDefault="00FD4279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MAALISKUU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8"/>
              <w:gridCol w:w="358"/>
              <w:gridCol w:w="358"/>
              <w:gridCol w:w="358"/>
              <w:gridCol w:w="352"/>
            </w:tblGrid>
            <w:tr w:rsidR="00127F13" w:rsidRPr="00F556A8" w14:paraId="41205488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A189406" w14:textId="7EE2D8D8" w:rsidR="00127F13" w:rsidRPr="00F556A8" w:rsidRDefault="00FD4279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BF385F8" w14:textId="5F6846BE" w:rsidR="00127F13" w:rsidRPr="00F556A8" w:rsidRDefault="00FD4279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TI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8674220" w14:textId="1A2AE5E9" w:rsidR="00127F13" w:rsidRPr="00F556A8" w:rsidRDefault="00FD4279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KE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C60A6F4" w14:textId="2A514CF1" w:rsidR="00127F13" w:rsidRPr="00F556A8" w:rsidRDefault="00FD4279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TO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2F1DCF8" w14:textId="76F34082" w:rsidR="00127F13" w:rsidRPr="00F556A8" w:rsidRDefault="00FD4279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3B6F987" w14:textId="358B34F3" w:rsidR="00127F13" w:rsidRPr="00F556A8" w:rsidRDefault="00FD4279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LA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3D8F64F1" w14:textId="060C5463" w:rsidR="00127F13" w:rsidRPr="00F556A8" w:rsidRDefault="00FD4279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SU</w:t>
                  </w:r>
                </w:p>
              </w:tc>
            </w:tr>
            <w:tr w:rsidR="00127F13" w:rsidRPr="00F556A8" w14:paraId="110028A8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1057BD3A" w14:textId="61AD42C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103090E" w14:textId="2F0C6B8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0778C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C7F0D4B" w14:textId="6CB5E82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0778C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12DBA5A" w14:textId="5ACC9C3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0778C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253132C" w14:textId="27380F9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0778C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81337DB" w14:textId="53776AE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0778C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0778C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0778C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452A13B" w14:textId="787D3DF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3519B9D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E246ECD" w14:textId="0B14F2D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BB8A08" w14:textId="4F2A2B4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3AB53C3" w14:textId="74324D9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EB9272D" w14:textId="0EC8AB0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02099D4" w14:textId="5791E15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DBA217F" w14:textId="12E2F11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8A3E9EB" w14:textId="76E3257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401F4228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5CCB9533" w14:textId="37AD595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927A417" w14:textId="1280DED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0CEC2AC" w14:textId="4AF0198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70F22CB" w14:textId="0658B25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AB68537" w14:textId="7A4E9D0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7213CB1" w14:textId="5148424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121FE22" w14:textId="6B0FD46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962D66D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0A39D047" w14:textId="44138FB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F7DBCD" w14:textId="5DC6575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DB84786" w14:textId="73A5DEC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19CC9C8" w14:textId="40283F5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F5B8EC" w14:textId="43E8D36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BC42992" w14:textId="71FD768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F7BBF33" w14:textId="10D3632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5AA2C0FF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FC8F7B4" w14:textId="52BA2A8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BD381A3" w14:textId="3CF6307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C2154D4" w14:textId="50AB1C1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5C04AB8" w14:textId="6EAC094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CFF3881" w14:textId="314114B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6278787" w14:textId="70D2F40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58717A3" w14:textId="7ABEBD6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DCB39BB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0D2EF59" w14:textId="353919A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734F4B6" w14:textId="537CA06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427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59CB99E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889B186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56C3454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3203B68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693C3CB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002AC152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/>
            <w:vAlign w:val="center"/>
          </w:tcPr>
          <w:p w14:paraId="034728CE" w14:textId="3124A4B0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664A326C" w14:textId="254E5FCA" w:rsidR="00127F13" w:rsidRPr="006D1DD8" w:rsidRDefault="00FD4279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SYYSKUU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9"/>
              <w:gridCol w:w="358"/>
              <w:gridCol w:w="358"/>
              <w:gridCol w:w="358"/>
              <w:gridCol w:w="352"/>
            </w:tblGrid>
            <w:tr w:rsidR="00127F13" w:rsidRPr="00F556A8" w14:paraId="581B29BF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77D5757" w14:textId="77715E81" w:rsidR="00127F13" w:rsidRPr="00F556A8" w:rsidRDefault="00FD4279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E8C72FB" w14:textId="3B6ADEA1" w:rsidR="00127F13" w:rsidRPr="00F556A8" w:rsidRDefault="00FD4279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TI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D23E0DF" w14:textId="1F963E2B" w:rsidR="00127F13" w:rsidRPr="00F556A8" w:rsidRDefault="00FD4279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KE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476B51C" w14:textId="2E58D05D" w:rsidR="00127F13" w:rsidRPr="00F556A8" w:rsidRDefault="00FD4279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TO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90ED4CE" w14:textId="0119175A" w:rsidR="00127F13" w:rsidRPr="00F556A8" w:rsidRDefault="00FD4279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906B04F" w14:textId="68F82A79" w:rsidR="00127F13" w:rsidRPr="00F556A8" w:rsidRDefault="00FD4279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LA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0A6BFDC" w14:textId="0F8860D7" w:rsidR="00127F13" w:rsidRPr="00F556A8" w:rsidRDefault="00FD4279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SU</w:t>
                  </w:r>
                </w:p>
              </w:tc>
            </w:tr>
            <w:tr w:rsidR="00127F13" w:rsidRPr="00F556A8" w14:paraId="49BF5E4C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251D6186" w14:textId="6A80C31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333230D" w14:textId="45229D6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BD48D9B" w14:textId="73C5797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4492BBA" w14:textId="0516A86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61F7628" w14:textId="4634EB9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004B279" w14:textId="62E5688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F3FB2E8" w14:textId="05D8E0E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6CB812E4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D9178BA" w14:textId="6C30018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0D15FB8" w14:textId="2BC24BB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B52021D" w14:textId="3C2BBA5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427FE6E" w14:textId="1693D6F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D58B161" w14:textId="62996F6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E99B3FA" w14:textId="0798A98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399A3A37" w14:textId="020B928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5283D644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6CB99688" w14:textId="55042F9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6D0DA37" w14:textId="27EE201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5503EBB" w14:textId="060CD6A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2836219" w14:textId="037853B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55754F0" w14:textId="6E71795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2625EB1" w14:textId="43C9869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2D78E87" w14:textId="1B4DDD5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501B6D3C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26BFC70C" w14:textId="3EF29F6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643D0C2" w14:textId="7326CBC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2AC5B33" w14:textId="7842C9E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9337A42" w14:textId="25F5AA5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6E621CC" w14:textId="3210B55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5AB77A3" w14:textId="610F057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1E196A9B" w14:textId="6615BE0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07474E9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73A8817" w14:textId="595ED9C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B83A669" w14:textId="2AE5D92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493CBA1" w14:textId="085E527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0778C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4F7D63F" w14:textId="09FD9D5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0778C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0778C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0778C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0778C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2E32B58" w14:textId="1BD5C15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0778C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0778C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57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0029D7F" w14:textId="73EFA58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57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57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57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57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F60D266" w14:textId="7AA3B0F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57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57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57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57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9CC7EAF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EB5F12D" w14:textId="08A40E7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57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57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57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57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4F21FCA" w14:textId="488DB4E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57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57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7BA7D6C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86A6770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50EE6EF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7BE6851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EB4D141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5006D8D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</w:tr>
      <w:tr w:rsidR="00127F13" w:rsidRPr="00F556A8" w14:paraId="5CE86352" w14:textId="1C778BAC" w:rsidTr="00127F13">
        <w:trPr>
          <w:trHeight w:val="2303"/>
        </w:trPr>
        <w:tc>
          <w:tcPr>
            <w:tcW w:w="1250" w:type="pct"/>
            <w:vAlign w:val="center"/>
          </w:tcPr>
          <w:p w14:paraId="13A1C263" w14:textId="7ED9EFB9" w:rsidR="00127F13" w:rsidRPr="006D1DD8" w:rsidRDefault="00FD4279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HUHTIKUU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6"/>
              <w:gridCol w:w="358"/>
              <w:gridCol w:w="358"/>
              <w:gridCol w:w="358"/>
              <w:gridCol w:w="358"/>
              <w:gridCol w:w="358"/>
              <w:gridCol w:w="352"/>
            </w:tblGrid>
            <w:tr w:rsidR="00127F13" w:rsidRPr="00F556A8" w14:paraId="15E095EA" w14:textId="77777777" w:rsidTr="00081053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3FAB13C6" w14:textId="5F172A05" w:rsidR="00127F13" w:rsidRPr="00F556A8" w:rsidRDefault="00FD4279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21227B88" w14:textId="211CA317" w:rsidR="00127F13" w:rsidRPr="00F556A8" w:rsidRDefault="00FD4279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TI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2E9D9C3" w14:textId="447BE187" w:rsidR="00127F13" w:rsidRPr="00F556A8" w:rsidRDefault="00FD4279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KE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053E103" w14:textId="0EF36F7D" w:rsidR="00127F13" w:rsidRPr="00F556A8" w:rsidRDefault="00FD4279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TO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CEBFB64" w14:textId="641F94BD" w:rsidR="00127F13" w:rsidRPr="00F556A8" w:rsidRDefault="00FD4279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4181A3A" w14:textId="08249A4B" w:rsidR="00127F13" w:rsidRPr="00F556A8" w:rsidRDefault="00FD4279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LA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BB2CFF3" w14:textId="25B18BA8" w:rsidR="00127F13" w:rsidRPr="00F556A8" w:rsidRDefault="00FD4279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SU</w:t>
                  </w:r>
                </w:p>
              </w:tc>
            </w:tr>
            <w:tr w:rsidR="00127F13" w:rsidRPr="00F556A8" w14:paraId="5369470B" w14:textId="77777777" w:rsidTr="00081053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63E3F691" w14:textId="17CA65D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3B76FA3C" w14:textId="1241CE7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0778C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57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E6A964E" w14:textId="6B703FC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A150541" w14:textId="5BEAD53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3775D10" w14:textId="10AB908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53A0F79" w14:textId="19DEB95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3F705492" w14:textId="5FA4B0A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2B0FFFE5" w14:textId="77777777" w:rsidTr="00081053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08D76151" w14:textId="7657C25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49BD1E9E" w14:textId="54C7EDC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74C6418" w14:textId="3EE97DD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8A8DE9C" w14:textId="3BC835F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170E41C" w14:textId="458D624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2EBCD0E" w14:textId="032B690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1B26657C" w14:textId="431F2BB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C547867" w14:textId="77777777" w:rsidTr="00081053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1FD8B05C" w14:textId="6050851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56F28DCA" w14:textId="5547CBC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2366C74" w14:textId="33C354C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CEB7175" w14:textId="021D4C7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F6C951C" w14:textId="613FF44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3A1138A" w14:textId="3C8E188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57749BB" w14:textId="60A6D3C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C32D10F" w14:textId="77777777" w:rsidTr="00081053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4F9BEFCB" w14:textId="74349DD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2C4B19A3" w14:textId="4E4979C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823425A" w14:textId="30E4C0A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BB5631D" w14:textId="084D156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8A8495E" w14:textId="627BA19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B138253" w14:textId="4EC51B9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67B8890" w14:textId="2917F25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29650B3" w14:textId="77777777" w:rsidTr="00127F13">
              <w:trPr>
                <w:trHeight w:val="227"/>
              </w:trPr>
              <w:tc>
                <w:tcPr>
                  <w:tcW w:w="710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8AF0A3" w14:textId="7F5707F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13E5BEE" w14:textId="017B670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0599493" w14:textId="04B0135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7A5A072" w14:textId="2E20EB6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0778C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8091579" w14:textId="2ABDD45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0778C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0778C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0778C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0778C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F89978D" w14:textId="6BE4182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0778C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0778C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2D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C87D8D5" w14:textId="70867AF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2D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2D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2D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2D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1C0F9501" w14:textId="77777777" w:rsidTr="00127F13">
              <w:trPr>
                <w:trHeight w:val="227"/>
              </w:trPr>
              <w:tc>
                <w:tcPr>
                  <w:tcW w:w="710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BA2BD77" w14:textId="6FC653B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2D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2D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D4B6149" w14:textId="4BFC412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FE00C4F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144DD8F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9F48CE4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5CDEDC7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827DB2A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6524AD6D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/>
            <w:vAlign w:val="center"/>
          </w:tcPr>
          <w:p w14:paraId="4B1E1A6B" w14:textId="49742012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05A727B9" w14:textId="63A148F2" w:rsidR="00127F13" w:rsidRPr="00F556A8" w:rsidRDefault="00FD4279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LOKAKUU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9"/>
              <w:gridCol w:w="358"/>
              <w:gridCol w:w="358"/>
              <w:gridCol w:w="358"/>
              <w:gridCol w:w="352"/>
            </w:tblGrid>
            <w:tr w:rsidR="00127F13" w:rsidRPr="00F556A8" w14:paraId="209B8387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  <w:vAlign w:val="center"/>
                </w:tcPr>
                <w:p w14:paraId="78AB8E3D" w14:textId="120EF361" w:rsidR="00127F13" w:rsidRPr="00F556A8" w:rsidRDefault="00FD4279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87CB68A" w14:textId="1843D311" w:rsidR="00127F13" w:rsidRPr="00F556A8" w:rsidRDefault="00FD4279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TI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373BA0E" w14:textId="79889164" w:rsidR="00127F13" w:rsidRPr="00F556A8" w:rsidRDefault="00FD4279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KE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9B57078" w14:textId="65ACE286" w:rsidR="00127F13" w:rsidRPr="00F556A8" w:rsidRDefault="00FD4279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TO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0A88D14" w14:textId="72F35EE5" w:rsidR="00127F13" w:rsidRPr="00F556A8" w:rsidRDefault="00FD4279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D38F7CD" w14:textId="4EC49D94" w:rsidR="00127F13" w:rsidRPr="00F556A8" w:rsidRDefault="00FD4279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LA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0D8774E1" w14:textId="7C15E2A2" w:rsidR="00127F13" w:rsidRPr="00F556A8" w:rsidRDefault="00FD4279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SU</w:t>
                  </w:r>
                </w:p>
              </w:tc>
            </w:tr>
            <w:tr w:rsidR="00127F13" w:rsidRPr="00F556A8" w14:paraId="2E06ADA4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  <w:vAlign w:val="center"/>
                </w:tcPr>
                <w:p w14:paraId="091196D5" w14:textId="0739BB8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2D4131E" w14:textId="081C6CB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CEE200C" w14:textId="7B1E090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0778C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57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6501E09" w14:textId="1E8DB0D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A9D4085" w14:textId="0BC77D1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DC114E4" w14:textId="57BAE42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34B624A" w14:textId="269B415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18F57F60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  <w:vAlign w:val="center"/>
                </w:tcPr>
                <w:p w14:paraId="514030B0" w14:textId="52D6BEA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698AE0D" w14:textId="097ADE9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A59E198" w14:textId="635F9C1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53058E3" w14:textId="7314188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ACEE00B" w14:textId="5E776E0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D75EF45" w14:textId="12D02EE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0690BC6" w14:textId="48A2F78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1D5DADF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  <w:vAlign w:val="center"/>
                </w:tcPr>
                <w:p w14:paraId="1D24548D" w14:textId="1DA8B2A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5CC746D" w14:textId="3E981A0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F9B2CD9" w14:textId="33BC82F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F1463F6" w14:textId="09749C0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C4BBA1F" w14:textId="71A5D0E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030045C" w14:textId="072D076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D243A19" w14:textId="4653249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C114E88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  <w:vAlign w:val="center"/>
                </w:tcPr>
                <w:p w14:paraId="343A9EB7" w14:textId="56EA343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7E79624" w14:textId="0FB8838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A77BDBE" w14:textId="351B6E8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EB6F39E" w14:textId="0C8A3DE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BACED2F" w14:textId="45957FA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413F66C" w14:textId="2E3993B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CE1589D" w14:textId="08B2B3B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BBCC932" w14:textId="77777777" w:rsidTr="00127F13">
              <w:trPr>
                <w:trHeight w:val="227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EFEACE5" w14:textId="7F7F565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B3B9FD6" w14:textId="54A9D08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96FBBFE" w14:textId="29D8465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E8BE4A6" w14:textId="77C2467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7CFAB4B" w14:textId="2E5B332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4EB20CE" w14:textId="6CEA17E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0778C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B566065" w14:textId="1032E1A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0778C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0778C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0778C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0778C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CCE4CDB" w14:textId="77777777" w:rsidTr="00127F13">
              <w:trPr>
                <w:trHeight w:val="227"/>
              </w:trPr>
              <w:tc>
                <w:tcPr>
                  <w:tcW w:w="70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7F8072" w14:textId="632A407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0778C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0778C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2D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A6F63DC" w14:textId="10CC8A1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2D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2D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2D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2D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E56F5F2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92604AF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28E50CB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8BE3D74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54896CF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313609F8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</w:tr>
      <w:tr w:rsidR="00127F13" w:rsidRPr="00F556A8" w14:paraId="06082AB3" w14:textId="012949B0" w:rsidTr="00127F13">
        <w:trPr>
          <w:trHeight w:val="2303"/>
        </w:trPr>
        <w:tc>
          <w:tcPr>
            <w:tcW w:w="1250" w:type="pct"/>
            <w:vAlign w:val="center"/>
          </w:tcPr>
          <w:p w14:paraId="52718B36" w14:textId="5271FAF6" w:rsidR="00127F13" w:rsidRPr="006D1DD8" w:rsidRDefault="00FD4279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TOUKOKUU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8"/>
              <w:gridCol w:w="358"/>
              <w:gridCol w:w="358"/>
              <w:gridCol w:w="358"/>
              <w:gridCol w:w="352"/>
            </w:tblGrid>
            <w:tr w:rsidR="00127F13" w:rsidRPr="00F556A8" w14:paraId="1536F6EE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68F67181" w14:textId="06351155" w:rsidR="00127F13" w:rsidRPr="00F556A8" w:rsidRDefault="00FD4279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16D485D" w14:textId="443EB63B" w:rsidR="00127F13" w:rsidRPr="00F556A8" w:rsidRDefault="00FD4279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TI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87E0434" w14:textId="074E76F0" w:rsidR="00127F13" w:rsidRPr="00F556A8" w:rsidRDefault="00FD4279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KE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57438B9" w14:textId="737214E7" w:rsidR="00127F13" w:rsidRPr="00F556A8" w:rsidRDefault="00FD4279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TO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6B0F863" w14:textId="11264B82" w:rsidR="00127F13" w:rsidRPr="00F556A8" w:rsidRDefault="00FD4279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E35A603" w14:textId="501B3A5B" w:rsidR="00127F13" w:rsidRPr="00F556A8" w:rsidRDefault="00FD4279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LA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0B2E95D6" w14:textId="2FAB502F" w:rsidR="00127F13" w:rsidRPr="00F556A8" w:rsidRDefault="00FD4279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SU</w:t>
                  </w:r>
                </w:p>
              </w:tc>
            </w:tr>
            <w:tr w:rsidR="00127F13" w:rsidRPr="00F556A8" w14:paraId="0562A5B7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78ABC72C" w14:textId="68B3330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104E475" w14:textId="34EABDD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2D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3BD57E9" w14:textId="553C242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2D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1E265C6" w14:textId="1572332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0778C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57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5675EDC" w14:textId="190DD21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9AED033" w14:textId="7EA7D5F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027609CD" w14:textId="7C87416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6A8376F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347BFF5A" w14:textId="793A25B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3FFEE10" w14:textId="32C1B2B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C5CA641" w14:textId="004026A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962E3EA" w14:textId="5BC57F0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1CE7781" w14:textId="4F3CA51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8CB4E21" w14:textId="75F5337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6A811FA7" w14:textId="2E48085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52778F67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2E63A180" w14:textId="335DB00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F376EDC" w14:textId="5C19860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CA4D313" w14:textId="19C13BC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A4261FB" w14:textId="4B8819D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FB5D179" w14:textId="3D27735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D31C907" w14:textId="2252B1E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09F9E29E" w14:textId="01AC9E7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629FFE8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FC5519C" w14:textId="395FAA4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FD8BCCA" w14:textId="5F02948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8CF7989" w14:textId="5299558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A7642AD" w14:textId="50A7547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5E8D2BE" w14:textId="639237F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FE9B271" w14:textId="3EAA087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36F76B7" w14:textId="62E620E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2B568A40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4B2E51" w14:textId="2DE3A29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33C9465" w14:textId="2BD9E10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615BEA8" w14:textId="7E0F006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B40164F" w14:textId="714D5FD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A4C864" w14:textId="3AB1F27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0A86931" w14:textId="0716EB1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7D82D82" w14:textId="14576D1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0778C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26517E44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20291AB" w14:textId="6BD58F3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0778C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0778C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0778C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0778C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79B0D7C" w14:textId="19E71BF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0778C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0778C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3C0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2612904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46F1F32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60CA978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ECE2513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5714ADB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5A372292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/>
            <w:vAlign w:val="center"/>
          </w:tcPr>
          <w:p w14:paraId="10361674" w14:textId="03D833A0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784231B9" w14:textId="4A0A6F6E" w:rsidR="00127F13" w:rsidRPr="006D1DD8" w:rsidRDefault="00FD4279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MARRASKUU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9"/>
              <w:gridCol w:w="358"/>
              <w:gridCol w:w="358"/>
              <w:gridCol w:w="358"/>
              <w:gridCol w:w="352"/>
            </w:tblGrid>
            <w:tr w:rsidR="00127F13" w:rsidRPr="00F556A8" w14:paraId="01E09DF9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1E7A9014" w14:textId="77858E56" w:rsidR="00127F13" w:rsidRPr="00F556A8" w:rsidRDefault="00FD4279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EF60B22" w14:textId="56078008" w:rsidR="00127F13" w:rsidRPr="00F556A8" w:rsidRDefault="00FD4279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TI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015F637" w14:textId="6744A4E3" w:rsidR="00127F13" w:rsidRPr="00F556A8" w:rsidRDefault="00FD4279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KE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5934DD0" w14:textId="539B0E4A" w:rsidR="00127F13" w:rsidRPr="00F556A8" w:rsidRDefault="00FD4279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TO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F1CD004" w14:textId="6E3EE282" w:rsidR="00127F13" w:rsidRPr="00F556A8" w:rsidRDefault="00FD4279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F653725" w14:textId="27BF1B59" w:rsidR="00127F13" w:rsidRPr="00F556A8" w:rsidRDefault="00FD4279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LA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39014C80" w14:textId="7B079B5E" w:rsidR="00127F13" w:rsidRPr="00F556A8" w:rsidRDefault="00FD4279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SU</w:t>
                  </w:r>
                </w:p>
              </w:tc>
            </w:tr>
            <w:tr w:rsidR="00127F13" w:rsidRPr="00F556A8" w14:paraId="0E04769B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21191A46" w14:textId="70B9919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B11A77A" w14:textId="5CBB126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0778C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F52DF11" w14:textId="36958A2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0778C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94470A9" w14:textId="084B7A8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0778C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1A2C2F0" w14:textId="1183155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0778C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C1D25DD" w14:textId="7218E2A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0778C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0778C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0778C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5425D5C" w14:textId="3C5A205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2799EF96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5C46C63D" w14:textId="0675239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22FF943" w14:textId="4297773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57A56C8" w14:textId="65AB476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1600F85" w14:textId="706DAE2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D404B7E" w14:textId="6F7D695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9CE302" w14:textId="3924177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BBDB372" w14:textId="1B66A23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40F2974C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578918CB" w14:textId="1C09950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18912A4" w14:textId="5C4CEFD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29CF0D3" w14:textId="196D90B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9CFA0ED" w14:textId="0F7F4AC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D5D6882" w14:textId="3EC0ED4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37F16D9" w14:textId="78BC9ED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0D9C5196" w14:textId="32B911D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7CF7E4D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35A3141A" w14:textId="7BFE14B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C470CF3" w14:textId="65707F7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CC8A882" w14:textId="51E49CB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8F56217" w14:textId="0AF472F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8C0BE2F" w14:textId="61F19C2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54CE2E6" w14:textId="3D8B49D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61A95284" w14:textId="77C59CD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8EBF90D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E2D1C7A" w14:textId="4CFF7E7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3AA3942" w14:textId="2CF5AD7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46350A7" w14:textId="3BEC044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119C891" w14:textId="4EAB855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53061D5" w14:textId="5D60318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C25E54C" w14:textId="15F4865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4DA61EF" w14:textId="3C429F3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4A29276F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FBE186D" w14:textId="520C63D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427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ABBE9FD" w14:textId="6BD5581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427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427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60C40F7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F250419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A1AE7AF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536EBAF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6FC5A82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7FC8934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</w:tr>
      <w:tr w:rsidR="00127F13" w:rsidRPr="00F556A8" w14:paraId="4EB38C24" w14:textId="1E286670" w:rsidTr="00127F13">
        <w:trPr>
          <w:trHeight w:val="2303"/>
        </w:trPr>
        <w:tc>
          <w:tcPr>
            <w:tcW w:w="1250" w:type="pct"/>
            <w:vAlign w:val="center"/>
          </w:tcPr>
          <w:p w14:paraId="36117731" w14:textId="466010C7" w:rsidR="00127F13" w:rsidRPr="006D1DD8" w:rsidRDefault="00FD4279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KESÄKUU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8"/>
              <w:gridCol w:w="358"/>
              <w:gridCol w:w="358"/>
              <w:gridCol w:w="358"/>
              <w:gridCol w:w="352"/>
            </w:tblGrid>
            <w:tr w:rsidR="00127F13" w:rsidRPr="00F556A8" w14:paraId="783577D1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57165629" w14:textId="3017AE82" w:rsidR="00127F13" w:rsidRPr="00F556A8" w:rsidRDefault="00FD4279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EF4480D" w14:textId="1BFBFB37" w:rsidR="00127F13" w:rsidRPr="00F556A8" w:rsidRDefault="00FD4279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TI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C7CD671" w14:textId="10DD6B8D" w:rsidR="00127F13" w:rsidRPr="00F556A8" w:rsidRDefault="00FD4279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KE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C3B7DF9" w14:textId="12B6A00D" w:rsidR="00127F13" w:rsidRPr="00F556A8" w:rsidRDefault="00FD4279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TO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15C99E4" w14:textId="60AAC29F" w:rsidR="00127F13" w:rsidRPr="00F556A8" w:rsidRDefault="00FD4279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88890FA" w14:textId="46591C2D" w:rsidR="00127F13" w:rsidRPr="00F556A8" w:rsidRDefault="00FD4279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LA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A2E95CB" w14:textId="559FB3CD" w:rsidR="00127F13" w:rsidRPr="00F556A8" w:rsidRDefault="00FD4279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SU</w:t>
                  </w:r>
                </w:p>
              </w:tc>
            </w:tr>
            <w:tr w:rsidR="00127F13" w:rsidRPr="00F556A8" w14:paraId="51179E76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36427C6C" w14:textId="4BC6F7E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FABF980" w14:textId="7E05EED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427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38F7B2A" w14:textId="2F911E3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0778C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274E807" w14:textId="3400B3D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0778C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9F6326E" w14:textId="117890A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0778C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4F9704A" w14:textId="72946E3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0778C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6055A7EA" w14:textId="1F4D9D9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0778C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0778C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0778C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6A8D2873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122708A2" w14:textId="31E2AC6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E82FAAD" w14:textId="6ACFB0F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1D7B829" w14:textId="0576F68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BC0B35E" w14:textId="2A8BE28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AADF903" w14:textId="2938988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F36CD18" w14:textId="6A51489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3466E5DD" w14:textId="114E4EA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62F92DC6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455A376" w14:textId="462D224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46CBDFC" w14:textId="56AEDB0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AC13766" w14:textId="61F89DE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1772F80" w14:textId="50AACCB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4662D9F" w14:textId="39D456D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EF10AB9" w14:textId="03B5A14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10352C82" w14:textId="061D18F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43B4D56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0C5DE7C3" w14:textId="16CB239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990EDB9" w14:textId="47E3C2E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7FC896F" w14:textId="3D69DE5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E3115C7" w14:textId="72BAC7C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C1D64CF" w14:textId="40E82DE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EB13A29" w14:textId="6B11D25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1010EC06" w14:textId="5E37C5B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9EBC8F3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212CE0F" w14:textId="62C5E50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677EBFE" w14:textId="26F0A1B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1A54140" w14:textId="7269741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BC4DCC9" w14:textId="080520D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A56EF21" w14:textId="160B2C4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4207757" w14:textId="3518F98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C8F20D8" w14:textId="02BAC38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6BF3718D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588DAE2" w14:textId="65931EF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E41EA50" w14:textId="0B999EF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1C6F394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87B398C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A5BA652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908784D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4FBD3A7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025ABE3E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/>
            <w:vAlign w:val="center"/>
          </w:tcPr>
          <w:p w14:paraId="6E410040" w14:textId="179A547C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1573894A" w14:textId="799ACF5A" w:rsidR="00127F13" w:rsidRPr="006D1DD8" w:rsidRDefault="00FD4279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JOULUKUU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9"/>
              <w:gridCol w:w="358"/>
              <w:gridCol w:w="358"/>
              <w:gridCol w:w="358"/>
              <w:gridCol w:w="352"/>
            </w:tblGrid>
            <w:tr w:rsidR="00127F13" w:rsidRPr="00F556A8" w14:paraId="5C764E9F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0C669D86" w14:textId="50CD901E" w:rsidR="00127F13" w:rsidRPr="00F556A8" w:rsidRDefault="00FD4279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7B5D5A6" w14:textId="54986F50" w:rsidR="00127F13" w:rsidRPr="00F556A8" w:rsidRDefault="00FD4279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TI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5D23571" w14:textId="06E70A06" w:rsidR="00127F13" w:rsidRPr="00F556A8" w:rsidRDefault="00FD4279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KE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C591EB9" w14:textId="03AACBE4" w:rsidR="00127F13" w:rsidRPr="00F556A8" w:rsidRDefault="00FD4279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TO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1FC5DA0" w14:textId="228D2149" w:rsidR="00127F13" w:rsidRPr="00F556A8" w:rsidRDefault="00FD4279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9A0825D" w14:textId="42B2FF21" w:rsidR="00127F13" w:rsidRPr="00F556A8" w:rsidRDefault="00FD4279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LA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DB60F50" w14:textId="2309025F" w:rsidR="00127F13" w:rsidRPr="00F556A8" w:rsidRDefault="00FD4279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SU</w:t>
                  </w:r>
                </w:p>
              </w:tc>
            </w:tr>
            <w:tr w:rsidR="00127F13" w:rsidRPr="00F556A8" w14:paraId="0BF5B3F8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1B30C71" w14:textId="7F00D8C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CF12D5C" w14:textId="1A3DB38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B65E1E4" w14:textId="2292A94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E979589" w14:textId="5EEE968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8507AF8" w14:textId="58B71BB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28A398A" w14:textId="4D8D938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5BCE1482" w14:textId="77A3A6D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1CD5A18A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6C05E46B" w14:textId="364F6EF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918C6F8" w14:textId="3075916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695F9BB" w14:textId="3A05EF9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29A220C" w14:textId="150A79E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E18F928" w14:textId="1F583F9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F1B425C" w14:textId="73AA694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3CD7A32" w14:textId="143D444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503317E6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AA2E8A6" w14:textId="66A7A1B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C40703" w14:textId="4B203F7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94DEEB6" w14:textId="75F44DB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DCB6FD2" w14:textId="56DDA53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08D8B80" w14:textId="0D80311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12DA0E3" w14:textId="30E61F9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E821A2E" w14:textId="0E04185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3D4F1B1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5328AD71" w14:textId="3E7EA40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A92AE8D" w14:textId="79B2934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83F43A5" w14:textId="1D54BA7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E12E469" w14:textId="7D5258C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5D17751" w14:textId="2B31B61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FDB6332" w14:textId="1941CEE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1E797046" w14:textId="3B5BA29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EA1090B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B48D8FD" w14:textId="25F5806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4B9128B" w14:textId="73C67D6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B090D8D" w14:textId="7C6643A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559B6C3" w14:textId="7094943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0778C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DC516D4" w14:textId="5D805F2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0778C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0778C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0778C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0778C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D09A181" w14:textId="13B1EE2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0778C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0778C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57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5858737" w14:textId="45CBCC9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57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57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57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57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12F0100B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2E4D073" w14:textId="41641D7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57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57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57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57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F1DA35E" w14:textId="6E0D5D0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F239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57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57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57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57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F1133F4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202D336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16D819A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111D99F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4D67915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0EEE8DCD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</w:tr>
    </w:tbl>
    <w:p w14:paraId="3DCA08B7" w14:textId="77777777" w:rsidR="00B330CA" w:rsidRPr="00F556A8" w:rsidRDefault="00B330CA" w:rsidP="00EE5F59">
      <w:pPr>
        <w:pStyle w:val="a5"/>
        <w:shd w:val="clear" w:color="auto" w:fill="FFFFFF" w:themeFill="background1"/>
        <w:rPr>
          <w:rFonts w:ascii="Century Gothic" w:eastAsia="Neznaika na Lune" w:hAnsi="Century Gothic" w:cs="Neznaika na Lune"/>
          <w:noProof/>
          <w:color w:val="auto"/>
          <w:sz w:val="2"/>
          <w:szCs w:val="2"/>
        </w:rPr>
      </w:pPr>
    </w:p>
    <w:sectPr w:rsidR="00B330CA" w:rsidRPr="00F556A8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8163F" w14:textId="77777777" w:rsidR="00E507C3" w:rsidRDefault="00E507C3">
      <w:pPr>
        <w:spacing w:after="0"/>
      </w:pPr>
      <w:r>
        <w:separator/>
      </w:r>
    </w:p>
  </w:endnote>
  <w:endnote w:type="continuationSeparator" w:id="0">
    <w:p w14:paraId="17548CA1" w14:textId="77777777" w:rsidR="00E507C3" w:rsidRDefault="00E507C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Neznaika na Lune">
    <w:charset w:val="CC"/>
    <w:family w:val="auto"/>
    <w:pitch w:val="variable"/>
    <w:sig w:usb0="F7FFAEFF" w:usb1="581FFFFF" w:usb2="00000050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2FBE8" w14:textId="77777777" w:rsidR="00E507C3" w:rsidRDefault="00E507C3">
      <w:pPr>
        <w:spacing w:after="0"/>
      </w:pPr>
      <w:r>
        <w:separator/>
      </w:r>
    </w:p>
  </w:footnote>
  <w:footnote w:type="continuationSeparator" w:id="0">
    <w:p w14:paraId="3BB5CCD5" w14:textId="77777777" w:rsidR="00E507C3" w:rsidRDefault="00E507C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212A4"/>
    <w:rsid w:val="000320BD"/>
    <w:rsid w:val="0005357B"/>
    <w:rsid w:val="00071356"/>
    <w:rsid w:val="00072165"/>
    <w:rsid w:val="00081053"/>
    <w:rsid w:val="00097A25"/>
    <w:rsid w:val="000A5A57"/>
    <w:rsid w:val="000A7094"/>
    <w:rsid w:val="000D7EAC"/>
    <w:rsid w:val="000E3060"/>
    <w:rsid w:val="000F4C06"/>
    <w:rsid w:val="001274F3"/>
    <w:rsid w:val="001275EE"/>
    <w:rsid w:val="00127F13"/>
    <w:rsid w:val="00132D03"/>
    <w:rsid w:val="00140C7C"/>
    <w:rsid w:val="00151CCE"/>
    <w:rsid w:val="001630DE"/>
    <w:rsid w:val="001A6EFE"/>
    <w:rsid w:val="001B01F9"/>
    <w:rsid w:val="001B73B9"/>
    <w:rsid w:val="001C41F9"/>
    <w:rsid w:val="001F4992"/>
    <w:rsid w:val="001F5260"/>
    <w:rsid w:val="0020778C"/>
    <w:rsid w:val="00211686"/>
    <w:rsid w:val="002549DD"/>
    <w:rsid w:val="002562E7"/>
    <w:rsid w:val="00280E04"/>
    <w:rsid w:val="00285C1D"/>
    <w:rsid w:val="0029445A"/>
    <w:rsid w:val="002C3AAE"/>
    <w:rsid w:val="002D292B"/>
    <w:rsid w:val="00302C5D"/>
    <w:rsid w:val="00310954"/>
    <w:rsid w:val="00314A06"/>
    <w:rsid w:val="003308A9"/>
    <w:rsid w:val="003327F5"/>
    <w:rsid w:val="00340CAF"/>
    <w:rsid w:val="003474AD"/>
    <w:rsid w:val="00362E95"/>
    <w:rsid w:val="003669CB"/>
    <w:rsid w:val="00371D60"/>
    <w:rsid w:val="00384465"/>
    <w:rsid w:val="003A1FE0"/>
    <w:rsid w:val="003C0D41"/>
    <w:rsid w:val="003E085C"/>
    <w:rsid w:val="003E7B3A"/>
    <w:rsid w:val="003F70D3"/>
    <w:rsid w:val="00416364"/>
    <w:rsid w:val="00420348"/>
    <w:rsid w:val="00426DA6"/>
    <w:rsid w:val="00431B29"/>
    <w:rsid w:val="00440416"/>
    <w:rsid w:val="00462EAD"/>
    <w:rsid w:val="0047429C"/>
    <w:rsid w:val="004A6170"/>
    <w:rsid w:val="004B2D3B"/>
    <w:rsid w:val="004F6AAC"/>
    <w:rsid w:val="00503C01"/>
    <w:rsid w:val="00506356"/>
    <w:rsid w:val="005123B0"/>
    <w:rsid w:val="00512F2D"/>
    <w:rsid w:val="005502AB"/>
    <w:rsid w:val="005678B5"/>
    <w:rsid w:val="00570FBB"/>
    <w:rsid w:val="00583B82"/>
    <w:rsid w:val="005923AC"/>
    <w:rsid w:val="005D5149"/>
    <w:rsid w:val="005E656F"/>
    <w:rsid w:val="005F0868"/>
    <w:rsid w:val="00603417"/>
    <w:rsid w:val="006045F6"/>
    <w:rsid w:val="0060619F"/>
    <w:rsid w:val="0061471E"/>
    <w:rsid w:val="006237AA"/>
    <w:rsid w:val="0064025F"/>
    <w:rsid w:val="00641EFB"/>
    <w:rsid w:val="00667021"/>
    <w:rsid w:val="00694FAD"/>
    <w:rsid w:val="006974E1"/>
    <w:rsid w:val="006C0896"/>
    <w:rsid w:val="006C1679"/>
    <w:rsid w:val="006C58B6"/>
    <w:rsid w:val="006C6597"/>
    <w:rsid w:val="006D1DD8"/>
    <w:rsid w:val="006F513E"/>
    <w:rsid w:val="00712732"/>
    <w:rsid w:val="00713F62"/>
    <w:rsid w:val="00762BE6"/>
    <w:rsid w:val="00763DD8"/>
    <w:rsid w:val="00797C32"/>
    <w:rsid w:val="007A7E86"/>
    <w:rsid w:val="007C0139"/>
    <w:rsid w:val="007C0572"/>
    <w:rsid w:val="007D45A1"/>
    <w:rsid w:val="007F564D"/>
    <w:rsid w:val="00804FAE"/>
    <w:rsid w:val="00810BEC"/>
    <w:rsid w:val="0084447C"/>
    <w:rsid w:val="008527AC"/>
    <w:rsid w:val="00864371"/>
    <w:rsid w:val="0087060A"/>
    <w:rsid w:val="008A45AE"/>
    <w:rsid w:val="008B1201"/>
    <w:rsid w:val="008B63DD"/>
    <w:rsid w:val="008F16F7"/>
    <w:rsid w:val="008F47F2"/>
    <w:rsid w:val="009164BA"/>
    <w:rsid w:val="009166BD"/>
    <w:rsid w:val="00931878"/>
    <w:rsid w:val="00936B15"/>
    <w:rsid w:val="00941C64"/>
    <w:rsid w:val="00953D91"/>
    <w:rsid w:val="009651C9"/>
    <w:rsid w:val="00977AAE"/>
    <w:rsid w:val="009853F8"/>
    <w:rsid w:val="00995820"/>
    <w:rsid w:val="00996E56"/>
    <w:rsid w:val="00997268"/>
    <w:rsid w:val="009C2BB5"/>
    <w:rsid w:val="009C34EA"/>
    <w:rsid w:val="009F1541"/>
    <w:rsid w:val="009F3B5F"/>
    <w:rsid w:val="00A121C6"/>
    <w:rsid w:val="00A12667"/>
    <w:rsid w:val="00A14581"/>
    <w:rsid w:val="00A17562"/>
    <w:rsid w:val="00A20E4C"/>
    <w:rsid w:val="00A57F2B"/>
    <w:rsid w:val="00A91F77"/>
    <w:rsid w:val="00AA1636"/>
    <w:rsid w:val="00AA23D3"/>
    <w:rsid w:val="00AA3C50"/>
    <w:rsid w:val="00AE302A"/>
    <w:rsid w:val="00AE36BB"/>
    <w:rsid w:val="00B06628"/>
    <w:rsid w:val="00B10C6B"/>
    <w:rsid w:val="00B330CA"/>
    <w:rsid w:val="00B37C7E"/>
    <w:rsid w:val="00B55764"/>
    <w:rsid w:val="00B65B09"/>
    <w:rsid w:val="00B7244B"/>
    <w:rsid w:val="00B85583"/>
    <w:rsid w:val="00B9476B"/>
    <w:rsid w:val="00BC3952"/>
    <w:rsid w:val="00BE5AB8"/>
    <w:rsid w:val="00BF3C3E"/>
    <w:rsid w:val="00C02AD1"/>
    <w:rsid w:val="00C04D9B"/>
    <w:rsid w:val="00C13AFD"/>
    <w:rsid w:val="00C32B94"/>
    <w:rsid w:val="00C44DFB"/>
    <w:rsid w:val="00C5573D"/>
    <w:rsid w:val="00C6519B"/>
    <w:rsid w:val="00C70F21"/>
    <w:rsid w:val="00C7354B"/>
    <w:rsid w:val="00C76E7C"/>
    <w:rsid w:val="00C81B72"/>
    <w:rsid w:val="00C83E52"/>
    <w:rsid w:val="00C91863"/>
    <w:rsid w:val="00C91F9B"/>
    <w:rsid w:val="00CC233C"/>
    <w:rsid w:val="00CC43C1"/>
    <w:rsid w:val="00CD4D72"/>
    <w:rsid w:val="00CF2396"/>
    <w:rsid w:val="00D03E1A"/>
    <w:rsid w:val="00D40D53"/>
    <w:rsid w:val="00D44002"/>
    <w:rsid w:val="00D57767"/>
    <w:rsid w:val="00D84FBB"/>
    <w:rsid w:val="00DB49CF"/>
    <w:rsid w:val="00DB6379"/>
    <w:rsid w:val="00DC1675"/>
    <w:rsid w:val="00DE0E46"/>
    <w:rsid w:val="00DE32AC"/>
    <w:rsid w:val="00E06E58"/>
    <w:rsid w:val="00E13605"/>
    <w:rsid w:val="00E1407A"/>
    <w:rsid w:val="00E318B9"/>
    <w:rsid w:val="00E42842"/>
    <w:rsid w:val="00E507C3"/>
    <w:rsid w:val="00E50BDE"/>
    <w:rsid w:val="00E7067F"/>
    <w:rsid w:val="00E774CD"/>
    <w:rsid w:val="00E77E1D"/>
    <w:rsid w:val="00E8317B"/>
    <w:rsid w:val="00EA23AE"/>
    <w:rsid w:val="00EA6D3D"/>
    <w:rsid w:val="00EB0778"/>
    <w:rsid w:val="00EB6871"/>
    <w:rsid w:val="00ED75B6"/>
    <w:rsid w:val="00EE0223"/>
    <w:rsid w:val="00EE5F59"/>
    <w:rsid w:val="00EF1F0E"/>
    <w:rsid w:val="00F23BCD"/>
    <w:rsid w:val="00F4393E"/>
    <w:rsid w:val="00F45A08"/>
    <w:rsid w:val="00F51092"/>
    <w:rsid w:val="00F556A8"/>
    <w:rsid w:val="00F91390"/>
    <w:rsid w:val="00F93E3B"/>
    <w:rsid w:val="00FA5995"/>
    <w:rsid w:val="00FA67E1"/>
    <w:rsid w:val="00FC0032"/>
    <w:rsid w:val="00FD4279"/>
    <w:rsid w:val="00FD7A67"/>
    <w:rsid w:val="00FE33D6"/>
    <w:rsid w:val="00FF4587"/>
    <w:rsid w:val="00FF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481AB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481AB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481AB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481AB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481AB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481AB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481AB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481AB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481AB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481AB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481AB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иний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3415</Words>
  <Characters>19466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2025-12-09T20:50:00Z</dcterms:created>
  <dcterms:modified xsi:type="dcterms:W3CDTF">2025-12-09T20:50:00Z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