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EA276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C9BBB8C" w:rsidR="003E085C" w:rsidRPr="00EA2769" w:rsidRDefault="003E085C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8E179C" w14:paraId="79F6697B" w14:textId="61825017" w:rsidTr="008E179C">
              <w:trPr>
                <w:trHeight w:val="2800"/>
              </w:trPr>
              <w:tc>
                <w:tcPr>
                  <w:tcW w:w="1250" w:type="pct"/>
                </w:tcPr>
                <w:p w14:paraId="1E763E4B" w14:textId="2397E1AE" w:rsidR="00240D4D" w:rsidRPr="00EA2769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TAMMIKUU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8E179C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9408482" w14:textId="460D78F7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285114" w14:textId="2A48EB4A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4BB7502" w14:textId="07DD5498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84BA99" w14:textId="174DE5A8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F75680" w14:textId="69BE2CB4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7BE3AF3" w14:textId="0337FA2F" w:rsidR="00240D4D" w:rsidRPr="009E2DEF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E85CF0" w14:textId="0E9A2EA0" w:rsidR="00240D4D" w:rsidRPr="009E2DEF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4332C7E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6BBC6AB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0AC4670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031071B1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25A0CE4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629ADC2A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029168BE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D39110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B5DD86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A7E2BE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5F0F0C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F5F4CE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FA3C2A0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F3B1A3B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687B53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99FF43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F6050A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EA9F45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F56ED2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EB40144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454BD72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73B469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1C7176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B64072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F5BE56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5B69A0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EF31CCA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CF21ADD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4B3B0C5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EA8693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7577AF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DE6C4F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5F7B7C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9B2EF43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5616678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87271A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8B7DDE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E179C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5C72E0F5" w:rsidR="00240D4D" w:rsidRPr="00EA2769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HELMIKUU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8E179C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B4A50A8" w14:textId="495F123C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D052ACD" w14:textId="080D055A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A47D848" w14:textId="713BC7D9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412BE2" w14:textId="7FBAC51D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C3D3BE5" w14:textId="6EF15904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2F7BE9" w14:textId="0B793E69" w:rsidR="00240D4D" w:rsidRPr="009E2DEF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B16A91" w14:textId="5E9FD5F6" w:rsidR="00240D4D" w:rsidRPr="009E2DEF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0D7173D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1E246642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610E35B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644D8D9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64CD1CFD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53E85FE8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3B61F05D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A0DB4D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D688C4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5A00BA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FF5547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FB06A1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1EACB74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9FE27DC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9A8B37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91455FD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5639E7D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FF4C7A1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89A9D66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C237D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343A5F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1ECA6D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C4D699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DD2A37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814318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48A83B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40C1772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DB50592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1750D4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03358B3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7A651A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604D006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4848851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FA00739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DA44D5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B66AEAA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DA44D5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DA44D5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45FAEA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AC9610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8E179C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B5A606E" w:rsidR="00240D4D" w:rsidRPr="00EA2769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MAALISKUU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8E179C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82C68E" w14:textId="6B072F36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D081C50" w14:textId="005EA9A3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B330407" w14:textId="3C21DE32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2E47A7" w14:textId="2BBB6810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7F939A" w14:textId="255F5070" w:rsidR="00240D4D" w:rsidRPr="008E179C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24E7528" w14:textId="74AB3DC4" w:rsidR="00240D4D" w:rsidRPr="009E2DEF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F13CE6" w14:textId="1682FE9B" w:rsidR="00240D4D" w:rsidRPr="009E2DEF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0592A48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0B449D0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3594743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1F2F158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29637DB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669795D8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63113303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4E1B02D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1B6BF3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5B6535E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A5EFD0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0D8935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A05CB8D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BF24B09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3FF9B7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6C6D2F1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276445A5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63B18C8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51717E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52FAA58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4DAEFEF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F6D439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FC94EC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5124FD9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204A1D0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EB704DD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36C0E1F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D53E795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D3CC3CC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8934395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148053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899E49A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76257C4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E7F572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9029AD0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C376C5F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BBA9EDB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DA44D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A2769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9E2DEF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8E179C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D982D90" w:rsidR="00240D4D" w:rsidRPr="00EA2769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HUHTIKUU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8E179C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7AC1FC0" w14:textId="777D2FBA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14AE8CF" w14:textId="3B624CAB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1D221CC" w14:textId="4C7A8684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67455C" w14:textId="7830BA4D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DCA161" w14:textId="3DA37B93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27E099" w14:textId="4BE33D4A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0E05008" w14:textId="336EB90B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0FFA86C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3585FF8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29358D4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4613F7E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768E07D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491F49D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2570BBA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284A7F8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1E550A6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A3CF75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788ABE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64D821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67BAE0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452F2350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150CBE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8B1062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6EECBCD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128AFC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F4207B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40D4089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29C407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4834AF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238108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078919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365FB6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4DBF74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693B81F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832EE2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320D55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F79FF0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6CF9B8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1E474B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8696AC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688C0F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97A8A5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7A32D6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DA9240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8E179C" w:rsidRDefault="00240D4D" w:rsidP="00E50BDE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8E179C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4079107A" w:rsidR="00240D4D" w:rsidRPr="00EA2769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TOUKOKUU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937BF7" w14:textId="570F13C7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076CB9" w14:textId="147C8F44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E2E5AC" w14:textId="46D3CA06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291E9FA" w14:textId="32FFB3B0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C9E446" w14:textId="7E0AE672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474412" w14:textId="5FB49FEF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B3D15" w14:textId="3B1A8695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67FDF4F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118991D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7493461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2D69D8F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097D405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12EEB7C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76224FF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D2E25B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EC92FF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B829ED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1D827B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CD236D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CFFA753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1BEB49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6AE6FB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3EE519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8BD2BF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53DCC6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B1D469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6D1784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F5465C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AAB364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34F9FE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7806AE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C2A9F4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3A0C2EC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A6B6A4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7D82E73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652BD06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C22C58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8C9D4B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870226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2860EA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F93242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85A252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400382B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8D9DDB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6B8C5594" w:rsidR="00240D4D" w:rsidRPr="00EA2769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KESÄKUU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CCD867C" w14:textId="79EE5A63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AD34CA" w14:textId="1695BAA0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CEF8E2" w14:textId="29735A6B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2EC53A" w14:textId="27C2A9C3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5114B7" w14:textId="075EE3CE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9497BC" w14:textId="56E1A64C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8DC64F" w14:textId="25B372EA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7DB8642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04597A4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DA44D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55B8BD3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08EABFA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38BFB17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50AA648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54E618BF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291435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79F953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38536B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E95F5D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7831E58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DB0F4B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C390DE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E8E251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0C15CA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F8A0B6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1B639B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E42E44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17CDDD2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02A0D63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AA1744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7B179F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7E4144A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E2EE64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D5DBD5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C7733A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07150A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5F940F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268F78E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2530B2D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B1CCD9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1F44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1113D7A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F00D8B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2DF34D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DD6157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2B95F92" w:rsidR="00240D4D" w:rsidRPr="00EA2769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HEINÄKUU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EEB0A9E" w14:textId="71A45EB1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A031FA6" w14:textId="757E832F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E1EB63" w14:textId="181C2877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A1004C4" w14:textId="39BAADCB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9397D7" w14:textId="2390E32C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34D544" w14:textId="34772F2B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E67A74" w14:textId="39F88AAC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77152E4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3C7F3BF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2B355A1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5B23F05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3B98F53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57BA0AB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04DD0EE9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635FE3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E78853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C467EE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59179F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2DAC6B3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AF914A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190EBC9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232CEB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96130E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0EB345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EFD2B1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9C2DD6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3E81A9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03E53F9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33EBA3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087510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026774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7A9566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F31715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8E3523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DC44F6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0EA9E0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A89419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619720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727666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718CAD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270407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6EAE3A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240D76F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C8B568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881CC8C" w:rsidR="00240D4D" w:rsidRPr="00EA2769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ELOKUU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1C41B3" w14:textId="09C59A35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114B97" w14:textId="4C0AF233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8DB859" w14:textId="10099F49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8E5F5A9" w14:textId="1F1C29E4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90E5199" w14:textId="1361CF17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5D486E" w14:textId="0A313897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B06261" w14:textId="288F225D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41BC4B0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431B413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3DCB94A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24E7A7E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02AC5BF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536A7C8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37CEE12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27680E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8E95E4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6D4D51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B01D7C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5EBDF9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9858650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56AE0E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D92CC0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4C0C14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6F1499B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8A39FA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1F53414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D3AB660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0AEBB39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5DDA5A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2DA18C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C1D170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2A04A6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79D676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25544ADC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4CAF25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299D56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902C52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A35E55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4D2993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9EC7DA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1593C6F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B164C53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1026FD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2607FC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8E179C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8E179C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17D84063" w:rsidR="00240D4D" w:rsidRPr="00EA2769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SYYSKUU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7E20BD" w14:textId="74D00D03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BAB9FE" w14:textId="53465289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E7E1C1D" w14:textId="4B89ACAA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097261" w14:textId="3F1B1182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075D82B" w14:textId="338B7C09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F2B6E0" w14:textId="579D056F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5E6D45" w14:textId="503182CC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0695B0D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6F24942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7877A2D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1681F96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360EEDC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2981906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554CFEE4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C2AACF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22A45C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746113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FD6B75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CB3F0C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4A98EA3F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DF84E4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9E6899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A287DF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BF1774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FD4D7B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C8E8DB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371090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FA801E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37D072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C56AF7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13DC82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F8E4C5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E7842A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723A31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FBA575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6A8D57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D5DEA5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23EAE8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59AE5B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2D6E48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C32966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5BFA35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BAAFAD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D5C2F5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5CA2B8A" w:rsidR="00240D4D" w:rsidRPr="00EA2769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LOKAKUU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268EF6" w14:textId="6EBE707F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4767A8" w14:textId="66D2212D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A606E45" w14:textId="71C057DE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734FE5" w14:textId="77D527E2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2CCBD37" w14:textId="00A574D1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383A338" w14:textId="4813EB74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199D0C" w14:textId="6DA0EDB9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45000E3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038115C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6D88055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0BC1FFE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6ECEE27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0ECB7C36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6A47D1C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5B28D0A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64E6C1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C9B7A1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6D93B5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BA1C23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1091A2B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A86176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80E18A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3D1EE7D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DA5EAC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13C5EB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23AA0B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31F96D9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462923C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53D2DB9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7BF358F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B7C624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0C99A3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DC323D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0E5362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42E46F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1CEBCF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52A37D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913B2A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09BD305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58D5DC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1DB8E9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379980B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858A16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CA0821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D1C9749" w:rsidR="00240D4D" w:rsidRPr="00EA2769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MARRASKUU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4911DBF" w14:textId="4F402019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E2F19E6" w14:textId="59541EFE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193F3" w14:textId="12C67AC6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95B3D0" w14:textId="794034DC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1FE0A5" w14:textId="35088140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2F9E89F" w14:textId="14B8EDD9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85DC499" w14:textId="37947035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0494FBE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362F1D80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08A668E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465577A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29667AD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5BE08D9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73810B1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8CBDC0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462232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88FC28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DDECCF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2651BE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1EBFACA2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ECDC9C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10A65A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B14494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7CDBBD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4565E8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6BDEA6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2E31D2B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170AAE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53E37F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1F055FB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3683C0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EEC41E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C73C6C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008107B5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20E127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1BEF8E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084BB84E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33D5D4E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154453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1F9484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89BAE1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358196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4AAA7AC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DA44D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B0AE4D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DA44D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DA44D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8E179C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3E28A0A6" w:rsidR="00240D4D" w:rsidRPr="00EA2769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JOULUKUU</w:t>
                  </w:r>
                  <w:r w:rsidR="00EA2769" w:rsidRPr="00EA2769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85A62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2025</w:t>
                  </w:r>
                  <w:r w:rsidR="00EA2769" w:rsidRPr="00EA276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8E179C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098BB" w14:textId="59B1D108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1F03D3C" w14:textId="2B668FBC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6A1803" w14:textId="0ECABCBC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9281689" w14:textId="3483DC3C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F571BF" w14:textId="7004843E" w:rsidR="00240D4D" w:rsidRPr="008E179C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195620" w14:textId="5123684F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9C3C5" w14:textId="4E55E36C" w:rsidR="00240D4D" w:rsidRPr="009E2DEF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8E179C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12035CC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1B41311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740450E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6CE14CC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03370B0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EA2769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5E9D7E5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08BB932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E2DEF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86E013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2118ADF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5170459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1130E4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A78F87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B37ABCF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9829D83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1770F1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534ED3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6699F432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FB86828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307FD8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1BBFF9D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8C2602F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3E4F78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2DE50A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F73B766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EE6F823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B1849E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D0C78FE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3FC8340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D7828C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A28350D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AAEBE61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EC752B4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32C75FA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E545218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955A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5DE6701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E2DEF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8E179C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8A0021B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B3A7995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A85A62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EA276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A2769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9E2DEF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8E179C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E179C" w:rsidRDefault="00E50BDE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8E179C" w:rsidRDefault="00F93E3B" w:rsidP="00240D4D">
      <w:pPr>
        <w:pStyle w:val="a5"/>
        <w:rPr>
          <w:rFonts w:ascii="Impact" w:hAnsi="Impact"/>
          <w:noProof/>
          <w:color w:val="auto"/>
          <w:sz w:val="32"/>
          <w:szCs w:val="32"/>
        </w:rPr>
      </w:pPr>
    </w:p>
    <w:sectPr w:rsidR="00F93E3B" w:rsidRPr="008E179C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BEF84" w14:textId="77777777" w:rsidR="00FF34E6" w:rsidRDefault="00FF34E6">
      <w:pPr>
        <w:spacing w:after="0"/>
      </w:pPr>
      <w:r>
        <w:separator/>
      </w:r>
    </w:p>
  </w:endnote>
  <w:endnote w:type="continuationSeparator" w:id="0">
    <w:p w14:paraId="2F6C9A53" w14:textId="77777777" w:rsidR="00FF34E6" w:rsidRDefault="00FF34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6349B" w14:textId="77777777" w:rsidR="00FF34E6" w:rsidRDefault="00FF34E6">
      <w:pPr>
        <w:spacing w:after="0"/>
      </w:pPr>
      <w:r>
        <w:separator/>
      </w:r>
    </w:p>
  </w:footnote>
  <w:footnote w:type="continuationSeparator" w:id="0">
    <w:p w14:paraId="179052E3" w14:textId="77777777" w:rsidR="00FF34E6" w:rsidRDefault="00FF34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643CB"/>
    <w:rsid w:val="00192EDE"/>
    <w:rsid w:val="001B01F9"/>
    <w:rsid w:val="001C41F9"/>
    <w:rsid w:val="00240D4D"/>
    <w:rsid w:val="002562E7"/>
    <w:rsid w:val="00285C1D"/>
    <w:rsid w:val="00290C0F"/>
    <w:rsid w:val="003327F5"/>
    <w:rsid w:val="00335289"/>
    <w:rsid w:val="00337BE1"/>
    <w:rsid w:val="00340CAF"/>
    <w:rsid w:val="00384465"/>
    <w:rsid w:val="003955A7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812A9"/>
    <w:rsid w:val="006974E1"/>
    <w:rsid w:val="006C0896"/>
    <w:rsid w:val="006F513E"/>
    <w:rsid w:val="00723727"/>
    <w:rsid w:val="007C0139"/>
    <w:rsid w:val="007D45A1"/>
    <w:rsid w:val="007F564D"/>
    <w:rsid w:val="008B1201"/>
    <w:rsid w:val="008E179C"/>
    <w:rsid w:val="008F16F7"/>
    <w:rsid w:val="009164BA"/>
    <w:rsid w:val="009166BD"/>
    <w:rsid w:val="00977AAE"/>
    <w:rsid w:val="00996E56"/>
    <w:rsid w:val="00997268"/>
    <w:rsid w:val="009B1CEF"/>
    <w:rsid w:val="009E2DEF"/>
    <w:rsid w:val="00A12667"/>
    <w:rsid w:val="00A14581"/>
    <w:rsid w:val="00A20E4C"/>
    <w:rsid w:val="00A85A62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1BB"/>
    <w:rsid w:val="00C91F9B"/>
    <w:rsid w:val="00DA44D5"/>
    <w:rsid w:val="00DE32AC"/>
    <w:rsid w:val="00E1407A"/>
    <w:rsid w:val="00E318B9"/>
    <w:rsid w:val="00E41797"/>
    <w:rsid w:val="00E50BDE"/>
    <w:rsid w:val="00E774CD"/>
    <w:rsid w:val="00E77E1D"/>
    <w:rsid w:val="00E906ED"/>
    <w:rsid w:val="00E9149E"/>
    <w:rsid w:val="00EA2769"/>
    <w:rsid w:val="00ED75B6"/>
    <w:rsid w:val="00EF1F0E"/>
    <w:rsid w:val="00F91390"/>
    <w:rsid w:val="00F93E3B"/>
    <w:rsid w:val="00FC0032"/>
    <w:rsid w:val="00FD5C11"/>
    <w:rsid w:val="00FF34E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2025-12-09T20:12:00Z</dcterms:created>
  <dcterms:modified xsi:type="dcterms:W3CDTF">2025-12-09T20:12:00Z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