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BA2971" w14:paraId="56FD7872" w14:textId="77777777" w:rsidTr="00BA2971">
        <w:trPr>
          <w:trHeight w:val="10093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BA2971" w:rsidRDefault="006D4D72" w:rsidP="00052B0D">
            <w:pPr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BA2971" w14:paraId="5E679A77" w14:textId="77777777" w:rsidTr="008025C1">
        <w:tc>
          <w:tcPr>
            <w:tcW w:w="2500" w:type="pct"/>
            <w:vAlign w:val="center"/>
          </w:tcPr>
          <w:p w14:paraId="1ADD435E" w14:textId="7CED34CE" w:rsidR="00ED5F48" w:rsidRPr="00BA2971" w:rsidRDefault="00F63AAC" w:rsidP="00E269B9">
            <w:pPr>
              <w:pStyle w:val="ad"/>
              <w:spacing w:after="0"/>
              <w:jc w:val="left"/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Tahoma" w:hAnsi="Tahoma" w:cs="Tahoma"/>
                <w:b/>
                <w:bCs/>
                <w:noProof/>
                <w:color w:val="FF0000"/>
                <w:sz w:val="80"/>
                <w:szCs w:val="80"/>
                <w:lang w:bidi="ru-RU"/>
              </w:rPr>
              <w:t>TOUKOKUU</w:t>
            </w:r>
          </w:p>
        </w:tc>
        <w:tc>
          <w:tcPr>
            <w:tcW w:w="2500" w:type="pct"/>
            <w:vAlign w:val="center"/>
          </w:tcPr>
          <w:p w14:paraId="356E2AAA" w14:textId="6D10459E" w:rsidR="00ED5F48" w:rsidRPr="00BA2971" w:rsidRDefault="00ED5F48" w:rsidP="00E269B9">
            <w:pPr>
              <w:pStyle w:val="ad"/>
              <w:spacing w:after="0"/>
              <w:rPr>
                <w:rFonts w:ascii="Tahoma" w:hAnsi="Tahoma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t>2026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A2971" w:rsidRDefault="00ED5F48" w:rsidP="00E269B9">
      <w:pPr>
        <w:pStyle w:val="Months"/>
        <w:jc w:val="center"/>
        <w:rPr>
          <w:rFonts w:ascii="Tahoma" w:hAnsi="Tahoma" w:cs="Tahoma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BA2971" w14:paraId="4232816E" w14:textId="77777777" w:rsidTr="00BA2971">
        <w:trPr>
          <w:trHeight w:val="340"/>
        </w:trPr>
        <w:tc>
          <w:tcPr>
            <w:tcW w:w="706" w:type="pct"/>
            <w:shd w:val="clear" w:color="auto" w:fill="7030A0"/>
            <w:vAlign w:val="center"/>
          </w:tcPr>
          <w:p w14:paraId="5173D927" w14:textId="7CB79F73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  <w:t>MAANANTAI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10BDC6A7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7D31BE5" w14:textId="0E06E8CB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8E1E115" w14:textId="17B708BB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3F0607C5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ACC5199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C375301" w:rsidR="003A0A27" w:rsidRPr="00BA2971" w:rsidRDefault="00F63AAC" w:rsidP="003A0A27">
            <w:pPr>
              <w:pStyle w:val="Days"/>
              <w:spacing w:before="0"/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ED5F48" w:rsidRPr="00BA2971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356047E1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3662D18E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“вторник"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637584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15841F30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“среда"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637584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545ED44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“четверг"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B744BA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67629990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пятница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= “пятница"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49A0F5A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14E63C5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127C872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=G2+1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4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0B633E5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5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61B8A93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3A4EC6F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7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049E133A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8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1FCC0C91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27D993B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07D69E5E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=G3+1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11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68AD2C81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12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1C47F43C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13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0BF7D80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14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2426DBA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15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39C7EB68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79F080D8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03BC14B8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=G4+1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18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2965D3C3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19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52707E69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20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7A98D4E6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21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48B17D5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22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5014765F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7DBA59FE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2A2367E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25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74660E9B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26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5F8B5603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27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0844EEC5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28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72D6A89A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29</w: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74279E2A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6B6FB56D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A2971"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A2971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14B0AD80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436870E1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F63AAC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=A7+1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AE6906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BA2971"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BA2971" w:rsidRDefault="00ED5F48" w:rsidP="00E269B9">
            <w:pPr>
              <w:pStyle w:val="Dates"/>
              <w:spacing w:after="0"/>
              <w:rPr>
                <w:rFonts w:ascii="Tahoma" w:hAnsi="Tahoma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A2971" w:rsidRDefault="00ED5F48" w:rsidP="00E269B9">
      <w:pPr>
        <w:pStyle w:val="a5"/>
        <w:rPr>
          <w:rFonts w:ascii="Tahoma" w:hAnsi="Tahoma" w:cs="Tahoma"/>
          <w:b/>
          <w:bCs/>
          <w:noProof/>
          <w:color w:val="auto"/>
          <w:sz w:val="2"/>
          <w:szCs w:val="2"/>
        </w:rPr>
      </w:pPr>
    </w:p>
    <w:sectPr w:rsidR="00ED5F48" w:rsidRPr="00BA2971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917C8" w14:textId="77777777" w:rsidR="00A368DE" w:rsidRDefault="00A368DE">
      <w:pPr>
        <w:spacing w:after="0"/>
      </w:pPr>
      <w:r>
        <w:separator/>
      </w:r>
    </w:p>
  </w:endnote>
  <w:endnote w:type="continuationSeparator" w:id="0">
    <w:p w14:paraId="5AF8BFBD" w14:textId="77777777" w:rsidR="00A368DE" w:rsidRDefault="00A36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2EFF" w14:textId="77777777" w:rsidR="00A368DE" w:rsidRDefault="00A368DE">
      <w:pPr>
        <w:spacing w:after="0"/>
      </w:pPr>
      <w:r>
        <w:separator/>
      </w:r>
    </w:p>
  </w:footnote>
  <w:footnote w:type="continuationSeparator" w:id="0">
    <w:p w14:paraId="0AF6EC10" w14:textId="77777777" w:rsidR="00A368DE" w:rsidRDefault="00A368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12A8"/>
    <w:rsid w:val="00052B0D"/>
    <w:rsid w:val="00052D18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2986"/>
    <w:rsid w:val="001B01F9"/>
    <w:rsid w:val="001C41F9"/>
    <w:rsid w:val="001C6DFF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A6AB8"/>
    <w:rsid w:val="004C688A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37584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2528D"/>
    <w:rsid w:val="00A368DE"/>
    <w:rsid w:val="00AA23D3"/>
    <w:rsid w:val="00AA3C50"/>
    <w:rsid w:val="00AE302A"/>
    <w:rsid w:val="00AE36BB"/>
    <w:rsid w:val="00AE6906"/>
    <w:rsid w:val="00B37C7E"/>
    <w:rsid w:val="00B44348"/>
    <w:rsid w:val="00B65B09"/>
    <w:rsid w:val="00B744BA"/>
    <w:rsid w:val="00B85583"/>
    <w:rsid w:val="00B8568D"/>
    <w:rsid w:val="00B9476B"/>
    <w:rsid w:val="00BA2971"/>
    <w:rsid w:val="00BC3952"/>
    <w:rsid w:val="00BD69C6"/>
    <w:rsid w:val="00BE5AB8"/>
    <w:rsid w:val="00BF437A"/>
    <w:rsid w:val="00BF49DC"/>
    <w:rsid w:val="00C44DFB"/>
    <w:rsid w:val="00C55EDF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3CEB"/>
    <w:rsid w:val="00E97684"/>
    <w:rsid w:val="00ED5F48"/>
    <w:rsid w:val="00ED75B6"/>
    <w:rsid w:val="00F559A4"/>
    <w:rsid w:val="00F63AAC"/>
    <w:rsid w:val="00F91390"/>
    <w:rsid w:val="00F93E3B"/>
    <w:rsid w:val="00FC0032"/>
    <w:rsid w:val="00FC77C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2025-07-10T07:19:00Z</dcterms:created>
  <dcterms:modified xsi:type="dcterms:W3CDTF">2025-07-10T07:19:00Z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