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1FAE7FA" w:rsidR="00ED5F48" w:rsidRPr="00447884" w:rsidRDefault="0052411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TOUKOKUU</w:t>
            </w:r>
          </w:p>
        </w:tc>
        <w:tc>
          <w:tcPr>
            <w:tcW w:w="2146" w:type="pct"/>
            <w:vAlign w:val="center"/>
          </w:tcPr>
          <w:p w14:paraId="356E2AAA" w14:textId="3A1C6BDD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232816E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55706FBE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03746283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04BF5E7D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430DABBA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5407E075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A0790" w14:textId="62EAF3E1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10A3D" w14:textId="5492937C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SUNNUNTAI</w:t>
            </w:r>
          </w:p>
        </w:tc>
      </w:tr>
      <w:tr w:rsidR="00447884" w:rsidRPr="00447884" w14:paraId="6F5FFAB0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69C2670" w14:textId="0013C2D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F7B697C" w14:textId="5B3CA06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69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C8A88DF" w14:textId="487A1F8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69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9B1B025" w14:textId="1145E5C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A328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0BF732E" w14:textId="7C2F268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BB26961" w14:textId="2CAF7F4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6817485" w14:textId="51BB2A6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021331D" w14:textId="382E797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4B2BF12" w14:textId="2C9B247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858DFB7" w14:textId="6280463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48B68F1" w14:textId="771250F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345A9F5" w14:textId="288FB03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29615FD" w14:textId="2D2C51A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2D659A8" w14:textId="232BBBA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3162FCE" w14:textId="22796FF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534D557" w14:textId="6E7E2A0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6E94CD6" w14:textId="2153152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F358C9A" w14:textId="0BD3EF2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45FC823" w14:textId="626C8BE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98DB889" w14:textId="1F5B8DA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CED4719" w14:textId="210966B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08568AD" w14:textId="6DF5DDA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90DA026" w14:textId="515F5FA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AC5897B" w14:textId="480A02A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737E596" w14:textId="1628414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66F8449" w14:textId="63D1B74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F32A15C" w14:textId="5E330E4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4653324" w14:textId="34F6413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05994ED" w14:textId="0CCDA9B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7B32801" w14:textId="2D165D4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F129B62" w14:textId="7F993D9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7DFE374" w14:textId="224BD61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325C5B5" w14:textId="6A19EC8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B1EB887" w14:textId="58E983F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499CB9D" w14:textId="5D19F11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B10BCDE" w14:textId="2E7FF30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C2A51FD" w14:textId="51CF6D0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E98195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C122FC5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0BF85B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E7A702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A2DC03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01799" w14:textId="77777777" w:rsidR="001C4914" w:rsidRDefault="001C4914">
      <w:pPr>
        <w:spacing w:after="0"/>
      </w:pPr>
      <w:r>
        <w:separator/>
      </w:r>
    </w:p>
  </w:endnote>
  <w:endnote w:type="continuationSeparator" w:id="0">
    <w:p w14:paraId="0C74A049" w14:textId="77777777" w:rsidR="001C4914" w:rsidRDefault="001C49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16CA6" w14:textId="77777777" w:rsidR="001C4914" w:rsidRDefault="001C4914">
      <w:pPr>
        <w:spacing w:after="0"/>
      </w:pPr>
      <w:r>
        <w:separator/>
      </w:r>
    </w:p>
  </w:footnote>
  <w:footnote w:type="continuationSeparator" w:id="0">
    <w:p w14:paraId="6FFB209D" w14:textId="77777777" w:rsidR="001C4914" w:rsidRDefault="001C49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3120"/>
    <w:rsid w:val="000F0FB6"/>
    <w:rsid w:val="001117F0"/>
    <w:rsid w:val="001274F3"/>
    <w:rsid w:val="00137FAB"/>
    <w:rsid w:val="00151CCE"/>
    <w:rsid w:val="001A3281"/>
    <w:rsid w:val="001B01F9"/>
    <w:rsid w:val="001B228B"/>
    <w:rsid w:val="001C41F9"/>
    <w:rsid w:val="001C4914"/>
    <w:rsid w:val="001E7160"/>
    <w:rsid w:val="00202133"/>
    <w:rsid w:val="00285C1D"/>
    <w:rsid w:val="002D4375"/>
    <w:rsid w:val="002E6538"/>
    <w:rsid w:val="003327F5"/>
    <w:rsid w:val="00340CAF"/>
    <w:rsid w:val="003B0DA0"/>
    <w:rsid w:val="003C0D41"/>
    <w:rsid w:val="003E085C"/>
    <w:rsid w:val="003E7B3A"/>
    <w:rsid w:val="00416364"/>
    <w:rsid w:val="004279A1"/>
    <w:rsid w:val="00431B29"/>
    <w:rsid w:val="004374E1"/>
    <w:rsid w:val="00440416"/>
    <w:rsid w:val="00447884"/>
    <w:rsid w:val="00462EAD"/>
    <w:rsid w:val="004A6170"/>
    <w:rsid w:val="004F6AAC"/>
    <w:rsid w:val="005050BE"/>
    <w:rsid w:val="00512F2D"/>
    <w:rsid w:val="00516065"/>
    <w:rsid w:val="00524117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11CF1"/>
    <w:rsid w:val="00727D08"/>
    <w:rsid w:val="00733B44"/>
    <w:rsid w:val="00734A58"/>
    <w:rsid w:val="007769DE"/>
    <w:rsid w:val="00782B83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D7D3F"/>
    <w:rsid w:val="00DE32AC"/>
    <w:rsid w:val="00E1407A"/>
    <w:rsid w:val="00E33F1A"/>
    <w:rsid w:val="00E50BDE"/>
    <w:rsid w:val="00E66C88"/>
    <w:rsid w:val="00E774CD"/>
    <w:rsid w:val="00E77E1D"/>
    <w:rsid w:val="00E97684"/>
    <w:rsid w:val="00ED5F48"/>
    <w:rsid w:val="00ED75B6"/>
    <w:rsid w:val="00F1140A"/>
    <w:rsid w:val="00F20959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2025-07-10T07:06:00Z</dcterms:created>
  <dcterms:modified xsi:type="dcterms:W3CDTF">2025-07-10T07:06:00Z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