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53A33" w14:paraId="54FFFDE0" w14:textId="77777777" w:rsidTr="00353A33">
        <w:trPr>
          <w:trHeight w:val="997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53A33" w:rsidRDefault="003A0A27" w:rsidP="00E269B9">
            <w:pPr>
              <w:pStyle w:val="ad"/>
              <w:spacing w:after="0"/>
              <w:rPr>
                <w:rFonts w:ascii="Century Gothic" w:hAnsi="Century Gothic" w:cs="Tahoma"/>
                <w:b/>
                <w:bCs/>
                <w:noProof/>
                <w:color w:val="auto"/>
                <w:sz w:val="20"/>
                <w:szCs w:val="20"/>
                <w:lang w:val="en-US" w:bidi="ru-RU"/>
              </w:rPr>
            </w:pPr>
          </w:p>
        </w:tc>
      </w:tr>
      <w:tr w:rsidR="00BF49DC" w:rsidRPr="00353A33" w14:paraId="67049D07" w14:textId="77777777" w:rsidTr="003A0A27">
        <w:tc>
          <w:tcPr>
            <w:tcW w:w="2500" w:type="pct"/>
            <w:vAlign w:val="center"/>
          </w:tcPr>
          <w:p w14:paraId="221F35BB" w14:textId="0610EFA5" w:rsidR="00BF49DC" w:rsidRPr="00353A33" w:rsidRDefault="0002213F" w:rsidP="00E269B9">
            <w:pPr>
              <w:pStyle w:val="ad"/>
              <w:spacing w:after="0"/>
              <w:jc w:val="left"/>
              <w:rPr>
                <w:rFonts w:ascii="Century Gothic" w:hAnsi="Century Gothic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0000"/>
                <w:sz w:val="80"/>
                <w:szCs w:val="80"/>
                <w:lang w:bidi="ru-RU"/>
              </w:rPr>
              <w:t>TAMMIKUU</w:t>
            </w:r>
          </w:p>
        </w:tc>
        <w:tc>
          <w:tcPr>
            <w:tcW w:w="2500" w:type="pct"/>
            <w:vAlign w:val="center"/>
          </w:tcPr>
          <w:p w14:paraId="225D0E91" w14:textId="186A2923" w:rsidR="00BF49DC" w:rsidRPr="00353A33" w:rsidRDefault="006B6899" w:rsidP="00E269B9">
            <w:pPr>
              <w:pStyle w:val="ad"/>
              <w:spacing w:after="0"/>
              <w:rPr>
                <w:rFonts w:ascii="Century Gothic" w:hAnsi="Century Gothic" w:cs="Tahoma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t>2026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53A33" w:rsidRDefault="00BF49DC" w:rsidP="00E269B9">
      <w:pPr>
        <w:pStyle w:val="Months"/>
        <w:jc w:val="center"/>
        <w:rPr>
          <w:rFonts w:ascii="Century Gothic" w:hAnsi="Century Gothic" w:cs="Tahoma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53A33" w14:paraId="726CE1BC" w14:textId="77777777" w:rsidTr="00F048CE">
        <w:trPr>
          <w:trHeight w:val="340"/>
        </w:trPr>
        <w:tc>
          <w:tcPr>
            <w:tcW w:w="710" w:type="pct"/>
            <w:shd w:val="clear" w:color="auto" w:fill="7030A0"/>
            <w:tcMar>
              <w:right w:w="0" w:type="dxa"/>
            </w:tcMar>
            <w:vAlign w:val="center"/>
          </w:tcPr>
          <w:p w14:paraId="6B0CCD02" w14:textId="182F76BD" w:rsidR="00BF49DC" w:rsidRPr="00353A33" w:rsidRDefault="0002213F" w:rsidP="00E269B9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  <w:t>MAANANTAI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6521B78A" w14:textId="2394C97D" w:rsidR="00BF49DC" w:rsidRPr="00353A33" w:rsidRDefault="0002213F" w:rsidP="00E269B9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TIISTAI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598B2609" w14:textId="62DEF233" w:rsidR="00BF49DC" w:rsidRPr="00353A33" w:rsidRDefault="0002213F" w:rsidP="00E269B9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KESKIVIIKKO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4A3F1F9B" w14:textId="45D3DA5A" w:rsidR="00BF49DC" w:rsidRPr="00353A33" w:rsidRDefault="0002213F" w:rsidP="00E269B9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TORSTAI</w:t>
            </w:r>
          </w:p>
        </w:tc>
        <w:tc>
          <w:tcPr>
            <w:tcW w:w="718" w:type="pct"/>
            <w:shd w:val="clear" w:color="auto" w:fill="7030A0"/>
            <w:tcMar>
              <w:right w:w="0" w:type="dxa"/>
            </w:tcMar>
            <w:vAlign w:val="center"/>
          </w:tcPr>
          <w:p w14:paraId="72AC4C35" w14:textId="3EA4B719" w:rsidR="00BF49DC" w:rsidRPr="00353A33" w:rsidRDefault="0002213F" w:rsidP="00E269B9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PERJANTAI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36C0BE3D" w:rsidR="00BF49DC" w:rsidRPr="00353A33" w:rsidRDefault="0002213F" w:rsidP="00E269B9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LAUANTAI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41C680C2" w:rsidR="00BF49DC" w:rsidRPr="00353A33" w:rsidRDefault="0002213F" w:rsidP="00E269B9">
            <w:pPr>
              <w:pStyle w:val="Days"/>
              <w:spacing w:before="0"/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 w:cs="Tahoma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SUNNUNTAI</w:t>
            </w:r>
          </w:p>
        </w:tc>
      </w:tr>
      <w:tr w:rsidR="00BF49DC" w:rsidRPr="00353A33" w14:paraId="6EAC1785" w14:textId="77777777" w:rsidTr="00F048C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20FD5997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четверг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658B8FCE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четверг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“вторник" 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=A2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=A2+1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353A33"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2BBEF699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четверг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“среда" 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=B2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=B2+1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353A33"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26ECA8ED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четверг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“четверг" 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=C2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=C2+1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70C45482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четверг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= “пятница" 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=D2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&lt;&gt; 0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=D2+1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528B039B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471E3917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53A33" w14:paraId="3C2DA741" w14:textId="77777777" w:rsidTr="00F048C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071DC39A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=G2+1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5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5265EDA1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=A3+1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6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3CF1692B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=B3+1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7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35E957DB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=C3+1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8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427A6044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=D3+1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9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064B46B1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0AA23835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53A33" w14:paraId="6A8DAA74" w14:textId="77777777" w:rsidTr="00F048C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672F1E2C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=G3+1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12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05E46BC6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=A4+1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13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5AAA3C32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=B4+1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14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19CEFC85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=C4+1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15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660B4FF3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=D4+1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16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38CF62B4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364C7F43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53A33" w14:paraId="1D2030A0" w14:textId="77777777" w:rsidTr="00F048C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32E75A37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=G4+1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19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7C1E2890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=A5+1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20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295934A1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=B5+1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21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1303AED6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=C5+1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22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19F5A23B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=D5+1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23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3D7C2A3D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7CE6D58C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53A33" w14:paraId="0A8EB60A" w14:textId="77777777" w:rsidTr="00F048C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56556D33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25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=G5+1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26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40B13D43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26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=A6+1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27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44ECAA29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27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=B6+1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28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35BD1E67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28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=C6+1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29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137DDC96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29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=D6+1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30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30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t>30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043BA458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51CCF660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3B2FDB"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53A33" w14:paraId="5CCC9C47" w14:textId="77777777" w:rsidTr="00F048CE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1FA0FEDB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3B2FDB"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30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3B2FDB"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=G6+1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3B2FDB"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3B2FDB"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429C0115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02213F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0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 0,""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IF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3B2FDB"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&lt;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3B2FDB"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begin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=A7+1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separate"/>
            </w:r>
            <w:r w:rsidR="005F7EC0"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>31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instrText xml:space="preserve"> "" </w:instrText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  <w:r w:rsidRPr="00353A33"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7030A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53A33" w:rsidRDefault="00BF49DC" w:rsidP="00E269B9">
            <w:pPr>
              <w:pStyle w:val="Dates"/>
              <w:spacing w:after="0"/>
              <w:rPr>
                <w:rFonts w:ascii="Century Gothic" w:hAnsi="Century Gothic" w:cs="Tahoma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  <w:bookmarkEnd w:id="0"/>
    </w:tbl>
    <w:p w14:paraId="50D5D5A5" w14:textId="77777777" w:rsidR="00ED5F48" w:rsidRPr="00353A33" w:rsidRDefault="00ED5F48" w:rsidP="00E269B9">
      <w:pPr>
        <w:pStyle w:val="a5"/>
        <w:rPr>
          <w:rFonts w:ascii="Century Gothic" w:hAnsi="Century Gothic" w:cs="Tahoma"/>
          <w:b/>
          <w:bCs/>
          <w:noProof/>
          <w:color w:val="auto"/>
          <w:sz w:val="2"/>
          <w:szCs w:val="2"/>
        </w:rPr>
      </w:pPr>
    </w:p>
    <w:sectPr w:rsidR="00ED5F48" w:rsidRPr="00353A33" w:rsidSect="00360EF5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C9901" w14:textId="77777777" w:rsidR="003961FD" w:rsidRDefault="003961FD">
      <w:pPr>
        <w:spacing w:after="0"/>
      </w:pPr>
      <w:r>
        <w:separator/>
      </w:r>
    </w:p>
  </w:endnote>
  <w:endnote w:type="continuationSeparator" w:id="0">
    <w:p w14:paraId="1746C1E4" w14:textId="77777777" w:rsidR="003961FD" w:rsidRDefault="003961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D19A1" w14:textId="77777777" w:rsidR="003961FD" w:rsidRDefault="003961FD">
      <w:pPr>
        <w:spacing w:after="0"/>
      </w:pPr>
      <w:r>
        <w:separator/>
      </w:r>
    </w:p>
  </w:footnote>
  <w:footnote w:type="continuationSeparator" w:id="0">
    <w:p w14:paraId="56661990" w14:textId="77777777" w:rsidR="003961FD" w:rsidRDefault="003961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213F"/>
    <w:rsid w:val="0005357B"/>
    <w:rsid w:val="00071356"/>
    <w:rsid w:val="00082588"/>
    <w:rsid w:val="00097A25"/>
    <w:rsid w:val="000A5A57"/>
    <w:rsid w:val="000B5A03"/>
    <w:rsid w:val="000C1F93"/>
    <w:rsid w:val="000E5D57"/>
    <w:rsid w:val="001274F3"/>
    <w:rsid w:val="00151CCE"/>
    <w:rsid w:val="00185B50"/>
    <w:rsid w:val="001B01F9"/>
    <w:rsid w:val="001C41F9"/>
    <w:rsid w:val="001F515E"/>
    <w:rsid w:val="002068F9"/>
    <w:rsid w:val="00240ECA"/>
    <w:rsid w:val="00285C1D"/>
    <w:rsid w:val="003019F6"/>
    <w:rsid w:val="003327F5"/>
    <w:rsid w:val="00340CAF"/>
    <w:rsid w:val="00353A33"/>
    <w:rsid w:val="00360EF5"/>
    <w:rsid w:val="003961FD"/>
    <w:rsid w:val="003A0A27"/>
    <w:rsid w:val="003B2FDB"/>
    <w:rsid w:val="003B6069"/>
    <w:rsid w:val="003C0D41"/>
    <w:rsid w:val="003E085C"/>
    <w:rsid w:val="003E7B3A"/>
    <w:rsid w:val="004122FD"/>
    <w:rsid w:val="00416364"/>
    <w:rsid w:val="00431B29"/>
    <w:rsid w:val="00440416"/>
    <w:rsid w:val="00462EAD"/>
    <w:rsid w:val="004A6170"/>
    <w:rsid w:val="004C4D4C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5F7EC0"/>
    <w:rsid w:val="00667021"/>
    <w:rsid w:val="006974E1"/>
    <w:rsid w:val="006B6899"/>
    <w:rsid w:val="006C0896"/>
    <w:rsid w:val="006D4D72"/>
    <w:rsid w:val="006E6342"/>
    <w:rsid w:val="006F513E"/>
    <w:rsid w:val="007213D1"/>
    <w:rsid w:val="00730537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62EDA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A2971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D7BC3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B1BFB"/>
    <w:rsid w:val="00ED5F48"/>
    <w:rsid w:val="00ED75B6"/>
    <w:rsid w:val="00F048C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2025-07-09T10:15:00Z</dcterms:created>
  <dcterms:modified xsi:type="dcterms:W3CDTF">2025-07-09T10:15:00Z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