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7A9BC0AB" w:rsidR="00BF49DC" w:rsidRPr="001E7160" w:rsidRDefault="00FC093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TAMMIKUU</w:t>
            </w:r>
          </w:p>
        </w:tc>
        <w:tc>
          <w:tcPr>
            <w:tcW w:w="2146" w:type="pct"/>
            <w:vAlign w:val="center"/>
          </w:tcPr>
          <w:p w14:paraId="225D0E91" w14:textId="1B0BBFE9" w:rsidR="00BF49DC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C093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B64D8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3147CBCD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18B0DD6B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13AF3F88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35469649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534CC0F8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38B1066E" w:rsidR="00BF49DC" w:rsidRPr="001E7160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7C5072FD" w:rsidR="00BF49DC" w:rsidRPr="001E7160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BF49DC" w:rsidRPr="004374E1" w14:paraId="6EAC1785" w14:textId="77777777" w:rsidTr="00B64D8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05FB8E2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217BA0F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52E023F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197D7AA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458C91C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49C1946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0694472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261F4D7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13B23BD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7E8AAD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7AB3C5D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D85E5C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15A962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55215B4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5DBD43A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7698621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2A18852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25F5484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3203A7D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50458C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74D8FDA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D8C677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67469B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56F6E06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57FE68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069823B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622BAD8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32BBFD4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3AC8534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5BC27E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7FD792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3516347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1E5ABC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7BEADCE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71CF1FD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6B2477C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2E7285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C09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029E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5307FB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4AEB" w14:textId="77777777" w:rsidR="00C90679" w:rsidRDefault="00C90679">
      <w:pPr>
        <w:spacing w:after="0"/>
      </w:pPr>
      <w:r>
        <w:separator/>
      </w:r>
    </w:p>
  </w:endnote>
  <w:endnote w:type="continuationSeparator" w:id="0">
    <w:p w14:paraId="728CD426" w14:textId="77777777" w:rsidR="00C90679" w:rsidRDefault="00C906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34CA" w14:textId="77777777" w:rsidR="00C90679" w:rsidRDefault="00C90679">
      <w:pPr>
        <w:spacing w:after="0"/>
      </w:pPr>
      <w:r>
        <w:separator/>
      </w:r>
    </w:p>
  </w:footnote>
  <w:footnote w:type="continuationSeparator" w:id="0">
    <w:p w14:paraId="19CE918E" w14:textId="77777777" w:rsidR="00C90679" w:rsidRDefault="00C906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74C82"/>
    <w:rsid w:val="001B01F9"/>
    <w:rsid w:val="001B228B"/>
    <w:rsid w:val="001C41F9"/>
    <w:rsid w:val="001E7160"/>
    <w:rsid w:val="00202133"/>
    <w:rsid w:val="00285C1D"/>
    <w:rsid w:val="002E6538"/>
    <w:rsid w:val="002F3524"/>
    <w:rsid w:val="00312710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47B1"/>
    <w:rsid w:val="00462EAD"/>
    <w:rsid w:val="004A6170"/>
    <w:rsid w:val="004F6AAC"/>
    <w:rsid w:val="00512F2D"/>
    <w:rsid w:val="005307FB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29E9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5B6"/>
    <w:rsid w:val="00B61F0C"/>
    <w:rsid w:val="00B64D83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0679"/>
    <w:rsid w:val="00C91F9B"/>
    <w:rsid w:val="00D3125B"/>
    <w:rsid w:val="00DB07E2"/>
    <w:rsid w:val="00DE32AC"/>
    <w:rsid w:val="00E007C5"/>
    <w:rsid w:val="00E1407A"/>
    <w:rsid w:val="00E1753E"/>
    <w:rsid w:val="00E33F1A"/>
    <w:rsid w:val="00E50BDE"/>
    <w:rsid w:val="00E7111E"/>
    <w:rsid w:val="00E774CD"/>
    <w:rsid w:val="00E77E1D"/>
    <w:rsid w:val="00E90360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C093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2025-07-09T10:01:00Z</dcterms:created>
  <dcterms:modified xsi:type="dcterms:W3CDTF">2025-07-09T10:01:00Z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