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BA2971" w14:paraId="2262802E" w14:textId="77777777" w:rsidTr="00BA2971">
        <w:trPr>
          <w:trHeight w:val="10093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BA2971" w:rsidRDefault="006D4D72" w:rsidP="00B63E6E">
            <w:pPr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BA2971" w14:paraId="37EB2D43" w14:textId="77777777" w:rsidTr="008025C1">
        <w:tc>
          <w:tcPr>
            <w:tcW w:w="2500" w:type="pct"/>
            <w:vAlign w:val="center"/>
          </w:tcPr>
          <w:p w14:paraId="08C628AC" w14:textId="596D3AD3" w:rsidR="00ED5F48" w:rsidRPr="00BA2971" w:rsidRDefault="00FB521E" w:rsidP="00E269B9">
            <w:pPr>
              <w:pStyle w:val="ad"/>
              <w:spacing w:after="0"/>
              <w:jc w:val="left"/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Tahoma" w:hAnsi="Tahoma" w:cs="Tahoma"/>
                <w:b/>
                <w:bCs/>
                <w:noProof/>
                <w:color w:val="FF0000"/>
                <w:sz w:val="80"/>
                <w:szCs w:val="80"/>
                <w:lang w:bidi="ru-RU"/>
              </w:rPr>
              <w:t>LOKAKUU</w:t>
            </w:r>
          </w:p>
        </w:tc>
        <w:tc>
          <w:tcPr>
            <w:tcW w:w="2500" w:type="pct"/>
            <w:vAlign w:val="center"/>
          </w:tcPr>
          <w:p w14:paraId="351313CB" w14:textId="307E3CDD" w:rsidR="00ED5F48" w:rsidRPr="00BA2971" w:rsidRDefault="00ED5F48" w:rsidP="00E269B9">
            <w:pPr>
              <w:pStyle w:val="ad"/>
              <w:spacing w:after="0"/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t>2026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A2971" w:rsidRDefault="00ED5F48" w:rsidP="00E269B9">
      <w:pPr>
        <w:pStyle w:val="Months"/>
        <w:jc w:val="center"/>
        <w:rPr>
          <w:rFonts w:ascii="Tahoma" w:hAnsi="Tahoma" w:cs="Tahoma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BA2971" w14:paraId="744C85F7" w14:textId="77777777" w:rsidTr="00BA2971">
        <w:trPr>
          <w:trHeight w:val="340"/>
        </w:trPr>
        <w:tc>
          <w:tcPr>
            <w:tcW w:w="706" w:type="pct"/>
            <w:shd w:val="clear" w:color="auto" w:fill="7030A0"/>
            <w:vAlign w:val="center"/>
          </w:tcPr>
          <w:p w14:paraId="1CC8B071" w14:textId="33C2FFEC" w:rsidR="003A0A27" w:rsidRPr="00BA2971" w:rsidRDefault="00FB521E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  <w:t>MAANANTAI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7D64FFA2" w:rsidR="003A0A27" w:rsidRPr="00BA2971" w:rsidRDefault="00FB521E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71D16FEA" w14:textId="46178862" w:rsidR="003A0A27" w:rsidRPr="00BA2971" w:rsidRDefault="00FB521E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0ABF5B13" w14:textId="67FD88C0" w:rsidR="003A0A27" w:rsidRPr="00BA2971" w:rsidRDefault="00FB521E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158D24" w14:textId="74DAC06D" w:rsidR="003A0A27" w:rsidRPr="00BA2971" w:rsidRDefault="00FB521E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4DE6D752" w:rsidR="003A0A27" w:rsidRPr="00BA2971" w:rsidRDefault="00FB521E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0698188" w:rsidR="003A0A27" w:rsidRPr="00BA2971" w:rsidRDefault="00FB521E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ED5F48" w:rsidRPr="00BA2971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0EF9FEE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1F354DB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“вторник"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019F6"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6C0D3C2A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“среда"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24EA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2BD481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“четверг"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1C4CED4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= “пятница"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7EAEB31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56006D55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C7A7580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5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1AAF4F8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2874FEBE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7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40E3864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8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5374F28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9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FAF0B41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716202C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62AA3FB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12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19F43B7E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13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5D859FD2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14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4858CE79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15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1E5EB235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12BE425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4C441EE5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072BE8F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19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260BFBEE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20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27169B8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21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038E0AE4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22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0E1D807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23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52A42F4C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3867C880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7286B624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535F5298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27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5089754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28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1F44E80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29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5C53D3C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30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659A8CD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130411BE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24EAA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78A4220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24EA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24EA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24EA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24EA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0FFB2009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B521E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24EA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24EA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EE1F3B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A2971" w:rsidRDefault="00ED5F48" w:rsidP="00E269B9">
      <w:pPr>
        <w:pStyle w:val="a5"/>
        <w:rPr>
          <w:rFonts w:ascii="Tahoma" w:hAnsi="Tahoma" w:cs="Tahoma"/>
          <w:b/>
          <w:bCs/>
          <w:noProof/>
          <w:color w:val="auto"/>
          <w:sz w:val="2"/>
          <w:szCs w:val="2"/>
        </w:rPr>
      </w:pPr>
    </w:p>
    <w:sectPr w:rsidR="00ED5F48" w:rsidRPr="00BA2971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6124C" w14:textId="77777777" w:rsidR="00930DEC" w:rsidRDefault="00930DEC">
      <w:pPr>
        <w:spacing w:after="0"/>
      </w:pPr>
      <w:r>
        <w:separator/>
      </w:r>
    </w:p>
  </w:endnote>
  <w:endnote w:type="continuationSeparator" w:id="0">
    <w:p w14:paraId="46EB5DD4" w14:textId="77777777" w:rsidR="00930DEC" w:rsidRDefault="00930D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6372" w14:textId="77777777" w:rsidR="00930DEC" w:rsidRDefault="00930DEC">
      <w:pPr>
        <w:spacing w:after="0"/>
      </w:pPr>
      <w:r>
        <w:separator/>
      </w:r>
    </w:p>
  </w:footnote>
  <w:footnote w:type="continuationSeparator" w:id="0">
    <w:p w14:paraId="6BB5A93D" w14:textId="77777777" w:rsidR="00930DEC" w:rsidRDefault="00930D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B1F"/>
    <w:rsid w:val="000512A8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6E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4EAA"/>
    <w:rsid w:val="00533A11"/>
    <w:rsid w:val="00543EA0"/>
    <w:rsid w:val="00570FBB"/>
    <w:rsid w:val="00583B82"/>
    <w:rsid w:val="005923AC"/>
    <w:rsid w:val="005D5149"/>
    <w:rsid w:val="005E656F"/>
    <w:rsid w:val="00601A3D"/>
    <w:rsid w:val="00667021"/>
    <w:rsid w:val="006871FD"/>
    <w:rsid w:val="006974E1"/>
    <w:rsid w:val="006B6899"/>
    <w:rsid w:val="006C0896"/>
    <w:rsid w:val="006D4D72"/>
    <w:rsid w:val="006E6342"/>
    <w:rsid w:val="006F513E"/>
    <w:rsid w:val="007213D1"/>
    <w:rsid w:val="00721B0C"/>
    <w:rsid w:val="007C0139"/>
    <w:rsid w:val="007D45A1"/>
    <w:rsid w:val="007F564D"/>
    <w:rsid w:val="008025C1"/>
    <w:rsid w:val="00811B0F"/>
    <w:rsid w:val="0083761B"/>
    <w:rsid w:val="008A185D"/>
    <w:rsid w:val="008B1201"/>
    <w:rsid w:val="008F16F7"/>
    <w:rsid w:val="009164BA"/>
    <w:rsid w:val="009166BD"/>
    <w:rsid w:val="00930DEC"/>
    <w:rsid w:val="00977AAE"/>
    <w:rsid w:val="00996E56"/>
    <w:rsid w:val="00997268"/>
    <w:rsid w:val="009C5594"/>
    <w:rsid w:val="009D333C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3E6E"/>
    <w:rsid w:val="00B65B09"/>
    <w:rsid w:val="00B770F0"/>
    <w:rsid w:val="00B85583"/>
    <w:rsid w:val="00B8568D"/>
    <w:rsid w:val="00B9476B"/>
    <w:rsid w:val="00BA2971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D62BE"/>
    <w:rsid w:val="00DE32AC"/>
    <w:rsid w:val="00E1407A"/>
    <w:rsid w:val="00E26143"/>
    <w:rsid w:val="00E269B9"/>
    <w:rsid w:val="00E33F1A"/>
    <w:rsid w:val="00E50BDE"/>
    <w:rsid w:val="00E73CB6"/>
    <w:rsid w:val="00E774CD"/>
    <w:rsid w:val="00E77E1D"/>
    <w:rsid w:val="00E97684"/>
    <w:rsid w:val="00ED5F48"/>
    <w:rsid w:val="00ED75B6"/>
    <w:rsid w:val="00EE1F3B"/>
    <w:rsid w:val="00EF5978"/>
    <w:rsid w:val="00F91390"/>
    <w:rsid w:val="00F93E3B"/>
    <w:rsid w:val="00FB521E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2025-07-10T13:50:00Z</dcterms:created>
  <dcterms:modified xsi:type="dcterms:W3CDTF">2025-07-10T13:50:00Z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