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5B597636" w:rsidR="006B6899" w:rsidRPr="00447884" w:rsidRDefault="00F4043C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HELMIKUU</w:t>
            </w:r>
          </w:p>
        </w:tc>
        <w:tc>
          <w:tcPr>
            <w:tcW w:w="2146" w:type="pct"/>
            <w:vAlign w:val="center"/>
          </w:tcPr>
          <w:p w14:paraId="30F9F655" w14:textId="5F6119D6" w:rsidR="006B6899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601D27AB" w:rsidR="001B228B" w:rsidRPr="00447884" w:rsidRDefault="00F4043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489E8BB0" w:rsidR="001B228B" w:rsidRPr="00447884" w:rsidRDefault="00F4043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110BBB31" w:rsidR="001B228B" w:rsidRPr="00447884" w:rsidRDefault="00F4043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7D4030B3" w:rsidR="001B228B" w:rsidRPr="00447884" w:rsidRDefault="00F4043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6D2DBABF" w:rsidR="001B228B" w:rsidRPr="00447884" w:rsidRDefault="00F4043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02455" w14:textId="661E3628" w:rsidR="001B228B" w:rsidRPr="00447884" w:rsidRDefault="00F4043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EAB2A" w14:textId="07205812" w:rsidR="001B228B" w:rsidRPr="00447884" w:rsidRDefault="00F4043C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SUNNUNTAI</w:t>
            </w:r>
          </w:p>
        </w:tc>
      </w:tr>
      <w:tr w:rsidR="00447884" w:rsidRPr="00447884" w14:paraId="78897B1C" w14:textId="77777777" w:rsidTr="00F4043C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E0EAAF" w14:textId="0E7E64A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98326A" w14:textId="48E2B9B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93A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D2C321" w14:textId="15F703F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72A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94B2CA" w14:textId="152C431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72A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9BB523" w14:textId="1D8E12F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C2BB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81040B" w14:textId="66F7D2E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C2BB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884C514" w14:textId="0CEB183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3467709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601ED04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2F99173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096C08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1B2FB83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828F76" w14:textId="45B5B37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C68ED0" w14:textId="58CA390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F4043C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2EC91B" w14:textId="180B64C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E5F1D7" w14:textId="4384416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D7BA790" w14:textId="2FC454A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D80CDD" w14:textId="52A3DA7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72540D" w14:textId="19F181E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0F416D" w14:textId="0D50213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74DD01B" w14:textId="4B3973F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4456981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57555CA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66D9B9A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12A5ECB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33D30B8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6FB619" w14:textId="2B0B044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A9D605" w14:textId="4E925BB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F4043C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60D089" w14:textId="18922E7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2D0623" w14:textId="3AF2777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515BFB" w14:textId="2876325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2A246" w14:textId="5CAC6DD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581518" w14:textId="5CD843C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2E265E" w14:textId="0A0F478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82A629" w14:textId="11498E0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244E5D5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0F0CF89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4043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F2DFFB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8787BD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776257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45B26" w14:textId="77777777" w:rsidR="0030188E" w:rsidRDefault="0030188E">
      <w:pPr>
        <w:spacing w:after="0"/>
      </w:pPr>
      <w:r>
        <w:separator/>
      </w:r>
    </w:p>
  </w:endnote>
  <w:endnote w:type="continuationSeparator" w:id="0">
    <w:p w14:paraId="43874CFD" w14:textId="77777777" w:rsidR="0030188E" w:rsidRDefault="003018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7E779" w14:textId="77777777" w:rsidR="0030188E" w:rsidRDefault="0030188E">
      <w:pPr>
        <w:spacing w:after="0"/>
      </w:pPr>
      <w:r>
        <w:separator/>
      </w:r>
    </w:p>
  </w:footnote>
  <w:footnote w:type="continuationSeparator" w:id="0">
    <w:p w14:paraId="3D8B7355" w14:textId="77777777" w:rsidR="0030188E" w:rsidRDefault="003018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3379"/>
    <w:rsid w:val="00151CCE"/>
    <w:rsid w:val="001B01F9"/>
    <w:rsid w:val="001B228B"/>
    <w:rsid w:val="001C41F9"/>
    <w:rsid w:val="001E7160"/>
    <w:rsid w:val="00202133"/>
    <w:rsid w:val="00285C1D"/>
    <w:rsid w:val="002E6538"/>
    <w:rsid w:val="0030188E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47884"/>
    <w:rsid w:val="00462EAD"/>
    <w:rsid w:val="00465D5D"/>
    <w:rsid w:val="0049344B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55B29"/>
    <w:rsid w:val="0065708D"/>
    <w:rsid w:val="00667021"/>
    <w:rsid w:val="006974E1"/>
    <w:rsid w:val="006B6899"/>
    <w:rsid w:val="006C0896"/>
    <w:rsid w:val="006C2BB9"/>
    <w:rsid w:val="006F513E"/>
    <w:rsid w:val="00727D08"/>
    <w:rsid w:val="00733B44"/>
    <w:rsid w:val="00734A58"/>
    <w:rsid w:val="00776257"/>
    <w:rsid w:val="00793A71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B21E9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E04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72AB"/>
    <w:rsid w:val="00C91F9B"/>
    <w:rsid w:val="00DB07E2"/>
    <w:rsid w:val="00DB382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ECA"/>
    <w:rsid w:val="00F1140A"/>
    <w:rsid w:val="00F4043C"/>
    <w:rsid w:val="00F60810"/>
    <w:rsid w:val="00F91390"/>
    <w:rsid w:val="00F93E3B"/>
    <w:rsid w:val="00FB17BC"/>
    <w:rsid w:val="00FC0032"/>
    <w:rsid w:val="00FF3DEE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2025-07-09T10:43:00Z</dcterms:created>
  <dcterms:modified xsi:type="dcterms:W3CDTF">2025-07-09T10:43:00Z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