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4AC45031" w:rsidR="006B6899" w:rsidRPr="001E7160" w:rsidRDefault="00ED10C7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HELMIKUU</w:t>
            </w:r>
          </w:p>
        </w:tc>
        <w:tc>
          <w:tcPr>
            <w:tcW w:w="2146" w:type="pct"/>
            <w:vAlign w:val="center"/>
          </w:tcPr>
          <w:p w14:paraId="30F9F655" w14:textId="4B1CB579" w:rsidR="006B6899" w:rsidRPr="001E7160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10C7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4452DDFB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31D1FA7F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5854C9BF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09E57653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674A1D71" w:rsidR="001B228B" w:rsidRPr="00DB07E2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5D9F786" w:rsidR="001B228B" w:rsidRPr="001E7160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63C813C" w:rsidR="001B228B" w:rsidRPr="001E7160" w:rsidRDefault="00ED10C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SUNNUNTAI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79EA3BA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25A6BBB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864F8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425BD7C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F52F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520D271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F52F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04B1DC6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614D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137A53C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614D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0337955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772104C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2000743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2E8AF59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27F14F8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5E6362A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0F259F4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1A14158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48CC196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3688D09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570F813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3999033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0573C81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59308D4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1E0F6D0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293BA16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3B99EE9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412E068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5DAD7D8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46BC00F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4B30E65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6FEF8E0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4E810D3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34CC7A0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067F3B5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63CBE00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001C51D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48A562D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0866708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19E54A3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03B7E01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10C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2B6658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8534" w14:textId="77777777" w:rsidR="00E47B1D" w:rsidRDefault="00E47B1D">
      <w:pPr>
        <w:spacing w:after="0"/>
      </w:pPr>
      <w:r>
        <w:separator/>
      </w:r>
    </w:p>
  </w:endnote>
  <w:endnote w:type="continuationSeparator" w:id="0">
    <w:p w14:paraId="7C0217B7" w14:textId="77777777" w:rsidR="00E47B1D" w:rsidRDefault="00E47B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C924" w14:textId="77777777" w:rsidR="00E47B1D" w:rsidRDefault="00E47B1D">
      <w:pPr>
        <w:spacing w:after="0"/>
      </w:pPr>
      <w:r>
        <w:separator/>
      </w:r>
    </w:p>
  </w:footnote>
  <w:footnote w:type="continuationSeparator" w:id="0">
    <w:p w14:paraId="5231CCE7" w14:textId="77777777" w:rsidR="00E47B1D" w:rsidRDefault="00E47B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14D1"/>
    <w:rsid w:val="001B01F9"/>
    <w:rsid w:val="001B228B"/>
    <w:rsid w:val="001C41F9"/>
    <w:rsid w:val="001E7160"/>
    <w:rsid w:val="00202133"/>
    <w:rsid w:val="002833C9"/>
    <w:rsid w:val="00285C1D"/>
    <w:rsid w:val="002B6658"/>
    <w:rsid w:val="002E6538"/>
    <w:rsid w:val="003327F5"/>
    <w:rsid w:val="00340CAF"/>
    <w:rsid w:val="003B0DA0"/>
    <w:rsid w:val="003C0D41"/>
    <w:rsid w:val="003E085C"/>
    <w:rsid w:val="003E7B3A"/>
    <w:rsid w:val="00416364"/>
    <w:rsid w:val="00420121"/>
    <w:rsid w:val="00431B29"/>
    <w:rsid w:val="004374E1"/>
    <w:rsid w:val="00440416"/>
    <w:rsid w:val="00455CBF"/>
    <w:rsid w:val="00462EAD"/>
    <w:rsid w:val="004A6170"/>
    <w:rsid w:val="004D200D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864F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23B1"/>
    <w:rsid w:val="00B61F0C"/>
    <w:rsid w:val="00B65B09"/>
    <w:rsid w:val="00B81ED9"/>
    <w:rsid w:val="00B85583"/>
    <w:rsid w:val="00B9476B"/>
    <w:rsid w:val="00BC3952"/>
    <w:rsid w:val="00BE5AB8"/>
    <w:rsid w:val="00BF49DC"/>
    <w:rsid w:val="00BF52F6"/>
    <w:rsid w:val="00C44DFB"/>
    <w:rsid w:val="00C6519B"/>
    <w:rsid w:val="00C70F21"/>
    <w:rsid w:val="00C7354B"/>
    <w:rsid w:val="00C800AA"/>
    <w:rsid w:val="00C91F9B"/>
    <w:rsid w:val="00DB07E2"/>
    <w:rsid w:val="00DE32AC"/>
    <w:rsid w:val="00E046CD"/>
    <w:rsid w:val="00E1407A"/>
    <w:rsid w:val="00E33F1A"/>
    <w:rsid w:val="00E47B1D"/>
    <w:rsid w:val="00E50BDE"/>
    <w:rsid w:val="00E73F08"/>
    <w:rsid w:val="00E774CD"/>
    <w:rsid w:val="00E77E1D"/>
    <w:rsid w:val="00E97684"/>
    <w:rsid w:val="00ED10C7"/>
    <w:rsid w:val="00ED5F48"/>
    <w:rsid w:val="00ED75B6"/>
    <w:rsid w:val="00F1140A"/>
    <w:rsid w:val="00F53116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2025-07-09T10:41:00Z</dcterms:created>
  <dcterms:modified xsi:type="dcterms:W3CDTF">2025-07-09T10:41:00Z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